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D1D60">
        <w:rPr>
          <w:u w:val="single"/>
        </w:rPr>
        <w:t>AP World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D1D60">
        <w:rPr>
          <w:u w:val="single"/>
        </w:rPr>
        <w:t>11</w:t>
      </w:r>
      <w:r w:rsidR="003D1D60" w:rsidRPr="003D1D60">
        <w:rPr>
          <w:u w:val="single"/>
          <w:vertAlign w:val="superscript"/>
        </w:rPr>
        <w:t>th</w:t>
      </w:r>
      <w:r w:rsidR="003D1D60">
        <w:rPr>
          <w:u w:val="single"/>
        </w:rPr>
        <w:t>/12</w:t>
      </w:r>
      <w:r w:rsidR="003D1D60" w:rsidRPr="003D1D60">
        <w:rPr>
          <w:u w:val="single"/>
          <w:vertAlign w:val="superscript"/>
        </w:rPr>
        <w:t>th</w:t>
      </w:r>
      <w:r w:rsidR="003D1D60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D1D6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D1D60">
              <w:t xml:space="preserve">Period 2: </w:t>
            </w:r>
            <w:r w:rsidR="003D1D60" w:rsidRPr="003D1D60">
              <w:t>Organization and reorganization of human societies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E2455">
              <w:t>28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D1D60">
              <w:t xml:space="preserve"> </w:t>
            </w:r>
            <w:r w:rsidR="003D1D60" w:rsidRPr="003D1D60">
              <w:t>How did the expansion of cross-cultural interactions between states and empires lead to a greater extension of globalized trade and commerce?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3D1D60" w:rsidRDefault="003D1D60" w:rsidP="00A5565A">
            <w:pPr>
              <w:jc w:val="center"/>
            </w:pPr>
            <w:r w:rsidRPr="003D1D60">
              <w:t xml:space="preserve">Development and Codification of Religious </w:t>
            </w:r>
          </w:p>
          <w:p w:rsidR="00A73EB8" w:rsidRPr="00DE5063" w:rsidRDefault="003D1D60" w:rsidP="00A5565A">
            <w:pPr>
              <w:jc w:val="center"/>
            </w:pPr>
            <w:r w:rsidRPr="003D1D60">
              <w:t>and Cultural Traditions</w:t>
            </w:r>
          </w:p>
        </w:tc>
        <w:tc>
          <w:tcPr>
            <w:tcW w:w="1890" w:type="dxa"/>
            <w:vAlign w:val="center"/>
          </w:tcPr>
          <w:p w:rsidR="001E2455" w:rsidRDefault="001E2455" w:rsidP="001E2455">
            <w:r>
              <w:t>8.1.12A</w:t>
            </w:r>
          </w:p>
          <w:p w:rsidR="001E2455" w:rsidRDefault="001E2455" w:rsidP="001E2455">
            <w:r>
              <w:t>8.1.12B</w:t>
            </w:r>
          </w:p>
          <w:p w:rsidR="001E2455" w:rsidRDefault="001E2455" w:rsidP="001E2455">
            <w:r>
              <w:t>8.1.12C</w:t>
            </w:r>
          </w:p>
          <w:p w:rsidR="001E2455" w:rsidRDefault="001E2455" w:rsidP="001E2455">
            <w:r>
              <w:t>8.1.12D</w:t>
            </w:r>
          </w:p>
          <w:p w:rsidR="001E2455" w:rsidRDefault="001E2455" w:rsidP="001E2455">
            <w:r>
              <w:t>8.4.12A</w:t>
            </w:r>
          </w:p>
          <w:p w:rsidR="001E2455" w:rsidRDefault="001E2455" w:rsidP="001E2455">
            <w:r>
              <w:t>8.4.12B</w:t>
            </w:r>
          </w:p>
          <w:p w:rsidR="001E2455" w:rsidRDefault="001E2455" w:rsidP="001E2455">
            <w:r>
              <w:t>8.4.12C</w:t>
            </w:r>
          </w:p>
          <w:p w:rsidR="001E2455" w:rsidRDefault="001E2455" w:rsidP="001E2455">
            <w:r>
              <w:t>8.4.12D</w:t>
            </w:r>
          </w:p>
          <w:p w:rsidR="00E9169B" w:rsidRDefault="00E9169B" w:rsidP="001E2455">
            <w:r>
              <w:t>College Board Standards</w:t>
            </w:r>
          </w:p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1E245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Rock and Pillar Edicts</w:t>
            </w:r>
          </w:p>
          <w:p w:rsidR="001E2455" w:rsidRDefault="001E245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Paganism</w:t>
            </w:r>
          </w:p>
          <w:p w:rsidR="001E2455" w:rsidRDefault="001E245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Christianity</w:t>
            </w:r>
          </w:p>
          <w:p w:rsidR="001E2455" w:rsidRDefault="001E245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Zoroastrianism</w:t>
            </w:r>
          </w:p>
          <w:p w:rsidR="001E2455" w:rsidRDefault="001E245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Confucianism</w:t>
            </w:r>
          </w:p>
          <w:p w:rsidR="001E2455" w:rsidRDefault="001E245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Hinduism</w:t>
            </w:r>
          </w:p>
          <w:p w:rsidR="001E2455" w:rsidRDefault="001E245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Buddhism</w:t>
            </w:r>
          </w:p>
          <w:p w:rsidR="001E2455" w:rsidRPr="00A73EB8" w:rsidRDefault="001E245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Judaism</w:t>
            </w:r>
          </w:p>
        </w:tc>
        <w:tc>
          <w:tcPr>
            <w:tcW w:w="3420" w:type="dxa"/>
            <w:vAlign w:val="center"/>
          </w:tcPr>
          <w:p w:rsidR="001E2455" w:rsidRDefault="001E2455" w:rsidP="001E2455">
            <w:pPr>
              <w:jc w:val="center"/>
            </w:pPr>
            <w:r>
              <w:t>Lectures</w:t>
            </w:r>
          </w:p>
          <w:p w:rsidR="001E2455" w:rsidRDefault="001E2455" w:rsidP="001E2455">
            <w:pPr>
              <w:jc w:val="center"/>
            </w:pPr>
            <w:r>
              <w:t>Document Review and Analysis</w:t>
            </w:r>
          </w:p>
          <w:p w:rsidR="00E9169B" w:rsidRDefault="00E9169B" w:rsidP="001E2455">
            <w:pPr>
              <w:jc w:val="center"/>
            </w:pPr>
            <w:r>
              <w:t>Group Discussions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1E2455" w:rsidRDefault="001E2455" w:rsidP="001E2455">
            <w:pPr>
              <w:spacing w:after="120"/>
              <w:jc w:val="center"/>
            </w:pPr>
            <w:r>
              <w:t>Multiple Choice Exam</w:t>
            </w:r>
          </w:p>
          <w:p w:rsidR="001E2455" w:rsidRDefault="001E2455" w:rsidP="001E2455">
            <w:pPr>
              <w:spacing w:after="120"/>
              <w:jc w:val="center"/>
            </w:pPr>
            <w:r>
              <w:t>Primary Source formative Assessments</w:t>
            </w:r>
          </w:p>
          <w:p w:rsidR="001E2455" w:rsidRDefault="001E2455" w:rsidP="001E2455">
            <w:pPr>
              <w:spacing w:after="120"/>
              <w:jc w:val="center"/>
            </w:pPr>
            <w:r>
              <w:t>Essays</w:t>
            </w:r>
          </w:p>
          <w:p w:rsidR="00A73EB8" w:rsidRPr="00DB305D" w:rsidRDefault="001E2455" w:rsidP="001E2455">
            <w:pPr>
              <w:spacing w:after="120"/>
              <w:jc w:val="center"/>
              <w:rPr>
                <w:sz w:val="18"/>
              </w:rPr>
            </w:pPr>
            <w:r>
              <w:t>Short Answer/I.D. Quizzes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3D1D60" w:rsidRDefault="003D1D60" w:rsidP="00A5565A">
            <w:pPr>
              <w:jc w:val="center"/>
            </w:pPr>
            <w:r w:rsidRPr="003D1D60">
              <w:t xml:space="preserve">Development of </w:t>
            </w:r>
          </w:p>
          <w:p w:rsidR="0080537B" w:rsidRPr="00DE5063" w:rsidRDefault="003D1D60" w:rsidP="00A5565A">
            <w:pPr>
              <w:jc w:val="center"/>
            </w:pPr>
            <w:r w:rsidRPr="003D1D60">
              <w:t>States and Empires</w:t>
            </w:r>
          </w:p>
        </w:tc>
        <w:tc>
          <w:tcPr>
            <w:tcW w:w="1890" w:type="dxa"/>
            <w:vAlign w:val="center"/>
          </w:tcPr>
          <w:p w:rsidR="001E2455" w:rsidRDefault="001E2455" w:rsidP="001E2455">
            <w:r>
              <w:t>8.1.12A</w:t>
            </w:r>
          </w:p>
          <w:p w:rsidR="001E2455" w:rsidRDefault="001E2455" w:rsidP="001E2455">
            <w:r>
              <w:t>8.1.12B</w:t>
            </w:r>
          </w:p>
          <w:p w:rsidR="001E2455" w:rsidRDefault="001E2455" w:rsidP="001E2455">
            <w:r>
              <w:t>8.1.12C</w:t>
            </w:r>
          </w:p>
          <w:p w:rsidR="001E2455" w:rsidRDefault="001E2455" w:rsidP="001E2455">
            <w:r>
              <w:t>8.1.12D</w:t>
            </w:r>
          </w:p>
          <w:p w:rsidR="001E2455" w:rsidRDefault="001E2455" w:rsidP="001E2455">
            <w:r>
              <w:t>8.4.12A</w:t>
            </w:r>
          </w:p>
          <w:p w:rsidR="001E2455" w:rsidRDefault="001E2455" w:rsidP="001E2455">
            <w:r>
              <w:t>8.4.12B</w:t>
            </w:r>
          </w:p>
          <w:p w:rsidR="001E2455" w:rsidRDefault="001E2455" w:rsidP="001E2455">
            <w:r>
              <w:t>8.4.12C</w:t>
            </w:r>
          </w:p>
          <w:p w:rsidR="001E2455" w:rsidRDefault="001E2455" w:rsidP="001E2455">
            <w:r>
              <w:t>8.4.12D</w:t>
            </w:r>
          </w:p>
          <w:p w:rsidR="00E9169B" w:rsidRDefault="00E9169B" w:rsidP="001E2455">
            <w:r>
              <w:t>College Board Standards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1E245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 Dynasty</w:t>
            </w:r>
          </w:p>
          <w:p w:rsidR="001E2455" w:rsidRDefault="001E245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Mandate of Heaven</w:t>
            </w:r>
          </w:p>
          <w:p w:rsidR="001E2455" w:rsidRDefault="001E245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Legalism</w:t>
            </w:r>
          </w:p>
          <w:p w:rsidR="001E2455" w:rsidRDefault="001E245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Triumvirate</w:t>
            </w:r>
          </w:p>
          <w:p w:rsidR="001E2455" w:rsidRDefault="001E245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Empire</w:t>
            </w:r>
          </w:p>
          <w:p w:rsidR="001E2455" w:rsidRPr="00A73EB8" w:rsidRDefault="001E2455" w:rsidP="001E2455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1E2455" w:rsidRDefault="001E2455" w:rsidP="001E2455">
            <w:pPr>
              <w:jc w:val="center"/>
            </w:pPr>
            <w:r>
              <w:t>Lectures</w:t>
            </w:r>
          </w:p>
          <w:p w:rsidR="001E2455" w:rsidRDefault="001E2455" w:rsidP="001E2455">
            <w:pPr>
              <w:jc w:val="center"/>
            </w:pPr>
            <w:r>
              <w:t>Document Review and Analysis</w:t>
            </w:r>
          </w:p>
          <w:p w:rsidR="00E9169B" w:rsidRDefault="00E9169B" w:rsidP="001E2455">
            <w:pPr>
              <w:jc w:val="center"/>
            </w:pPr>
            <w:r>
              <w:t>Group Discussions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1E2455" w:rsidRDefault="001E2455" w:rsidP="001E2455">
            <w:pPr>
              <w:spacing w:after="120"/>
              <w:jc w:val="center"/>
            </w:pPr>
            <w:r>
              <w:t>Multiple Choice Exam</w:t>
            </w:r>
          </w:p>
          <w:p w:rsidR="001E2455" w:rsidRDefault="001E2455" w:rsidP="001E2455">
            <w:pPr>
              <w:spacing w:after="120"/>
              <w:jc w:val="center"/>
            </w:pPr>
            <w:r>
              <w:t>Primary Source formative Assessments</w:t>
            </w:r>
          </w:p>
          <w:p w:rsidR="001E2455" w:rsidRDefault="001E2455" w:rsidP="001E2455">
            <w:pPr>
              <w:spacing w:after="120"/>
              <w:jc w:val="center"/>
            </w:pPr>
            <w:r>
              <w:t>Essays</w:t>
            </w:r>
          </w:p>
          <w:p w:rsidR="0080537B" w:rsidRPr="00DB305D" w:rsidRDefault="001E2455" w:rsidP="001E2455">
            <w:pPr>
              <w:spacing w:after="120"/>
              <w:jc w:val="center"/>
              <w:rPr>
                <w:sz w:val="18"/>
              </w:rPr>
            </w:pPr>
            <w:r>
              <w:t>Short Answer/I.D.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D1D60" w:rsidP="00A5565A">
            <w:pPr>
              <w:jc w:val="center"/>
            </w:pPr>
            <w:r w:rsidRPr="003D1D60">
              <w:t>Emergence of Interregional Networks of Communication and Exchange</w:t>
            </w:r>
          </w:p>
        </w:tc>
        <w:tc>
          <w:tcPr>
            <w:tcW w:w="1890" w:type="dxa"/>
            <w:vAlign w:val="center"/>
          </w:tcPr>
          <w:p w:rsidR="001E2455" w:rsidRDefault="001E2455" w:rsidP="001E2455">
            <w:r>
              <w:t>8.1.12A</w:t>
            </w:r>
          </w:p>
          <w:p w:rsidR="001E2455" w:rsidRDefault="001E2455" w:rsidP="001E2455">
            <w:r>
              <w:t>8.1.12B</w:t>
            </w:r>
          </w:p>
          <w:p w:rsidR="001E2455" w:rsidRDefault="001E2455" w:rsidP="001E2455">
            <w:r>
              <w:t>8.1.12C</w:t>
            </w:r>
          </w:p>
          <w:p w:rsidR="001E2455" w:rsidRDefault="001E2455" w:rsidP="001E2455">
            <w:r>
              <w:t>8.1.12D</w:t>
            </w:r>
          </w:p>
          <w:p w:rsidR="001E2455" w:rsidRDefault="001E2455" w:rsidP="001E2455">
            <w:r>
              <w:t>8.4.12A</w:t>
            </w:r>
          </w:p>
          <w:p w:rsidR="001E2455" w:rsidRDefault="001E2455" w:rsidP="001E2455">
            <w:r>
              <w:lastRenderedPageBreak/>
              <w:t>8.4.12B</w:t>
            </w:r>
          </w:p>
          <w:p w:rsidR="001E2455" w:rsidRDefault="001E2455" w:rsidP="001E2455">
            <w:r>
              <w:t>8.4.12C</w:t>
            </w:r>
          </w:p>
          <w:p w:rsidR="001E2455" w:rsidRDefault="001E2455" w:rsidP="001E2455">
            <w:r>
              <w:t>8.4.12D</w:t>
            </w:r>
          </w:p>
          <w:p w:rsidR="00E9169B" w:rsidRDefault="00E9169B" w:rsidP="001E2455">
            <w:r>
              <w:t>College Board Standards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1E24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Arabic Numerals</w:t>
            </w:r>
          </w:p>
          <w:p w:rsidR="001E2455" w:rsidRDefault="001E24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Pax</w:t>
            </w:r>
            <w:proofErr w:type="spellEnd"/>
            <w:r>
              <w:t xml:space="preserve"> </w:t>
            </w:r>
            <w:proofErr w:type="spellStart"/>
            <w:r>
              <w:t>Romana</w:t>
            </w:r>
            <w:proofErr w:type="spellEnd"/>
          </w:p>
          <w:p w:rsidR="001E2455" w:rsidRDefault="001E24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Golden Age</w:t>
            </w:r>
          </w:p>
          <w:p w:rsidR="001E2455" w:rsidRDefault="001E24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Xiognu</w:t>
            </w:r>
            <w:proofErr w:type="spellEnd"/>
          </w:p>
          <w:p w:rsidR="001E2455" w:rsidRDefault="001E24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Silk Roads</w:t>
            </w:r>
          </w:p>
          <w:p w:rsidR="001E2455" w:rsidRPr="00A73EB8" w:rsidRDefault="001E24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Indian Ocean Trade Network</w:t>
            </w:r>
          </w:p>
        </w:tc>
        <w:tc>
          <w:tcPr>
            <w:tcW w:w="3420" w:type="dxa"/>
            <w:vAlign w:val="center"/>
          </w:tcPr>
          <w:p w:rsidR="001E2455" w:rsidRDefault="001E2455" w:rsidP="001E2455">
            <w:pPr>
              <w:jc w:val="center"/>
            </w:pPr>
            <w:r>
              <w:lastRenderedPageBreak/>
              <w:t>Lectures</w:t>
            </w:r>
          </w:p>
          <w:p w:rsidR="001E2455" w:rsidRDefault="001E2455" w:rsidP="001E2455">
            <w:pPr>
              <w:jc w:val="center"/>
            </w:pPr>
            <w:r>
              <w:t>Document Review and Analysis</w:t>
            </w:r>
          </w:p>
          <w:p w:rsidR="00E9169B" w:rsidRDefault="00E9169B" w:rsidP="001E2455">
            <w:pPr>
              <w:jc w:val="center"/>
            </w:pPr>
            <w:r>
              <w:t>Group Discussions</w:t>
            </w:r>
            <w:bookmarkStart w:id="0" w:name="_GoBack"/>
            <w:bookmarkEnd w:id="0"/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1E2455" w:rsidRDefault="001E2455" w:rsidP="001E2455">
            <w:pPr>
              <w:spacing w:after="120"/>
              <w:jc w:val="center"/>
            </w:pPr>
            <w:r>
              <w:t>Multiple Choice Exam</w:t>
            </w:r>
          </w:p>
          <w:p w:rsidR="001E2455" w:rsidRDefault="001E2455" w:rsidP="001E2455">
            <w:pPr>
              <w:spacing w:after="120"/>
              <w:jc w:val="center"/>
            </w:pPr>
            <w:r>
              <w:t>Primary Source formative Assessments</w:t>
            </w:r>
          </w:p>
          <w:p w:rsidR="001E2455" w:rsidRDefault="001E2455" w:rsidP="001E2455">
            <w:pPr>
              <w:spacing w:after="120"/>
              <w:jc w:val="center"/>
            </w:pPr>
            <w:r>
              <w:t>Essays</w:t>
            </w:r>
          </w:p>
          <w:p w:rsidR="0080537B" w:rsidRPr="00DB305D" w:rsidRDefault="001E2455" w:rsidP="001E2455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Short Answer/I.D.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1E2455"/>
    <w:rsid w:val="00243906"/>
    <w:rsid w:val="002717B6"/>
    <w:rsid w:val="002F1426"/>
    <w:rsid w:val="002F1966"/>
    <w:rsid w:val="003154BD"/>
    <w:rsid w:val="003A1F67"/>
    <w:rsid w:val="003D1D60"/>
    <w:rsid w:val="00430277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9169B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8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64B35-D16B-416D-B3A8-590F091C1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Kratzer, Gregory</cp:lastModifiedBy>
  <cp:revision>4</cp:revision>
  <dcterms:created xsi:type="dcterms:W3CDTF">2017-03-09T15:50:00Z</dcterms:created>
  <dcterms:modified xsi:type="dcterms:W3CDTF">2017-06-14T15:00:00Z</dcterms:modified>
</cp:coreProperties>
</file>