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13BAC">
        <w:rPr>
          <w:u w:val="single"/>
        </w:rPr>
        <w:t>AP World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13BAC">
        <w:rPr>
          <w:u w:val="single"/>
        </w:rPr>
        <w:t>11</w:t>
      </w:r>
      <w:r w:rsidR="00F13BAC" w:rsidRPr="00F13BAC">
        <w:rPr>
          <w:u w:val="single"/>
          <w:vertAlign w:val="superscript"/>
        </w:rPr>
        <w:t>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154B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13BAC" w:rsidRPr="00F13BAC">
              <w:t>Period 1:</w:t>
            </w:r>
            <w:r w:rsidR="00F13BAC">
              <w:rPr>
                <w:b/>
              </w:rPr>
              <w:t xml:space="preserve"> </w:t>
            </w:r>
            <w:r w:rsidR="00F13BAC" w:rsidRPr="00F13BAC">
              <w:t>Technological and Environmental Transformations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2203E1">
              <w:rPr>
                <w:b/>
              </w:rPr>
              <w:t xml:space="preserve"> 28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13BAC">
              <w:t xml:space="preserve"> </w:t>
            </w:r>
            <w:r w:rsidR="00F13BAC" w:rsidRPr="00F13BAC">
              <w:t>Why did people move from nomadic, pastoral societies to civilized agrarian societies?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13BAC" w:rsidP="00A5565A">
            <w:pPr>
              <w:jc w:val="center"/>
            </w:pPr>
            <w:r w:rsidRPr="00F13BAC">
              <w:t>Big Geography and the Peopling of the Earth</w:t>
            </w:r>
          </w:p>
        </w:tc>
        <w:tc>
          <w:tcPr>
            <w:tcW w:w="1890" w:type="dxa"/>
            <w:vAlign w:val="center"/>
          </w:tcPr>
          <w:p w:rsidR="002203E1" w:rsidRDefault="002203E1" w:rsidP="002203E1">
            <w:r>
              <w:t>8.1.12A</w:t>
            </w:r>
          </w:p>
          <w:p w:rsidR="002203E1" w:rsidRDefault="002203E1" w:rsidP="002203E1">
            <w:r>
              <w:t>8.1.12B</w:t>
            </w:r>
          </w:p>
          <w:p w:rsidR="002203E1" w:rsidRDefault="002203E1" w:rsidP="002203E1">
            <w:r>
              <w:t>8.1.12C</w:t>
            </w:r>
          </w:p>
          <w:p w:rsidR="002203E1" w:rsidRDefault="002203E1" w:rsidP="002203E1">
            <w:r>
              <w:t>8.1.12D</w:t>
            </w:r>
          </w:p>
          <w:p w:rsidR="002203E1" w:rsidRDefault="002203E1" w:rsidP="002203E1">
            <w:r>
              <w:t>8.4.12A</w:t>
            </w:r>
          </w:p>
          <w:p w:rsidR="002203E1" w:rsidRDefault="002203E1" w:rsidP="002203E1">
            <w:r>
              <w:t>8.4.12B</w:t>
            </w:r>
          </w:p>
          <w:p w:rsidR="002203E1" w:rsidRDefault="002203E1" w:rsidP="002203E1">
            <w:r>
              <w:t>8.4.12C</w:t>
            </w:r>
          </w:p>
          <w:p w:rsidR="002203E1" w:rsidRDefault="002203E1" w:rsidP="002203E1">
            <w:r>
              <w:t>8.4.12D</w:t>
            </w:r>
          </w:p>
          <w:p w:rsidR="00A73EB8" w:rsidRPr="00A73EB8" w:rsidRDefault="0031535A" w:rsidP="00A5565A">
            <w:pPr>
              <w:jc w:val="center"/>
            </w:pPr>
            <w:r>
              <w:t>College Board Standards</w:t>
            </w:r>
          </w:p>
        </w:tc>
        <w:tc>
          <w:tcPr>
            <w:tcW w:w="3420" w:type="dxa"/>
            <w:vAlign w:val="center"/>
          </w:tcPr>
          <w:p w:rsidR="00430277" w:rsidRDefault="002203E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Nomad</w:t>
            </w:r>
          </w:p>
          <w:p w:rsidR="002203E1" w:rsidRDefault="002203E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Foraging Societies</w:t>
            </w:r>
          </w:p>
          <w:p w:rsidR="002203E1" w:rsidRDefault="002203E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Polytheistic</w:t>
            </w:r>
          </w:p>
          <w:p w:rsidR="002203E1" w:rsidRDefault="002203E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Gender Division of Labor</w:t>
            </w:r>
          </w:p>
          <w:p w:rsidR="002203E1" w:rsidRPr="00A73EB8" w:rsidRDefault="002203E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Migration</w:t>
            </w:r>
          </w:p>
        </w:tc>
        <w:tc>
          <w:tcPr>
            <w:tcW w:w="3420" w:type="dxa"/>
            <w:vAlign w:val="center"/>
          </w:tcPr>
          <w:p w:rsidR="00A73EB8" w:rsidRDefault="002203E1" w:rsidP="00A5565A">
            <w:pPr>
              <w:jc w:val="center"/>
            </w:pPr>
            <w:r>
              <w:t>Lectures</w:t>
            </w:r>
          </w:p>
          <w:p w:rsidR="002203E1" w:rsidRDefault="002203E1" w:rsidP="00A5565A">
            <w:pPr>
              <w:jc w:val="center"/>
            </w:pPr>
            <w:r>
              <w:t>Document Review and Analysis</w:t>
            </w:r>
          </w:p>
          <w:p w:rsidR="0031535A" w:rsidRDefault="0031535A" w:rsidP="00A5565A">
            <w:pPr>
              <w:jc w:val="center"/>
            </w:pPr>
            <w:r>
              <w:t>Group Discussions</w:t>
            </w:r>
          </w:p>
          <w:p w:rsidR="002203E1" w:rsidRDefault="002203E1" w:rsidP="00A5565A">
            <w:pPr>
              <w:jc w:val="center"/>
            </w:pPr>
          </w:p>
          <w:p w:rsidR="002203E1" w:rsidRPr="002F1426" w:rsidRDefault="002203E1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Default="002203E1" w:rsidP="00A5565A">
            <w:pPr>
              <w:spacing w:after="120"/>
              <w:jc w:val="center"/>
            </w:pPr>
            <w:r>
              <w:t>Multiple Choice Exam</w:t>
            </w:r>
          </w:p>
          <w:p w:rsidR="002203E1" w:rsidRDefault="002203E1" w:rsidP="00A5565A">
            <w:pPr>
              <w:spacing w:after="120"/>
              <w:jc w:val="center"/>
            </w:pPr>
            <w:r>
              <w:t>Primary Source formative Assessments</w:t>
            </w:r>
          </w:p>
          <w:p w:rsidR="00F70004" w:rsidRDefault="00F70004" w:rsidP="00A5565A">
            <w:pPr>
              <w:spacing w:after="120"/>
              <w:jc w:val="center"/>
            </w:pPr>
            <w:r>
              <w:t>Essays</w:t>
            </w:r>
          </w:p>
          <w:p w:rsidR="00F70004" w:rsidRDefault="00F70004" w:rsidP="00A5565A">
            <w:pPr>
              <w:spacing w:after="120"/>
              <w:jc w:val="center"/>
            </w:pPr>
            <w:r>
              <w:t>Short Answer/I.D. Quizzes</w:t>
            </w:r>
          </w:p>
          <w:p w:rsidR="002203E1" w:rsidRPr="00DB305D" w:rsidRDefault="002203E1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13BAC" w:rsidP="00A5565A">
            <w:pPr>
              <w:jc w:val="center"/>
            </w:pPr>
            <w:r w:rsidRPr="00F13BAC">
              <w:t>The Neolithic Revolution and Early Agriculture</w:t>
            </w:r>
          </w:p>
        </w:tc>
        <w:tc>
          <w:tcPr>
            <w:tcW w:w="1890" w:type="dxa"/>
            <w:vAlign w:val="center"/>
          </w:tcPr>
          <w:p w:rsidR="002203E1" w:rsidRDefault="002203E1" w:rsidP="002203E1">
            <w:r>
              <w:t>8.1.12A</w:t>
            </w:r>
          </w:p>
          <w:p w:rsidR="002203E1" w:rsidRDefault="002203E1" w:rsidP="002203E1">
            <w:r>
              <w:t>8.1.12B</w:t>
            </w:r>
          </w:p>
          <w:p w:rsidR="002203E1" w:rsidRDefault="002203E1" w:rsidP="002203E1">
            <w:r>
              <w:t>8.1.12C</w:t>
            </w:r>
          </w:p>
          <w:p w:rsidR="002203E1" w:rsidRDefault="002203E1" w:rsidP="002203E1">
            <w:r>
              <w:t>8.1.12D</w:t>
            </w:r>
          </w:p>
          <w:p w:rsidR="002203E1" w:rsidRDefault="002203E1" w:rsidP="002203E1">
            <w:r>
              <w:t>8.4.12A</w:t>
            </w:r>
          </w:p>
          <w:p w:rsidR="002203E1" w:rsidRDefault="002203E1" w:rsidP="002203E1">
            <w:r>
              <w:t>8.4.12B</w:t>
            </w:r>
          </w:p>
          <w:p w:rsidR="002203E1" w:rsidRDefault="002203E1" w:rsidP="002203E1">
            <w:r>
              <w:t>8.4.12C</w:t>
            </w:r>
          </w:p>
          <w:p w:rsidR="0080537B" w:rsidRDefault="002203E1" w:rsidP="002203E1">
            <w:r>
              <w:t>8.4.12D</w:t>
            </w:r>
          </w:p>
          <w:p w:rsidR="0031535A" w:rsidRPr="00A73EB8" w:rsidRDefault="0031535A" w:rsidP="002203E1">
            <w:r>
              <w:t>College Board Standards</w:t>
            </w:r>
          </w:p>
        </w:tc>
        <w:tc>
          <w:tcPr>
            <w:tcW w:w="3420" w:type="dxa"/>
            <w:vAlign w:val="center"/>
          </w:tcPr>
          <w:p w:rsidR="00430277" w:rsidRDefault="002203E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Neolithic Revolution</w:t>
            </w:r>
          </w:p>
          <w:p w:rsidR="002203E1" w:rsidRDefault="002203E1" w:rsidP="002203E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Pastoral </w:t>
            </w:r>
            <w:proofErr w:type="spellStart"/>
            <w:r>
              <w:t>Socieities</w:t>
            </w:r>
            <w:proofErr w:type="spellEnd"/>
          </w:p>
          <w:p w:rsidR="002203E1" w:rsidRDefault="002203E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Calendar</w:t>
            </w:r>
          </w:p>
          <w:p w:rsidR="002203E1" w:rsidRDefault="002203E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Patriarchy</w:t>
            </w:r>
          </w:p>
          <w:p w:rsidR="002203E1" w:rsidRPr="00A73EB8" w:rsidRDefault="002203E1" w:rsidP="002203E1"/>
        </w:tc>
        <w:tc>
          <w:tcPr>
            <w:tcW w:w="3420" w:type="dxa"/>
            <w:vAlign w:val="center"/>
          </w:tcPr>
          <w:p w:rsidR="0080537B" w:rsidRDefault="002203E1" w:rsidP="00A5565A">
            <w:pPr>
              <w:jc w:val="center"/>
            </w:pPr>
            <w:r>
              <w:t>Lectures</w:t>
            </w:r>
          </w:p>
          <w:p w:rsidR="002203E1" w:rsidRDefault="002203E1" w:rsidP="00A5565A">
            <w:pPr>
              <w:jc w:val="center"/>
            </w:pPr>
            <w:r>
              <w:t>Document Review and Analysis</w:t>
            </w:r>
          </w:p>
          <w:p w:rsidR="0031535A" w:rsidRDefault="0031535A" w:rsidP="00A5565A">
            <w:pPr>
              <w:jc w:val="center"/>
            </w:pPr>
            <w:r>
              <w:t>Group Discussions</w:t>
            </w:r>
          </w:p>
          <w:p w:rsidR="002203E1" w:rsidRPr="002F1426" w:rsidRDefault="002203E1" w:rsidP="002203E1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F70004" w:rsidRDefault="00F70004" w:rsidP="00F70004">
            <w:pPr>
              <w:spacing w:after="120"/>
              <w:jc w:val="center"/>
            </w:pPr>
            <w:r>
              <w:t>Multiple Choice Exam</w:t>
            </w:r>
          </w:p>
          <w:p w:rsidR="00F70004" w:rsidRDefault="00F70004" w:rsidP="00F70004">
            <w:pPr>
              <w:spacing w:after="120"/>
              <w:jc w:val="center"/>
            </w:pPr>
            <w:r>
              <w:t>Primary Source formative Assessments</w:t>
            </w:r>
          </w:p>
          <w:p w:rsidR="00F70004" w:rsidRDefault="00F70004" w:rsidP="00F70004">
            <w:pPr>
              <w:spacing w:after="120"/>
              <w:jc w:val="center"/>
            </w:pPr>
            <w:r>
              <w:t>Essays</w:t>
            </w:r>
          </w:p>
          <w:p w:rsidR="00F70004" w:rsidRDefault="00F70004" w:rsidP="00F70004">
            <w:pPr>
              <w:spacing w:after="120"/>
              <w:jc w:val="center"/>
            </w:pPr>
            <w:r>
              <w:t>Short Answer/I.D. Quizzes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F13BAC" w:rsidRDefault="00F13BAC" w:rsidP="00A5565A">
            <w:pPr>
              <w:jc w:val="center"/>
            </w:pPr>
            <w:r w:rsidRPr="00F13BAC">
              <w:t xml:space="preserve">The Development </w:t>
            </w:r>
          </w:p>
          <w:p w:rsidR="00F13BAC" w:rsidRDefault="00F13BAC" w:rsidP="00A5565A">
            <w:pPr>
              <w:jc w:val="center"/>
            </w:pPr>
            <w:r w:rsidRPr="00F13BAC">
              <w:t xml:space="preserve">and Interactions </w:t>
            </w:r>
          </w:p>
          <w:p w:rsidR="0080537B" w:rsidRPr="00DE5063" w:rsidRDefault="00F13BAC" w:rsidP="00A5565A">
            <w:pPr>
              <w:jc w:val="center"/>
            </w:pPr>
            <w:r w:rsidRPr="00F13BAC">
              <w:t>of Early Societies</w:t>
            </w:r>
          </w:p>
        </w:tc>
        <w:tc>
          <w:tcPr>
            <w:tcW w:w="1890" w:type="dxa"/>
            <w:vAlign w:val="center"/>
          </w:tcPr>
          <w:p w:rsidR="002203E1" w:rsidRDefault="002203E1" w:rsidP="002203E1">
            <w:r>
              <w:t>8.1.12A</w:t>
            </w:r>
          </w:p>
          <w:p w:rsidR="002203E1" w:rsidRDefault="002203E1" w:rsidP="002203E1">
            <w:r>
              <w:t>8.1.12B</w:t>
            </w:r>
          </w:p>
          <w:p w:rsidR="002203E1" w:rsidRDefault="002203E1" w:rsidP="002203E1">
            <w:r>
              <w:t>8.1.12C</w:t>
            </w:r>
          </w:p>
          <w:p w:rsidR="002203E1" w:rsidRDefault="002203E1" w:rsidP="002203E1">
            <w:r>
              <w:t>8.1.12D</w:t>
            </w:r>
          </w:p>
          <w:p w:rsidR="002203E1" w:rsidRDefault="002203E1" w:rsidP="002203E1">
            <w:r>
              <w:t>8.4.12A</w:t>
            </w:r>
          </w:p>
          <w:p w:rsidR="002203E1" w:rsidRDefault="002203E1" w:rsidP="002203E1">
            <w:r>
              <w:t>8.4.12B</w:t>
            </w:r>
          </w:p>
          <w:p w:rsidR="002203E1" w:rsidRDefault="002203E1" w:rsidP="002203E1">
            <w:r>
              <w:t>8.4.12C</w:t>
            </w:r>
          </w:p>
          <w:p w:rsidR="002203E1" w:rsidRDefault="002203E1" w:rsidP="002203E1">
            <w:r>
              <w:t>8.4.12D</w:t>
            </w:r>
          </w:p>
          <w:p w:rsidR="0031535A" w:rsidRDefault="0031535A" w:rsidP="002203E1">
            <w:r>
              <w:lastRenderedPageBreak/>
              <w:t>College Board Standards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2203E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Ziggurat</w:t>
            </w:r>
          </w:p>
          <w:p w:rsidR="002203E1" w:rsidRDefault="002203E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Codified Law Code</w:t>
            </w:r>
          </w:p>
          <w:p w:rsidR="002203E1" w:rsidRDefault="002203E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Bureaucracy</w:t>
            </w:r>
          </w:p>
          <w:p w:rsidR="002203E1" w:rsidRPr="00A73EB8" w:rsidRDefault="002203E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Cuneiform/Hieroglyphics</w:t>
            </w:r>
          </w:p>
        </w:tc>
        <w:tc>
          <w:tcPr>
            <w:tcW w:w="3420" w:type="dxa"/>
            <w:vAlign w:val="center"/>
          </w:tcPr>
          <w:p w:rsidR="0080537B" w:rsidRDefault="002203E1" w:rsidP="00A5565A">
            <w:pPr>
              <w:jc w:val="center"/>
            </w:pPr>
            <w:r>
              <w:t>Lectures</w:t>
            </w:r>
          </w:p>
          <w:p w:rsidR="002203E1" w:rsidRDefault="002203E1" w:rsidP="00A5565A">
            <w:pPr>
              <w:jc w:val="center"/>
            </w:pPr>
            <w:r>
              <w:t>Document Review and Analysis</w:t>
            </w:r>
          </w:p>
          <w:p w:rsidR="002203E1" w:rsidRDefault="002203E1" w:rsidP="00A5565A">
            <w:pPr>
              <w:jc w:val="center"/>
            </w:pPr>
            <w:r>
              <w:t>Trade Simulation</w:t>
            </w:r>
          </w:p>
          <w:p w:rsidR="0031535A" w:rsidRPr="002203E1" w:rsidRDefault="0031535A" w:rsidP="00A5565A">
            <w:pPr>
              <w:jc w:val="center"/>
            </w:pPr>
            <w:r>
              <w:t>Group Discussions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F70004" w:rsidRDefault="00F70004" w:rsidP="00F70004">
            <w:pPr>
              <w:spacing w:after="120"/>
              <w:jc w:val="center"/>
            </w:pPr>
            <w:r>
              <w:t>Multiple Choice Exam</w:t>
            </w:r>
          </w:p>
          <w:p w:rsidR="00F70004" w:rsidRDefault="00F70004" w:rsidP="00F70004">
            <w:pPr>
              <w:spacing w:after="120"/>
              <w:jc w:val="center"/>
            </w:pPr>
            <w:r>
              <w:t>Primary Source formative Assessments</w:t>
            </w:r>
          </w:p>
          <w:p w:rsidR="00F70004" w:rsidRDefault="00F70004" w:rsidP="00F70004">
            <w:pPr>
              <w:spacing w:after="120"/>
              <w:jc w:val="center"/>
            </w:pPr>
            <w:r>
              <w:t>Essays</w:t>
            </w:r>
          </w:p>
          <w:p w:rsidR="00F70004" w:rsidRDefault="00F70004" w:rsidP="00F70004">
            <w:pPr>
              <w:spacing w:after="120"/>
              <w:jc w:val="center"/>
            </w:pPr>
            <w:r>
              <w:t>Short Answer/I.D. Quizzes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203E1"/>
    <w:rsid w:val="00243906"/>
    <w:rsid w:val="002717B6"/>
    <w:rsid w:val="002F1426"/>
    <w:rsid w:val="002F1966"/>
    <w:rsid w:val="0031535A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13BAC"/>
    <w:rsid w:val="00F7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DD50C-4992-494F-95DB-A6FA36C18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14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Kratzer, Gregory</cp:lastModifiedBy>
  <cp:revision>4</cp:revision>
  <dcterms:created xsi:type="dcterms:W3CDTF">2017-03-09T15:47:00Z</dcterms:created>
  <dcterms:modified xsi:type="dcterms:W3CDTF">2017-06-14T14:59:00Z</dcterms:modified>
</cp:coreProperties>
</file>