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13462">
        <w:rPr>
          <w:u w:val="single"/>
        </w:rPr>
        <w:t>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13462">
        <w:rPr>
          <w:u w:val="single"/>
        </w:rPr>
        <w:t>11</w:t>
      </w:r>
      <w:r w:rsidR="00313462" w:rsidRPr="00313462">
        <w:rPr>
          <w:u w:val="single"/>
          <w:vertAlign w:val="superscript"/>
        </w:rPr>
        <w:t>th</w:t>
      </w:r>
      <w:r w:rsidR="00313462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1346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F3789">
              <w:t>Unit 6</w:t>
            </w:r>
            <w:r w:rsidR="00313462">
              <w:t>: Nationalism and Imperialism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87547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8F3789" w:rsidRDefault="002F1426" w:rsidP="00DE535E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13462">
              <w:t xml:space="preserve"> </w:t>
            </w:r>
            <w:r w:rsidR="00313462" w:rsidRPr="00313462">
              <w:t>How did the concep</w:t>
            </w:r>
            <w:r w:rsidR="008F3789">
              <w:t>t of nationalism spur European i</w:t>
            </w:r>
            <w:r w:rsidR="00313462" w:rsidRPr="00313462">
              <w:t>mperialism</w:t>
            </w:r>
            <w:r w:rsidR="00313462">
              <w:t xml:space="preserve"> in the late 19</w:t>
            </w:r>
            <w:r w:rsidR="00313462" w:rsidRPr="00313462">
              <w:rPr>
                <w:vertAlign w:val="superscript"/>
              </w:rPr>
              <w:t>th</w:t>
            </w:r>
            <w:r w:rsidR="00313462">
              <w:t xml:space="preserve"> and early 20</w:t>
            </w:r>
            <w:r w:rsidR="00313462" w:rsidRPr="00313462">
              <w:rPr>
                <w:vertAlign w:val="superscript"/>
              </w:rPr>
              <w:t>th</w:t>
            </w:r>
            <w:r w:rsidR="00313462">
              <w:t xml:space="preserve"> </w:t>
            </w:r>
            <w:r w:rsidR="00313462" w:rsidRPr="00313462">
              <w:t>century?</w:t>
            </w:r>
            <w:r w:rsidR="00DE535E">
              <w:t xml:space="preserve">  </w:t>
            </w:r>
            <w:r w:rsidR="008F3789" w:rsidRPr="00DA2456">
              <w:t xml:space="preserve"> </w:t>
            </w:r>
          </w:p>
          <w:p w:rsidR="008F3789" w:rsidRDefault="008F3789" w:rsidP="00DE535E">
            <w:r w:rsidRPr="00DA2456">
              <w:t>How has industrialization precipitated a monumental shift in the economies of nations and the character of their societies?</w:t>
            </w:r>
            <w:r>
              <w:t xml:space="preserve"> </w:t>
            </w:r>
          </w:p>
          <w:p w:rsidR="008F3789" w:rsidRDefault="00DE535E" w:rsidP="00DE535E">
            <w:r>
              <w:t xml:space="preserve">How did nationalism lead countries towards imperialism?  What other ideas contributed? </w:t>
            </w:r>
          </w:p>
          <w:p w:rsidR="008F3789" w:rsidRDefault="00DE535E" w:rsidP="00DE535E">
            <w:r>
              <w:t xml:space="preserve">How did nationalism develop a sense of unity between countrymen, as well as competition between nations? </w:t>
            </w:r>
          </w:p>
          <w:p w:rsidR="008F3789" w:rsidRDefault="00DE535E" w:rsidP="00DE535E">
            <w:r>
              <w:t>How did people in Africa</w:t>
            </w:r>
            <w:r w:rsidR="008F3789">
              <w:t>,</w:t>
            </w:r>
            <w:r>
              <w:t xml:space="preserve"> Asia</w:t>
            </w:r>
            <w:r w:rsidR="008F3789">
              <w:t>, and Latin America</w:t>
            </w:r>
            <w:r>
              <w:t xml:space="preserve"> re</w:t>
            </w:r>
            <w:r w:rsidR="008F3789">
              <w:t>spond to western imperialism and to what degree were they successful?</w:t>
            </w:r>
          </w:p>
          <w:p w:rsidR="008F3789" w:rsidRDefault="00DE535E" w:rsidP="00DE535E">
            <w:r>
              <w:t xml:space="preserve">How did imperialism create a new western-dominated world economy? </w:t>
            </w:r>
          </w:p>
          <w:p w:rsidR="00D97955" w:rsidRDefault="00DE535E" w:rsidP="008F3789">
            <w:r>
              <w:t xml:space="preserve">What are the social, economic and intellectual developments that reshaped western social values? </w:t>
            </w:r>
            <w:bookmarkStart w:id="0" w:name="_GoBack"/>
            <w:bookmarkEnd w:id="0"/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F3789" w:rsidTr="0080537B">
        <w:tc>
          <w:tcPr>
            <w:tcW w:w="2785" w:type="dxa"/>
            <w:vAlign w:val="center"/>
          </w:tcPr>
          <w:p w:rsidR="008F3789" w:rsidRPr="00DE5063" w:rsidRDefault="008F3789" w:rsidP="008F3789">
            <w:pPr>
              <w:jc w:val="center"/>
            </w:pPr>
            <w:r>
              <w:t>Early Industrialization</w:t>
            </w:r>
          </w:p>
        </w:tc>
        <w:tc>
          <w:tcPr>
            <w:tcW w:w="1890" w:type="dxa"/>
            <w:vAlign w:val="center"/>
          </w:tcPr>
          <w:p w:rsidR="008F3789" w:rsidRDefault="008F3789" w:rsidP="008F3789">
            <w:pPr>
              <w:jc w:val="center"/>
            </w:pPr>
            <w:r>
              <w:t>8.1.12A</w:t>
            </w:r>
          </w:p>
          <w:p w:rsidR="008F3789" w:rsidRDefault="008F3789" w:rsidP="008F3789">
            <w:pPr>
              <w:jc w:val="center"/>
            </w:pPr>
            <w:r>
              <w:t>8.1.12B</w:t>
            </w:r>
          </w:p>
          <w:p w:rsidR="008F3789" w:rsidRDefault="008F3789" w:rsidP="008F3789">
            <w:pPr>
              <w:jc w:val="center"/>
            </w:pPr>
            <w:r>
              <w:t>8.1.12C</w:t>
            </w:r>
          </w:p>
          <w:p w:rsidR="008F3789" w:rsidRDefault="008F3789" w:rsidP="008F3789">
            <w:pPr>
              <w:jc w:val="center"/>
            </w:pPr>
            <w:r>
              <w:t>8.1.12D</w:t>
            </w:r>
          </w:p>
          <w:p w:rsidR="008F3789" w:rsidRDefault="008F3789" w:rsidP="008F3789">
            <w:pPr>
              <w:jc w:val="center"/>
            </w:pPr>
            <w:r>
              <w:t>8.4.12A</w:t>
            </w:r>
          </w:p>
          <w:p w:rsidR="008F3789" w:rsidRDefault="008F3789" w:rsidP="008F3789">
            <w:pPr>
              <w:jc w:val="center"/>
            </w:pPr>
            <w:r>
              <w:t>8.4.12B</w:t>
            </w:r>
          </w:p>
          <w:p w:rsidR="008F3789" w:rsidRDefault="008F3789" w:rsidP="008F3789">
            <w:pPr>
              <w:jc w:val="center"/>
            </w:pPr>
            <w:r>
              <w:t>8.4.12C</w:t>
            </w:r>
          </w:p>
          <w:p w:rsidR="008F3789" w:rsidRPr="00A73EB8" w:rsidRDefault="008F3789" w:rsidP="008F3789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Enclosure Laws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Corn Laws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population explosion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textiles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factories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infrastructure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slag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Bessemer process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foundry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tenements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child labor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urbanization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Stock Market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corporation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vs. horizontal integration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monopoly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trust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interchangeable parts</w:t>
            </w:r>
          </w:p>
          <w:p w:rsidR="008F3789" w:rsidRPr="00A73EB8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assembly line</w:t>
            </w:r>
          </w:p>
        </w:tc>
        <w:tc>
          <w:tcPr>
            <w:tcW w:w="3420" w:type="dxa"/>
            <w:vAlign w:val="center"/>
          </w:tcPr>
          <w:p w:rsidR="008F3789" w:rsidRDefault="008F3789" w:rsidP="008F3789">
            <w:pPr>
              <w:jc w:val="center"/>
            </w:pPr>
            <w:r>
              <w:t>Urbanization Game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Power Point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Microsoft Word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Video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Canvas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Primary Documents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Secondary Documents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Charts/Graphs/Tables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Direct Instruction</w:t>
            </w:r>
          </w:p>
          <w:p w:rsidR="008F3789" w:rsidRPr="007B7B86" w:rsidRDefault="008F3789" w:rsidP="008F3789">
            <w:pPr>
              <w:jc w:val="center"/>
            </w:pPr>
            <w:r w:rsidRPr="007B7B86">
              <w:t>Discussion</w:t>
            </w:r>
          </w:p>
          <w:p w:rsidR="008F3789" w:rsidRPr="002F1426" w:rsidRDefault="008F3789" w:rsidP="008F3789">
            <w:pPr>
              <w:jc w:val="center"/>
              <w:rPr>
                <w:b/>
              </w:rPr>
            </w:pPr>
            <w:r w:rsidRPr="007B7B86">
              <w:t>Text Analysis</w:t>
            </w:r>
          </w:p>
        </w:tc>
        <w:tc>
          <w:tcPr>
            <w:tcW w:w="2880" w:type="dxa"/>
            <w:vAlign w:val="center"/>
          </w:tcPr>
          <w:p w:rsidR="008F3789" w:rsidRDefault="008F3789" w:rsidP="008F3789">
            <w:pPr>
              <w:jc w:val="center"/>
            </w:pPr>
            <w:r>
              <w:t>Quizzes</w:t>
            </w:r>
          </w:p>
          <w:p w:rsidR="008F3789" w:rsidRDefault="008F3789" w:rsidP="008F3789">
            <w:pPr>
              <w:jc w:val="center"/>
            </w:pPr>
            <w:r>
              <w:t>Multiple Choice Test</w:t>
            </w:r>
          </w:p>
          <w:p w:rsidR="008F3789" w:rsidRPr="00DB305D" w:rsidRDefault="008F3789" w:rsidP="008F3789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8F3789" w:rsidP="00A5565A">
            <w:pPr>
              <w:jc w:val="center"/>
            </w:pPr>
            <w:r>
              <w:t>19</w:t>
            </w:r>
            <w:r w:rsidRPr="008F3789">
              <w:rPr>
                <w:vertAlign w:val="superscript"/>
              </w:rPr>
              <w:t>th</w:t>
            </w:r>
            <w:r>
              <w:t xml:space="preserve"> Century Ideologies</w:t>
            </w:r>
          </w:p>
        </w:tc>
        <w:tc>
          <w:tcPr>
            <w:tcW w:w="1890" w:type="dxa"/>
            <w:vAlign w:val="center"/>
          </w:tcPr>
          <w:p w:rsidR="00133EE0" w:rsidRDefault="00133EE0" w:rsidP="00133EE0">
            <w:pPr>
              <w:jc w:val="center"/>
            </w:pPr>
            <w:r>
              <w:t>8.1.12A</w:t>
            </w:r>
          </w:p>
          <w:p w:rsidR="00133EE0" w:rsidRDefault="00133EE0" w:rsidP="00133EE0">
            <w:pPr>
              <w:jc w:val="center"/>
            </w:pPr>
            <w:r>
              <w:lastRenderedPageBreak/>
              <w:t>8.1.12B</w:t>
            </w:r>
          </w:p>
          <w:p w:rsidR="00133EE0" w:rsidRDefault="00133EE0" w:rsidP="00133EE0">
            <w:pPr>
              <w:jc w:val="center"/>
            </w:pPr>
            <w:r>
              <w:t>8.1.12C</w:t>
            </w:r>
          </w:p>
          <w:p w:rsidR="00133EE0" w:rsidRDefault="00133EE0" w:rsidP="00133EE0">
            <w:pPr>
              <w:jc w:val="center"/>
            </w:pPr>
            <w:r>
              <w:t>8.1.12D</w:t>
            </w:r>
          </w:p>
          <w:p w:rsidR="00133EE0" w:rsidRDefault="00133EE0" w:rsidP="00133EE0">
            <w:pPr>
              <w:jc w:val="center"/>
            </w:pPr>
            <w:r>
              <w:t>8.4.12A</w:t>
            </w:r>
          </w:p>
          <w:p w:rsidR="00133EE0" w:rsidRDefault="00133EE0" w:rsidP="00133EE0">
            <w:pPr>
              <w:jc w:val="center"/>
            </w:pPr>
            <w:r>
              <w:t>8.4.12B</w:t>
            </w:r>
          </w:p>
          <w:p w:rsidR="00133EE0" w:rsidRDefault="00133EE0" w:rsidP="00133EE0">
            <w:pPr>
              <w:jc w:val="center"/>
            </w:pPr>
            <w:r>
              <w:t>8.4.12C</w:t>
            </w:r>
          </w:p>
          <w:p w:rsidR="00A73EB8" w:rsidRPr="00A73EB8" w:rsidRDefault="00133EE0" w:rsidP="00133EE0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430277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Otto von Bismarck</w:t>
            </w:r>
          </w:p>
          <w:p w:rsidR="00313462" w:rsidRDefault="008F378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Nationalism</w:t>
            </w:r>
          </w:p>
          <w:p w:rsidR="008F3789" w:rsidRDefault="008F378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Metternich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Socialism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Utopian Socialism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Darwinism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Marxism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Capitalism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Laissez-faire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Malthus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Ricardo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Jonathan Swift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Welfare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 Stuart Mill</w:t>
            </w:r>
          </w:p>
          <w:p w:rsidR="008F3789" w:rsidRPr="00A73EB8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Jeremy Bentham</w:t>
            </w:r>
          </w:p>
        </w:tc>
        <w:tc>
          <w:tcPr>
            <w:tcW w:w="3420" w:type="dxa"/>
            <w:vAlign w:val="center"/>
          </w:tcPr>
          <w:p w:rsidR="007B6A62" w:rsidRPr="007B6A62" w:rsidRDefault="007B6A62" w:rsidP="007B6A62">
            <w:pPr>
              <w:jc w:val="center"/>
            </w:pPr>
            <w:r w:rsidRPr="007B6A62">
              <w:lastRenderedPageBreak/>
              <w:t>Power Point</w:t>
            </w:r>
          </w:p>
          <w:p w:rsidR="007B6A62" w:rsidRPr="007B6A62" w:rsidRDefault="007B6A62" w:rsidP="007B6A62">
            <w:pPr>
              <w:jc w:val="center"/>
            </w:pPr>
            <w:r w:rsidRPr="007B6A62">
              <w:lastRenderedPageBreak/>
              <w:t>Microsoft Word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Video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Canvas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Primary Documents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Secondary Documents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Charts/Graphs/Tables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Direct Instruction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Discussion</w:t>
            </w:r>
          </w:p>
          <w:p w:rsidR="00A73EB8" w:rsidRPr="002F1426" w:rsidRDefault="007B6A62" w:rsidP="007B6A62">
            <w:pPr>
              <w:jc w:val="center"/>
              <w:rPr>
                <w:b/>
              </w:rPr>
            </w:pPr>
            <w:r w:rsidRPr="007B6A62">
              <w:t>Text Analysis</w:t>
            </w:r>
          </w:p>
        </w:tc>
        <w:tc>
          <w:tcPr>
            <w:tcW w:w="2880" w:type="dxa"/>
            <w:vAlign w:val="center"/>
          </w:tcPr>
          <w:p w:rsidR="004A058A" w:rsidRDefault="004A058A" w:rsidP="004A058A">
            <w:pPr>
              <w:jc w:val="center"/>
            </w:pPr>
            <w:r>
              <w:lastRenderedPageBreak/>
              <w:t>Quizzes</w:t>
            </w:r>
          </w:p>
          <w:p w:rsidR="004A058A" w:rsidRDefault="004A058A" w:rsidP="004A058A">
            <w:pPr>
              <w:jc w:val="center"/>
            </w:pPr>
            <w:r>
              <w:lastRenderedPageBreak/>
              <w:t>Multiple Choice Test</w:t>
            </w:r>
          </w:p>
          <w:p w:rsidR="00A73EB8" w:rsidRPr="00DB305D" w:rsidRDefault="004A058A" w:rsidP="004A058A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13462" w:rsidP="00A5565A">
            <w:pPr>
              <w:jc w:val="center"/>
            </w:pPr>
            <w:r>
              <w:t>Imperialism</w:t>
            </w:r>
          </w:p>
        </w:tc>
        <w:tc>
          <w:tcPr>
            <w:tcW w:w="1890" w:type="dxa"/>
            <w:vAlign w:val="center"/>
          </w:tcPr>
          <w:p w:rsidR="00133EE0" w:rsidRDefault="00133EE0" w:rsidP="00133EE0">
            <w:pPr>
              <w:jc w:val="center"/>
            </w:pPr>
            <w:r>
              <w:t>8.1.12A</w:t>
            </w:r>
          </w:p>
          <w:p w:rsidR="00133EE0" w:rsidRDefault="00133EE0" w:rsidP="00133EE0">
            <w:pPr>
              <w:jc w:val="center"/>
            </w:pPr>
            <w:r>
              <w:t>8.1.12B</w:t>
            </w:r>
          </w:p>
          <w:p w:rsidR="00133EE0" w:rsidRDefault="00133EE0" w:rsidP="00133EE0">
            <w:pPr>
              <w:jc w:val="center"/>
            </w:pPr>
            <w:r>
              <w:t>8.1.12C</w:t>
            </w:r>
          </w:p>
          <w:p w:rsidR="00133EE0" w:rsidRDefault="00133EE0" w:rsidP="00133EE0">
            <w:pPr>
              <w:jc w:val="center"/>
            </w:pPr>
            <w:r>
              <w:t>8.1.12D</w:t>
            </w:r>
          </w:p>
          <w:p w:rsidR="00133EE0" w:rsidRDefault="00133EE0" w:rsidP="00133EE0">
            <w:pPr>
              <w:jc w:val="center"/>
            </w:pPr>
            <w:r>
              <w:t>8.4.12A</w:t>
            </w:r>
          </w:p>
          <w:p w:rsidR="00133EE0" w:rsidRDefault="00133EE0" w:rsidP="00133EE0">
            <w:pPr>
              <w:jc w:val="center"/>
            </w:pPr>
            <w:r>
              <w:t>8.4.12B</w:t>
            </w:r>
          </w:p>
          <w:p w:rsidR="00133EE0" w:rsidRDefault="00133EE0" w:rsidP="00133EE0">
            <w:pPr>
              <w:jc w:val="center"/>
            </w:pPr>
            <w:r>
              <w:t>8.4.12C</w:t>
            </w:r>
          </w:p>
          <w:p w:rsidR="0080537B" w:rsidRPr="00A73EB8" w:rsidRDefault="00133EE0" w:rsidP="00133EE0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430277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Berlin Conference of 1884</w:t>
            </w:r>
          </w:p>
          <w:p w:rsidR="008F3789" w:rsidRDefault="008F378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 Imperialism</w:t>
            </w:r>
          </w:p>
          <w:p w:rsidR="00313462" w:rsidRDefault="00EC4E7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313462">
              <w:t>cramble for Africa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Cecil Rhodes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Cape to Cairo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Darwinism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Boer War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raw materials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Apartheid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Sepoy</w:t>
            </w:r>
            <w:proofErr w:type="spellEnd"/>
            <w:r>
              <w:t xml:space="preserve"> Mutiny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Meiji Revolt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Samurai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Meiji Restoration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modernization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spheres of influence</w:t>
            </w:r>
          </w:p>
          <w:p w:rsidR="00313462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penal colony</w:t>
            </w:r>
          </w:p>
          <w:p w:rsidR="00313462" w:rsidRPr="00A73EB8" w:rsidRDefault="003134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Boxer Rebellion</w:t>
            </w:r>
          </w:p>
        </w:tc>
        <w:tc>
          <w:tcPr>
            <w:tcW w:w="3420" w:type="dxa"/>
            <w:vAlign w:val="center"/>
          </w:tcPr>
          <w:p w:rsidR="007B6A62" w:rsidRPr="007B6A62" w:rsidRDefault="007B6A62" w:rsidP="007B6A62">
            <w:pPr>
              <w:jc w:val="center"/>
            </w:pPr>
            <w:r w:rsidRPr="007B6A62">
              <w:t>Power Point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Microsoft Word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Video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Canvas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Primary Documents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Secondary Documents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Charts/Graphs/Tables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Direct Instruction</w:t>
            </w:r>
          </w:p>
          <w:p w:rsidR="007B6A62" w:rsidRPr="007B6A62" w:rsidRDefault="007B6A62" w:rsidP="007B6A62">
            <w:pPr>
              <w:jc w:val="center"/>
            </w:pPr>
            <w:r w:rsidRPr="007B6A62">
              <w:t>Discussion</w:t>
            </w:r>
          </w:p>
          <w:p w:rsidR="0080537B" w:rsidRPr="007B6A62" w:rsidRDefault="007B6A62" w:rsidP="007B6A62">
            <w:pPr>
              <w:jc w:val="center"/>
            </w:pPr>
            <w:r w:rsidRPr="007B6A62">
              <w:t>Text Analysis</w:t>
            </w:r>
          </w:p>
        </w:tc>
        <w:tc>
          <w:tcPr>
            <w:tcW w:w="2880" w:type="dxa"/>
            <w:vAlign w:val="center"/>
          </w:tcPr>
          <w:p w:rsidR="004A058A" w:rsidRDefault="004A058A" w:rsidP="004A058A">
            <w:pPr>
              <w:jc w:val="center"/>
            </w:pPr>
            <w:r>
              <w:t>Quizzes</w:t>
            </w:r>
          </w:p>
          <w:p w:rsidR="004A058A" w:rsidRDefault="004A058A" w:rsidP="004A058A">
            <w:pPr>
              <w:jc w:val="center"/>
            </w:pPr>
            <w:r>
              <w:t>Multiple Choice Test</w:t>
            </w:r>
          </w:p>
          <w:p w:rsidR="0080537B" w:rsidRDefault="004A058A" w:rsidP="004A058A">
            <w:pPr>
              <w:spacing w:after="120"/>
              <w:jc w:val="center"/>
            </w:pPr>
            <w:r>
              <w:t>DBQ</w:t>
            </w:r>
            <w:r w:rsidR="00C54CDA">
              <w:t xml:space="preserve"> Essay</w:t>
            </w:r>
          </w:p>
          <w:p w:rsidR="004A058A" w:rsidRPr="00DB305D" w:rsidRDefault="004A058A" w:rsidP="004A058A">
            <w:pPr>
              <w:spacing w:after="120"/>
              <w:jc w:val="center"/>
              <w:rPr>
                <w:sz w:val="18"/>
              </w:rPr>
            </w:pPr>
            <w:r>
              <w:t>Imperialism Research Paper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F3789" w:rsidRPr="00DB305D" w:rsidTr="00E241C4">
        <w:tc>
          <w:tcPr>
            <w:tcW w:w="2785" w:type="dxa"/>
            <w:vAlign w:val="center"/>
          </w:tcPr>
          <w:p w:rsidR="008F3789" w:rsidRPr="00DE5063" w:rsidRDefault="008F3789" w:rsidP="008F3789">
            <w:pPr>
              <w:jc w:val="center"/>
            </w:pPr>
            <w:r>
              <w:t>Iconic Images of Industry</w:t>
            </w:r>
          </w:p>
        </w:tc>
        <w:tc>
          <w:tcPr>
            <w:tcW w:w="1890" w:type="dxa"/>
            <w:vAlign w:val="center"/>
          </w:tcPr>
          <w:p w:rsidR="008F3789" w:rsidRDefault="008F3789" w:rsidP="008F3789">
            <w:pPr>
              <w:jc w:val="center"/>
            </w:pPr>
            <w:r>
              <w:t>8.1.12A</w:t>
            </w:r>
          </w:p>
          <w:p w:rsidR="008F3789" w:rsidRDefault="008F3789" w:rsidP="008F3789">
            <w:pPr>
              <w:jc w:val="center"/>
            </w:pPr>
            <w:r>
              <w:t>8.1.12B</w:t>
            </w:r>
          </w:p>
          <w:p w:rsidR="008F3789" w:rsidRDefault="008F3789" w:rsidP="008F3789">
            <w:pPr>
              <w:jc w:val="center"/>
            </w:pPr>
            <w:r>
              <w:t>8.1.12C</w:t>
            </w:r>
          </w:p>
          <w:p w:rsidR="008F3789" w:rsidRDefault="008F3789" w:rsidP="008F3789">
            <w:pPr>
              <w:jc w:val="center"/>
            </w:pPr>
            <w:r>
              <w:t>8.1.12D</w:t>
            </w:r>
          </w:p>
          <w:p w:rsidR="008F3789" w:rsidRDefault="008F3789" w:rsidP="008F3789">
            <w:pPr>
              <w:jc w:val="center"/>
            </w:pPr>
            <w:r>
              <w:t>8.4.12A</w:t>
            </w:r>
          </w:p>
          <w:p w:rsidR="008F3789" w:rsidRDefault="008F3789" w:rsidP="008F3789">
            <w:pPr>
              <w:jc w:val="center"/>
            </w:pPr>
            <w:r>
              <w:t>8.4.12B</w:t>
            </w:r>
          </w:p>
          <w:p w:rsidR="008F3789" w:rsidRDefault="008F3789" w:rsidP="008F3789">
            <w:pPr>
              <w:jc w:val="center"/>
            </w:pPr>
            <w:r>
              <w:t>8.4.12C</w:t>
            </w:r>
          </w:p>
          <w:p w:rsidR="008F3789" w:rsidRPr="00A73EB8" w:rsidRDefault="008F3789" w:rsidP="008F3789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Frederick Taylor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Herbert Spencer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Gustave Courbet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Jean-Francois Millet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Claude Monet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Vincent Van Gogh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Charles Darwin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Karl Marx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Jeremy Bentham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James Hargreaves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Robert Fulton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Henry Bessemer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Chinese contributions in steel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Richard Arkwright</w:t>
            </w:r>
          </w:p>
          <w:p w:rsidR="008F3789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Panama Canal</w:t>
            </w:r>
          </w:p>
          <w:p w:rsidR="008F3789" w:rsidRPr="00A73EB8" w:rsidRDefault="008F3789" w:rsidP="008F378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Suez Canal</w:t>
            </w:r>
          </w:p>
        </w:tc>
        <w:tc>
          <w:tcPr>
            <w:tcW w:w="3420" w:type="dxa"/>
            <w:vAlign w:val="center"/>
          </w:tcPr>
          <w:p w:rsidR="008F3789" w:rsidRDefault="008F3789" w:rsidP="008F3789">
            <w:pPr>
              <w:jc w:val="center"/>
            </w:pPr>
            <w:r>
              <w:lastRenderedPageBreak/>
              <w:t>Power Point</w:t>
            </w:r>
          </w:p>
          <w:p w:rsidR="008F3789" w:rsidRDefault="008F3789" w:rsidP="008F3789">
            <w:pPr>
              <w:jc w:val="center"/>
            </w:pPr>
            <w:r>
              <w:t>Oral Presentation</w:t>
            </w:r>
          </w:p>
          <w:p w:rsidR="008F3789" w:rsidRDefault="008F3789" w:rsidP="008F3789">
            <w:pPr>
              <w:jc w:val="center"/>
            </w:pPr>
            <w:r>
              <w:t>Discussion</w:t>
            </w:r>
          </w:p>
          <w:p w:rsidR="008F3789" w:rsidRDefault="008F3789" w:rsidP="008F3789">
            <w:pPr>
              <w:jc w:val="center"/>
            </w:pPr>
            <w:r>
              <w:t>Primary Documents</w:t>
            </w:r>
          </w:p>
          <w:p w:rsidR="008F3789" w:rsidRPr="002F1426" w:rsidRDefault="008F3789" w:rsidP="008F3789">
            <w:pPr>
              <w:jc w:val="center"/>
              <w:rPr>
                <w:b/>
              </w:rPr>
            </w:pPr>
            <w:r>
              <w:t>Secondary Documents</w:t>
            </w:r>
          </w:p>
        </w:tc>
        <w:tc>
          <w:tcPr>
            <w:tcW w:w="2880" w:type="dxa"/>
            <w:vAlign w:val="center"/>
          </w:tcPr>
          <w:p w:rsidR="008F3789" w:rsidRPr="00DB305D" w:rsidRDefault="008F3789" w:rsidP="008F3789">
            <w:pPr>
              <w:spacing w:after="120"/>
              <w:jc w:val="center"/>
              <w:rPr>
                <w:sz w:val="18"/>
              </w:rPr>
            </w:pPr>
            <w:r>
              <w:t>Iconic Images Project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33EE0"/>
    <w:rsid w:val="001951E8"/>
    <w:rsid w:val="001E1FF2"/>
    <w:rsid w:val="00243906"/>
    <w:rsid w:val="002717B6"/>
    <w:rsid w:val="002F1426"/>
    <w:rsid w:val="002F1966"/>
    <w:rsid w:val="00313462"/>
    <w:rsid w:val="003154BD"/>
    <w:rsid w:val="003A1F67"/>
    <w:rsid w:val="00430277"/>
    <w:rsid w:val="004A058A"/>
    <w:rsid w:val="004D4FCE"/>
    <w:rsid w:val="00587547"/>
    <w:rsid w:val="005E38FC"/>
    <w:rsid w:val="00611B54"/>
    <w:rsid w:val="007A147C"/>
    <w:rsid w:val="007B6A62"/>
    <w:rsid w:val="007F0C34"/>
    <w:rsid w:val="0080537B"/>
    <w:rsid w:val="008902B0"/>
    <w:rsid w:val="008F3789"/>
    <w:rsid w:val="00990086"/>
    <w:rsid w:val="009A0FC1"/>
    <w:rsid w:val="00A73EB8"/>
    <w:rsid w:val="00AC2828"/>
    <w:rsid w:val="00B149C5"/>
    <w:rsid w:val="00B477DC"/>
    <w:rsid w:val="00B963EA"/>
    <w:rsid w:val="00BE53BF"/>
    <w:rsid w:val="00C54CDA"/>
    <w:rsid w:val="00C94F98"/>
    <w:rsid w:val="00D97955"/>
    <w:rsid w:val="00DB305D"/>
    <w:rsid w:val="00DE5063"/>
    <w:rsid w:val="00DE535E"/>
    <w:rsid w:val="00EC4E7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8DBC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9CE7E-6B8B-4CB9-8782-02465A3F3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Bartal, Janelle S.</cp:lastModifiedBy>
  <cp:revision>11</cp:revision>
  <dcterms:created xsi:type="dcterms:W3CDTF">2017-03-09T15:36:00Z</dcterms:created>
  <dcterms:modified xsi:type="dcterms:W3CDTF">2019-06-18T16:27:00Z</dcterms:modified>
</cp:coreProperties>
</file>