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328B3">
        <w:rPr>
          <w:u w:val="single"/>
        </w:rPr>
        <w:t>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328B3">
        <w:rPr>
          <w:u w:val="single"/>
        </w:rPr>
        <w:t>11</w:t>
      </w:r>
      <w:r w:rsidR="00C328B3" w:rsidRPr="00C328B3">
        <w:rPr>
          <w:u w:val="single"/>
          <w:vertAlign w:val="superscript"/>
        </w:rPr>
        <w:t>th</w:t>
      </w:r>
      <w:r w:rsidR="00C328B3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328B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D33914">
              <w:t>Unit 5</w:t>
            </w:r>
            <w:r w:rsidR="00C328B3">
              <w:t>: Enlightenment and Revolutions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2111B">
              <w:t>30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33914" w:rsidRDefault="002F1426" w:rsidP="00D33914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C328B3">
              <w:t xml:space="preserve"> </w:t>
            </w:r>
            <w:r w:rsidR="00C328B3" w:rsidRPr="00C328B3">
              <w:t>How did 17</w:t>
            </w:r>
            <w:r w:rsidR="00C328B3" w:rsidRPr="00C328B3">
              <w:rPr>
                <w:vertAlign w:val="superscript"/>
              </w:rPr>
              <w:t>th</w:t>
            </w:r>
            <w:r w:rsidR="00C328B3">
              <w:t xml:space="preserve"> </w:t>
            </w:r>
            <w:r w:rsidR="00C328B3" w:rsidRPr="00C328B3">
              <w:t>century enlightenment principles influence a century of revolution throughout the western world?</w:t>
            </w:r>
            <w:r w:rsidR="00460FDB">
              <w:t xml:space="preserve">  </w:t>
            </w:r>
          </w:p>
          <w:p w:rsidR="00D33914" w:rsidRDefault="00460FDB" w:rsidP="00D33914">
            <w:r>
              <w:t xml:space="preserve">What were the ideas of John Locke, Thomas Hobbes, Jean Jacque Rousseau, and Voltaire? </w:t>
            </w:r>
          </w:p>
          <w:p w:rsidR="00D33914" w:rsidRDefault="00460FDB" w:rsidP="00D33914">
            <w:r>
              <w:t xml:space="preserve">How did the enlightenment ideas challenge the traditions in government and economics of Europe? </w:t>
            </w:r>
            <w:r w:rsidR="00D33914">
              <w:t xml:space="preserve"> </w:t>
            </w:r>
          </w:p>
          <w:p w:rsidR="00D33914" w:rsidRDefault="00D33914" w:rsidP="00D33914">
            <w:r>
              <w:t>Why was England able to reject Absolutism throughout and after their Civil War?</w:t>
            </w:r>
            <w:r>
              <w:t xml:space="preserve">  </w:t>
            </w:r>
          </w:p>
          <w:p w:rsidR="00D33914" w:rsidRDefault="00D33914" w:rsidP="00D33914">
            <w:r>
              <w:t xml:space="preserve">How did absolute monarchs centralize power in government and thereby control the religion, culture and economics of Europe? </w:t>
            </w:r>
          </w:p>
          <w:p w:rsidR="00D33914" w:rsidRDefault="00460FDB" w:rsidP="00460FDB">
            <w:r>
              <w:t>How did the French Revolution reshape social and political institutions? Describe the rise and fall of Napoleon an</w:t>
            </w:r>
            <w:r w:rsidR="00D33914">
              <w:t>d his effect on Europe.</w:t>
            </w:r>
          </w:p>
          <w:p w:rsidR="00D33914" w:rsidRDefault="00460FDB" w:rsidP="00460FDB">
            <w:r>
              <w:t xml:space="preserve">“How did the philosophical achievements of the French Revolution and the militaristic events of Napoleon influence the wars for Independence in the Americas?” </w:t>
            </w:r>
          </w:p>
          <w:p w:rsidR="00D33914" w:rsidRDefault="00460FDB" w:rsidP="00D33914">
            <w:r>
              <w:t xml:space="preserve">How did revolutionaries seek to change the European political and social systems? </w:t>
            </w:r>
          </w:p>
          <w:p w:rsidR="00D97955" w:rsidRDefault="00460FDB" w:rsidP="00D33914">
            <w:bookmarkStart w:id="0" w:name="_GoBack"/>
            <w:bookmarkEnd w:id="0"/>
            <w:r>
              <w:t>How did events and ideas in Europe affect the people and revolutions of Latin America?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33914" w:rsidTr="0080537B">
        <w:tc>
          <w:tcPr>
            <w:tcW w:w="2785" w:type="dxa"/>
            <w:vAlign w:val="center"/>
          </w:tcPr>
          <w:p w:rsidR="00D33914" w:rsidRDefault="00D33914" w:rsidP="00A5565A">
            <w:pPr>
              <w:jc w:val="center"/>
            </w:pPr>
            <w:r>
              <w:t>Absolutism</w:t>
            </w:r>
          </w:p>
        </w:tc>
        <w:tc>
          <w:tcPr>
            <w:tcW w:w="1890" w:type="dxa"/>
            <w:vAlign w:val="center"/>
          </w:tcPr>
          <w:p w:rsidR="00D33914" w:rsidRDefault="00D33914" w:rsidP="00D33914">
            <w:pPr>
              <w:jc w:val="center"/>
            </w:pPr>
            <w:r>
              <w:t>8.1.12A</w:t>
            </w:r>
          </w:p>
          <w:p w:rsidR="00D33914" w:rsidRDefault="00D33914" w:rsidP="00D33914">
            <w:pPr>
              <w:jc w:val="center"/>
            </w:pPr>
            <w:r>
              <w:t>8.1.12B</w:t>
            </w:r>
          </w:p>
          <w:p w:rsidR="00D33914" w:rsidRDefault="00D33914" w:rsidP="00D33914">
            <w:pPr>
              <w:jc w:val="center"/>
            </w:pPr>
            <w:r>
              <w:t>8.1.12C</w:t>
            </w:r>
          </w:p>
          <w:p w:rsidR="00D33914" w:rsidRDefault="00D33914" w:rsidP="00D33914">
            <w:pPr>
              <w:jc w:val="center"/>
            </w:pPr>
            <w:r>
              <w:t>8.1.12D</w:t>
            </w:r>
          </w:p>
          <w:p w:rsidR="00D33914" w:rsidRDefault="00D33914" w:rsidP="00D33914">
            <w:pPr>
              <w:jc w:val="center"/>
            </w:pPr>
            <w:r>
              <w:t>8.4.12A</w:t>
            </w:r>
          </w:p>
          <w:p w:rsidR="00D33914" w:rsidRDefault="00D33914" w:rsidP="00D33914">
            <w:pPr>
              <w:jc w:val="center"/>
            </w:pPr>
            <w:r>
              <w:t>8.4.12B</w:t>
            </w:r>
          </w:p>
          <w:p w:rsidR="00D33914" w:rsidRDefault="00D33914" w:rsidP="00D33914">
            <w:pPr>
              <w:jc w:val="center"/>
            </w:pPr>
            <w:r>
              <w:t>8.4.12C</w:t>
            </w:r>
          </w:p>
          <w:p w:rsidR="00D33914" w:rsidRDefault="00D33914" w:rsidP="00D33914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English Civil War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Tories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Cavaliers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Roundheads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Elizabeth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King James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Oliver Cromwell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Puritan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 of Rights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Glorious Revolution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Hapsburg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Maria Teresa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30 Years’ War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Hohenzollern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Frederick the Great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public education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Peter and Catherine the Great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westernization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Holy Roman Empire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Louis XIV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Sun King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Versailles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deficit spending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Absolutism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Enlightened Despotism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Divine Right</w:t>
            </w:r>
          </w:p>
        </w:tc>
        <w:tc>
          <w:tcPr>
            <w:tcW w:w="3420" w:type="dxa"/>
            <w:vAlign w:val="center"/>
          </w:tcPr>
          <w:p w:rsidR="00D33914" w:rsidRDefault="00D33914" w:rsidP="00D33914">
            <w:pPr>
              <w:jc w:val="center"/>
            </w:pPr>
            <w:r>
              <w:lastRenderedPageBreak/>
              <w:t>Power Point</w:t>
            </w:r>
          </w:p>
          <w:p w:rsidR="00D33914" w:rsidRDefault="00D33914" w:rsidP="00D33914">
            <w:pPr>
              <w:jc w:val="center"/>
            </w:pPr>
            <w:r>
              <w:t>Microsoft Word</w:t>
            </w:r>
          </w:p>
          <w:p w:rsidR="00D33914" w:rsidRDefault="00D33914" w:rsidP="00D33914">
            <w:pPr>
              <w:jc w:val="center"/>
            </w:pPr>
            <w:r>
              <w:t>Video</w:t>
            </w:r>
          </w:p>
          <w:p w:rsidR="00D33914" w:rsidRDefault="00D33914" w:rsidP="00D33914">
            <w:pPr>
              <w:jc w:val="center"/>
            </w:pPr>
            <w:r>
              <w:t>Canvas</w:t>
            </w:r>
          </w:p>
          <w:p w:rsidR="00D33914" w:rsidRDefault="00D33914" w:rsidP="00D33914">
            <w:pPr>
              <w:jc w:val="center"/>
            </w:pPr>
            <w:r>
              <w:t>Primary Documents</w:t>
            </w:r>
          </w:p>
          <w:p w:rsidR="00D33914" w:rsidRDefault="00D33914" w:rsidP="00D33914">
            <w:pPr>
              <w:jc w:val="center"/>
            </w:pPr>
            <w:r>
              <w:t>Secondary Documents</w:t>
            </w:r>
          </w:p>
          <w:p w:rsidR="00D33914" w:rsidRDefault="00D33914" w:rsidP="00D33914">
            <w:pPr>
              <w:jc w:val="center"/>
            </w:pPr>
            <w:r>
              <w:t>Charts/Graphs/Tables</w:t>
            </w:r>
          </w:p>
          <w:p w:rsidR="00D33914" w:rsidRDefault="00D33914" w:rsidP="00D33914">
            <w:pPr>
              <w:jc w:val="center"/>
            </w:pPr>
            <w:r w:rsidRPr="00597D9C">
              <w:t>Direct Instruction</w:t>
            </w:r>
          </w:p>
          <w:p w:rsidR="00D33914" w:rsidRDefault="00D33914" w:rsidP="00D33914">
            <w:pPr>
              <w:jc w:val="center"/>
            </w:pPr>
            <w:r>
              <w:t>Discussion</w:t>
            </w:r>
          </w:p>
          <w:p w:rsidR="00D33914" w:rsidRDefault="00D33914" w:rsidP="00D33914">
            <w:pPr>
              <w:jc w:val="center"/>
            </w:pPr>
            <w:r>
              <w:t>Text Analysis</w:t>
            </w:r>
          </w:p>
        </w:tc>
        <w:tc>
          <w:tcPr>
            <w:tcW w:w="2880" w:type="dxa"/>
            <w:vAlign w:val="center"/>
          </w:tcPr>
          <w:p w:rsidR="00D33914" w:rsidRDefault="00D33914" w:rsidP="00533233">
            <w:pPr>
              <w:jc w:val="center"/>
            </w:pPr>
            <w:r>
              <w:t>Political Cartoon</w:t>
            </w:r>
          </w:p>
          <w:p w:rsidR="00D33914" w:rsidRDefault="00D33914" w:rsidP="00D33914">
            <w:pPr>
              <w:jc w:val="center"/>
            </w:pPr>
            <w:r>
              <w:t>Quizzes</w:t>
            </w:r>
          </w:p>
          <w:p w:rsidR="00D33914" w:rsidRDefault="00D33914" w:rsidP="00D33914">
            <w:pPr>
              <w:jc w:val="center"/>
            </w:pPr>
            <w:r>
              <w:t>Multiple Choice Test</w:t>
            </w:r>
          </w:p>
          <w:p w:rsidR="00D33914" w:rsidRDefault="00D33914" w:rsidP="00D33914">
            <w:pPr>
              <w:jc w:val="center"/>
            </w:pPr>
            <w:r>
              <w:t>Essay</w:t>
            </w:r>
          </w:p>
        </w:tc>
      </w:tr>
      <w:tr w:rsidR="00A73EB8" w:rsidTr="0080537B">
        <w:tc>
          <w:tcPr>
            <w:tcW w:w="2785" w:type="dxa"/>
            <w:vAlign w:val="center"/>
          </w:tcPr>
          <w:p w:rsidR="00A73EB8" w:rsidRPr="00DE5063" w:rsidRDefault="00C328B3" w:rsidP="00A5565A">
            <w:pPr>
              <w:jc w:val="center"/>
            </w:pPr>
            <w:r>
              <w:t>Enlightenment</w:t>
            </w:r>
          </w:p>
        </w:tc>
        <w:tc>
          <w:tcPr>
            <w:tcW w:w="1890" w:type="dxa"/>
            <w:vAlign w:val="center"/>
          </w:tcPr>
          <w:p w:rsidR="0051722D" w:rsidRDefault="0051722D" w:rsidP="0051722D">
            <w:pPr>
              <w:jc w:val="center"/>
            </w:pPr>
            <w:r>
              <w:t>8.1.12A</w:t>
            </w:r>
          </w:p>
          <w:p w:rsidR="0051722D" w:rsidRDefault="0051722D" w:rsidP="0051722D">
            <w:pPr>
              <w:jc w:val="center"/>
            </w:pPr>
            <w:r>
              <w:t>8.1.12B</w:t>
            </w:r>
          </w:p>
          <w:p w:rsidR="0051722D" w:rsidRDefault="0051722D" w:rsidP="0051722D">
            <w:pPr>
              <w:jc w:val="center"/>
            </w:pPr>
            <w:r>
              <w:t>8.1.12C</w:t>
            </w:r>
          </w:p>
          <w:p w:rsidR="0051722D" w:rsidRDefault="0051722D" w:rsidP="0051722D">
            <w:pPr>
              <w:jc w:val="center"/>
            </w:pPr>
            <w:r>
              <w:t>8.1.12D</w:t>
            </w:r>
          </w:p>
          <w:p w:rsidR="0051722D" w:rsidRDefault="0051722D" w:rsidP="0051722D">
            <w:pPr>
              <w:jc w:val="center"/>
            </w:pPr>
            <w:r>
              <w:t>8.4.12A</w:t>
            </w:r>
          </w:p>
          <w:p w:rsidR="0051722D" w:rsidRDefault="0051722D" w:rsidP="0051722D">
            <w:pPr>
              <w:jc w:val="center"/>
            </w:pPr>
            <w:r>
              <w:t>8.4.12B</w:t>
            </w:r>
          </w:p>
          <w:p w:rsidR="0051722D" w:rsidRDefault="0051722D" w:rsidP="0051722D">
            <w:pPr>
              <w:jc w:val="center"/>
            </w:pPr>
            <w:r>
              <w:t>8.4.12C</w:t>
            </w:r>
          </w:p>
          <w:p w:rsidR="00A73EB8" w:rsidRPr="00A73EB8" w:rsidRDefault="0051722D" w:rsidP="0051722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430277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State of Nature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social contract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morality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Classical Liberalism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limited government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Constitutional Monarchy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Enlightened Despotism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Democracy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supply and demand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Capitalism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Laissez-Faire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Thomas Hobbes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John Locke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Jean-Jacque Rousseau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Voltaire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Montesquieu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Adam Smith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Baroque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Rococo</w:t>
            </w:r>
          </w:p>
          <w:p w:rsidR="00C328B3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salon</w:t>
            </w:r>
          </w:p>
          <w:p w:rsidR="00C328B3" w:rsidRPr="00A73EB8" w:rsidRDefault="00C328B3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coffeehouse</w:t>
            </w:r>
          </w:p>
        </w:tc>
        <w:tc>
          <w:tcPr>
            <w:tcW w:w="3420" w:type="dxa"/>
            <w:vAlign w:val="center"/>
          </w:tcPr>
          <w:p w:rsidR="00A73EB8" w:rsidRDefault="00597D9C" w:rsidP="00A5565A">
            <w:pPr>
              <w:jc w:val="center"/>
            </w:pPr>
            <w:r>
              <w:t>Power Point</w:t>
            </w:r>
          </w:p>
          <w:p w:rsidR="00597D9C" w:rsidRDefault="00597D9C" w:rsidP="00A5565A">
            <w:pPr>
              <w:jc w:val="center"/>
            </w:pPr>
            <w:r>
              <w:t>Microsoft Word</w:t>
            </w:r>
          </w:p>
          <w:p w:rsidR="00597D9C" w:rsidRDefault="00597D9C" w:rsidP="00A5565A">
            <w:pPr>
              <w:jc w:val="center"/>
            </w:pPr>
            <w:r>
              <w:t>Video</w:t>
            </w:r>
          </w:p>
          <w:p w:rsidR="00597D9C" w:rsidRDefault="00597D9C" w:rsidP="00A5565A">
            <w:pPr>
              <w:jc w:val="center"/>
            </w:pPr>
            <w:r>
              <w:t>Canvas</w:t>
            </w:r>
          </w:p>
          <w:p w:rsidR="00597D9C" w:rsidRDefault="00597D9C" w:rsidP="00A5565A">
            <w:pPr>
              <w:jc w:val="center"/>
            </w:pPr>
            <w:r>
              <w:t>Primary Documents</w:t>
            </w:r>
          </w:p>
          <w:p w:rsidR="00597D9C" w:rsidRDefault="00597D9C" w:rsidP="00A5565A">
            <w:pPr>
              <w:jc w:val="center"/>
            </w:pPr>
            <w:r>
              <w:t>Secondary Documents</w:t>
            </w:r>
          </w:p>
          <w:p w:rsidR="00597D9C" w:rsidRDefault="00597D9C" w:rsidP="00A5565A">
            <w:pPr>
              <w:jc w:val="center"/>
            </w:pPr>
            <w:r>
              <w:t>Charts/Graphs/Tables</w:t>
            </w:r>
          </w:p>
          <w:p w:rsidR="00597D9C" w:rsidRDefault="00597D9C" w:rsidP="00A5565A">
            <w:pPr>
              <w:jc w:val="center"/>
            </w:pPr>
            <w:r w:rsidRPr="00597D9C">
              <w:t>Direct Instruction</w:t>
            </w:r>
          </w:p>
          <w:p w:rsidR="00597D9C" w:rsidRDefault="00597D9C" w:rsidP="00A5565A">
            <w:pPr>
              <w:jc w:val="center"/>
            </w:pPr>
            <w:r>
              <w:t>Discussion</w:t>
            </w:r>
          </w:p>
          <w:p w:rsidR="00597D9C" w:rsidRPr="002F1426" w:rsidRDefault="00597D9C" w:rsidP="00A5565A">
            <w:pPr>
              <w:jc w:val="center"/>
              <w:rPr>
                <w:b/>
              </w:rPr>
            </w:pPr>
            <w:r>
              <w:t>Text Analysis</w:t>
            </w:r>
          </w:p>
        </w:tc>
        <w:tc>
          <w:tcPr>
            <w:tcW w:w="2880" w:type="dxa"/>
            <w:vAlign w:val="center"/>
          </w:tcPr>
          <w:p w:rsidR="00533233" w:rsidRDefault="00533233" w:rsidP="00533233">
            <w:pPr>
              <w:jc w:val="center"/>
            </w:pPr>
            <w:r>
              <w:t>Quizzes</w:t>
            </w:r>
          </w:p>
          <w:p w:rsidR="00533233" w:rsidRDefault="00533233" w:rsidP="00533233">
            <w:pPr>
              <w:jc w:val="center"/>
            </w:pPr>
            <w:r>
              <w:t>Multiple Choice Test</w:t>
            </w:r>
          </w:p>
          <w:p w:rsidR="00A73EB8" w:rsidRPr="00DB305D" w:rsidRDefault="00533233" w:rsidP="00533233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C328B3" w:rsidP="00A5565A">
            <w:pPr>
              <w:jc w:val="center"/>
            </w:pPr>
            <w:r>
              <w:t>French Revolution</w:t>
            </w:r>
          </w:p>
        </w:tc>
        <w:tc>
          <w:tcPr>
            <w:tcW w:w="1890" w:type="dxa"/>
            <w:vAlign w:val="center"/>
          </w:tcPr>
          <w:p w:rsidR="0051722D" w:rsidRDefault="0051722D" w:rsidP="0051722D">
            <w:pPr>
              <w:jc w:val="center"/>
            </w:pPr>
            <w:r>
              <w:t>8.1.12A</w:t>
            </w:r>
          </w:p>
          <w:p w:rsidR="0051722D" w:rsidRDefault="0051722D" w:rsidP="0051722D">
            <w:pPr>
              <w:jc w:val="center"/>
            </w:pPr>
            <w:r>
              <w:t>8.1.12B</w:t>
            </w:r>
          </w:p>
          <w:p w:rsidR="0051722D" w:rsidRDefault="0051722D" w:rsidP="0051722D">
            <w:pPr>
              <w:jc w:val="center"/>
            </w:pPr>
            <w:r>
              <w:t>8.1.12C</w:t>
            </w:r>
          </w:p>
          <w:p w:rsidR="0051722D" w:rsidRDefault="0051722D" w:rsidP="0051722D">
            <w:pPr>
              <w:jc w:val="center"/>
            </w:pPr>
            <w:r>
              <w:t>8.1.12D</w:t>
            </w:r>
          </w:p>
          <w:p w:rsidR="0051722D" w:rsidRDefault="0051722D" w:rsidP="0051722D">
            <w:pPr>
              <w:jc w:val="center"/>
            </w:pPr>
            <w:r>
              <w:t>8.4.12A</w:t>
            </w:r>
          </w:p>
          <w:p w:rsidR="0051722D" w:rsidRDefault="0051722D" w:rsidP="0051722D">
            <w:pPr>
              <w:jc w:val="center"/>
            </w:pPr>
            <w:r>
              <w:t>8.4.12B</w:t>
            </w:r>
          </w:p>
          <w:p w:rsidR="0051722D" w:rsidRDefault="0051722D" w:rsidP="0051722D">
            <w:pPr>
              <w:jc w:val="center"/>
            </w:pPr>
            <w:r>
              <w:t>8.4.12C</w:t>
            </w:r>
          </w:p>
          <w:p w:rsidR="0080537B" w:rsidRPr="00A73EB8" w:rsidRDefault="0051722D" w:rsidP="0051722D">
            <w:pPr>
              <w:jc w:val="center"/>
            </w:pPr>
            <w:r>
              <w:t>8.4.12D</w:t>
            </w:r>
          </w:p>
        </w:tc>
        <w:tc>
          <w:tcPr>
            <w:tcW w:w="3420" w:type="dxa"/>
            <w:vAlign w:val="center"/>
          </w:tcPr>
          <w:p w:rsidR="00430277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Tennis Court Oath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Storming of the Bastille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Great Fear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Declaration of Rights of Man and Citizen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March of the Women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Civil Constitution of the Clergy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Constitution of 1791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 convention (first French Republic)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committee of Public Safety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Reign of Terror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Thermidorean Reaction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Directory (Republic)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Napoleon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Trafalgar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Austerlitz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Invasion of Russia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Battle of Waterloo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effects of Napoleon/key ideas that spread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Napoleonic Code</w:t>
            </w:r>
          </w:p>
          <w:p w:rsidR="00C328B3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Suffrage</w:t>
            </w:r>
          </w:p>
          <w:p w:rsidR="00D33914" w:rsidRDefault="00C328B3" w:rsidP="00D33914">
            <w:pPr>
              <w:pStyle w:val="ListParagraph"/>
              <w:numPr>
                <w:ilvl w:val="0"/>
                <w:numId w:val="2"/>
              </w:numPr>
            </w:pPr>
            <w:r>
              <w:t>Nationalism</w:t>
            </w:r>
            <w:r w:rsidR="00D33914">
              <w:t xml:space="preserve"> </w:t>
            </w:r>
          </w:p>
          <w:p w:rsidR="00D33914" w:rsidRDefault="00D33914" w:rsidP="00D33914">
            <w:pPr>
              <w:pStyle w:val="ListParagraph"/>
              <w:numPr>
                <w:ilvl w:val="0"/>
                <w:numId w:val="2"/>
              </w:numPr>
            </w:pPr>
            <w:r>
              <w:t>Haitian Revolution</w:t>
            </w:r>
          </w:p>
          <w:p w:rsidR="00C328B3" w:rsidRDefault="00D33914" w:rsidP="00D33914">
            <w:pPr>
              <w:pStyle w:val="ListParagraph"/>
              <w:numPr>
                <w:ilvl w:val="0"/>
                <w:numId w:val="2"/>
              </w:numPr>
            </w:pPr>
            <w:r>
              <w:t>Toussaint L ’Overture</w:t>
            </w:r>
          </w:p>
          <w:p w:rsidR="00C328B3" w:rsidRPr="00A73EB8" w:rsidRDefault="00C328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 Congress of Vienna</w:t>
            </w:r>
          </w:p>
        </w:tc>
        <w:tc>
          <w:tcPr>
            <w:tcW w:w="3420" w:type="dxa"/>
            <w:vAlign w:val="center"/>
          </w:tcPr>
          <w:p w:rsidR="00597D9C" w:rsidRPr="00597D9C" w:rsidRDefault="00597D9C" w:rsidP="00597D9C">
            <w:pPr>
              <w:jc w:val="center"/>
            </w:pPr>
            <w:r w:rsidRPr="00597D9C">
              <w:lastRenderedPageBreak/>
              <w:t>Power Point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Microsoft Word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Video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Canvas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Primary Documents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Secondary Documents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Charts/Graphs/Tables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Direct Instruction</w:t>
            </w:r>
          </w:p>
          <w:p w:rsidR="00597D9C" w:rsidRPr="00597D9C" w:rsidRDefault="00597D9C" w:rsidP="00597D9C">
            <w:pPr>
              <w:jc w:val="center"/>
            </w:pPr>
            <w:r w:rsidRPr="00597D9C">
              <w:t>Discussion</w:t>
            </w:r>
          </w:p>
          <w:p w:rsidR="0080537B" w:rsidRPr="002F1426" w:rsidRDefault="00597D9C" w:rsidP="00597D9C">
            <w:pPr>
              <w:jc w:val="center"/>
              <w:rPr>
                <w:b/>
              </w:rPr>
            </w:pPr>
            <w:r w:rsidRPr="00597D9C">
              <w:t>Text Analysis</w:t>
            </w:r>
          </w:p>
        </w:tc>
        <w:tc>
          <w:tcPr>
            <w:tcW w:w="2880" w:type="dxa"/>
            <w:vAlign w:val="center"/>
          </w:tcPr>
          <w:p w:rsidR="00533233" w:rsidRDefault="00533233" w:rsidP="00533233">
            <w:pPr>
              <w:jc w:val="center"/>
            </w:pPr>
            <w:r>
              <w:t>Quizzes</w:t>
            </w:r>
          </w:p>
          <w:p w:rsidR="00533233" w:rsidRDefault="00533233" w:rsidP="00533233">
            <w:pPr>
              <w:jc w:val="center"/>
            </w:pPr>
            <w:r>
              <w:t>Multiple Choice Test</w:t>
            </w:r>
          </w:p>
          <w:p w:rsidR="0080537B" w:rsidRPr="00DB305D" w:rsidRDefault="00533233" w:rsidP="00533233">
            <w:pPr>
              <w:spacing w:after="120"/>
              <w:jc w:val="center"/>
              <w:rPr>
                <w:sz w:val="18"/>
              </w:rPr>
            </w:pPr>
            <w:r>
              <w:t>Essay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9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2111B"/>
    <w:rsid w:val="00243906"/>
    <w:rsid w:val="002717B6"/>
    <w:rsid w:val="002F1426"/>
    <w:rsid w:val="002F1966"/>
    <w:rsid w:val="003154BD"/>
    <w:rsid w:val="003A1F67"/>
    <w:rsid w:val="00430277"/>
    <w:rsid w:val="00460FDB"/>
    <w:rsid w:val="004C2F7D"/>
    <w:rsid w:val="004D4FCE"/>
    <w:rsid w:val="0051722D"/>
    <w:rsid w:val="00533233"/>
    <w:rsid w:val="00597D9C"/>
    <w:rsid w:val="005E38FC"/>
    <w:rsid w:val="00611B54"/>
    <w:rsid w:val="007249C3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328B3"/>
    <w:rsid w:val="00C94F98"/>
    <w:rsid w:val="00D02674"/>
    <w:rsid w:val="00D33914"/>
    <w:rsid w:val="00D97955"/>
    <w:rsid w:val="00DA3794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2DB74C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3A649B-D471-410E-8912-CEAEF4323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53</TotalTime>
  <Pages>3</Pages>
  <Words>489</Words>
  <Characters>2791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Bartal, Janelle S.</cp:lastModifiedBy>
  <cp:revision>13</cp:revision>
  <dcterms:created xsi:type="dcterms:W3CDTF">2017-03-09T14:40:00Z</dcterms:created>
  <dcterms:modified xsi:type="dcterms:W3CDTF">2019-06-18T16:18:00Z</dcterms:modified>
</cp:coreProperties>
</file>