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DA2456">
        <w:rPr>
          <w:u w:val="single"/>
        </w:rPr>
        <w:t>World History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DA2456">
        <w:rPr>
          <w:u w:val="single"/>
        </w:rPr>
        <w:t>11</w:t>
      </w:r>
      <w:r w:rsidR="00DA2456" w:rsidRPr="00DA2456">
        <w:rPr>
          <w:u w:val="single"/>
          <w:vertAlign w:val="superscript"/>
        </w:rPr>
        <w:t>th</w:t>
      </w:r>
      <w:r w:rsidR="00DA2456">
        <w:rPr>
          <w:u w:val="single"/>
        </w:rPr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793316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DA2456">
              <w:t xml:space="preserve">Unit </w:t>
            </w:r>
            <w:r w:rsidR="00793316">
              <w:t>3: Growth of Empires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0B3F0D">
              <w:t>30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FC4438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DA2456">
              <w:t xml:space="preserve"> </w:t>
            </w:r>
            <w:r w:rsidR="00793316" w:rsidRPr="00AB5313">
              <w:t xml:space="preserve"> </w:t>
            </w:r>
            <w:r w:rsidR="00793316" w:rsidRPr="00AB5313">
              <w:t>How has Islam influenced the geographical dynamics of the Middle East and Northern Africa?</w:t>
            </w:r>
          </w:p>
          <w:p w:rsidR="00793316" w:rsidRDefault="00793316" w:rsidP="00FC4438">
            <w:r>
              <w:t xml:space="preserve">How does the </w:t>
            </w:r>
            <w:proofErr w:type="spellStart"/>
            <w:r>
              <w:t>Safavid</w:t>
            </w:r>
            <w:proofErr w:type="spellEnd"/>
            <w:r>
              <w:t xml:space="preserve"> Empire compare to the Ottoman Empire?</w:t>
            </w:r>
          </w:p>
          <w:p w:rsidR="00793316" w:rsidRDefault="00793316" w:rsidP="00FC4438">
            <w:r>
              <w:t>How did the Mughal Empire use tolerance to grow their empire?</w:t>
            </w:r>
          </w:p>
          <w:p w:rsidR="00793316" w:rsidRDefault="00793316" w:rsidP="00FC4438">
            <w:r>
              <w:t>How did the Mongols conquer and rule their empire?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793316" w:rsidP="00A5565A">
            <w:pPr>
              <w:jc w:val="center"/>
            </w:pPr>
            <w:r>
              <w:t>Ottomans</w:t>
            </w:r>
          </w:p>
        </w:tc>
        <w:tc>
          <w:tcPr>
            <w:tcW w:w="1890" w:type="dxa"/>
            <w:vAlign w:val="center"/>
          </w:tcPr>
          <w:p w:rsidR="00C90581" w:rsidRDefault="00C90581" w:rsidP="00C90581">
            <w:pPr>
              <w:jc w:val="center"/>
            </w:pPr>
            <w:r>
              <w:t>8.1.12A</w:t>
            </w:r>
          </w:p>
          <w:p w:rsidR="00C90581" w:rsidRDefault="00C90581" w:rsidP="00C90581">
            <w:pPr>
              <w:jc w:val="center"/>
            </w:pPr>
            <w:r>
              <w:t>8.1.12B</w:t>
            </w:r>
          </w:p>
          <w:p w:rsidR="00C90581" w:rsidRDefault="00C90581" w:rsidP="00C90581">
            <w:pPr>
              <w:jc w:val="center"/>
            </w:pPr>
            <w:r>
              <w:t>8.1.12C</w:t>
            </w:r>
          </w:p>
          <w:p w:rsidR="00C90581" w:rsidRDefault="00C90581" w:rsidP="00C90581">
            <w:pPr>
              <w:jc w:val="center"/>
            </w:pPr>
            <w:r>
              <w:t>8.1.12D</w:t>
            </w:r>
          </w:p>
          <w:p w:rsidR="00C90581" w:rsidRDefault="00C90581" w:rsidP="00C90581">
            <w:pPr>
              <w:jc w:val="center"/>
            </w:pPr>
            <w:r>
              <w:t>8.4.12A</w:t>
            </w:r>
          </w:p>
          <w:p w:rsidR="00C90581" w:rsidRDefault="00C90581" w:rsidP="00C90581">
            <w:pPr>
              <w:jc w:val="center"/>
            </w:pPr>
            <w:r>
              <w:t>8.4.12B</w:t>
            </w:r>
          </w:p>
          <w:p w:rsidR="00C90581" w:rsidRDefault="00C90581" w:rsidP="00C90581">
            <w:pPr>
              <w:jc w:val="center"/>
            </w:pPr>
            <w:r>
              <w:t>8.4.12C</w:t>
            </w:r>
          </w:p>
          <w:p w:rsidR="00A73EB8" w:rsidRPr="00A73EB8" w:rsidRDefault="00C90581" w:rsidP="00C90581">
            <w:pPr>
              <w:jc w:val="center"/>
            </w:pPr>
            <w:r>
              <w:t>8.4.12D</w:t>
            </w:r>
          </w:p>
        </w:tc>
        <w:tc>
          <w:tcPr>
            <w:tcW w:w="3420" w:type="dxa"/>
            <w:vAlign w:val="center"/>
          </w:tcPr>
          <w:p w:rsidR="00793316" w:rsidRDefault="00793316" w:rsidP="0079331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Muhammad</w:t>
            </w:r>
          </w:p>
          <w:p w:rsidR="00793316" w:rsidRDefault="00793316" w:rsidP="0079331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Allah</w:t>
            </w:r>
          </w:p>
          <w:p w:rsidR="00793316" w:rsidRDefault="00793316" w:rsidP="0079331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Arabian Tribes</w:t>
            </w:r>
          </w:p>
          <w:p w:rsidR="00793316" w:rsidRDefault="00793316" w:rsidP="0079331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Ishmael</w:t>
            </w:r>
          </w:p>
          <w:p w:rsidR="00793316" w:rsidRDefault="00793316" w:rsidP="0079331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Cave of Hira </w:t>
            </w:r>
          </w:p>
          <w:p w:rsidR="00793316" w:rsidRDefault="00793316" w:rsidP="0079331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Five Pillars</w:t>
            </w:r>
          </w:p>
          <w:p w:rsidR="00793316" w:rsidRDefault="00793316" w:rsidP="0079331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Qu-ran (Koran)</w:t>
            </w:r>
          </w:p>
          <w:p w:rsidR="00793316" w:rsidRDefault="00793316" w:rsidP="0079331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Muslim</w:t>
            </w:r>
          </w:p>
          <w:p w:rsidR="00793316" w:rsidRDefault="00793316" w:rsidP="00793316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Hijrah</w:t>
            </w:r>
            <w:proofErr w:type="spellEnd"/>
          </w:p>
          <w:p w:rsidR="00793316" w:rsidRDefault="00793316" w:rsidP="0079331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Sharia Law</w:t>
            </w:r>
          </w:p>
          <w:p w:rsidR="00793316" w:rsidRDefault="00793316" w:rsidP="0079331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Jihad</w:t>
            </w:r>
          </w:p>
          <w:p w:rsidR="00793316" w:rsidRDefault="00793316" w:rsidP="0079331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Theocracy</w:t>
            </w:r>
          </w:p>
          <w:p w:rsidR="00793316" w:rsidRDefault="00793316" w:rsidP="0079331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Sunni</w:t>
            </w:r>
          </w:p>
          <w:p w:rsidR="00DA2456" w:rsidRPr="00A73EB8" w:rsidRDefault="00793316" w:rsidP="0079331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Shiite</w:t>
            </w:r>
          </w:p>
        </w:tc>
        <w:tc>
          <w:tcPr>
            <w:tcW w:w="3420" w:type="dxa"/>
            <w:vAlign w:val="center"/>
          </w:tcPr>
          <w:p w:rsidR="007B7B86" w:rsidRPr="007B7B86" w:rsidRDefault="007B7B86" w:rsidP="007B7B86">
            <w:pPr>
              <w:jc w:val="center"/>
            </w:pPr>
            <w:r w:rsidRPr="007B7B86">
              <w:t>Power Point</w:t>
            </w:r>
          </w:p>
          <w:p w:rsidR="007B7B86" w:rsidRPr="007B7B86" w:rsidRDefault="007B7B86" w:rsidP="007B7B86">
            <w:pPr>
              <w:jc w:val="center"/>
            </w:pPr>
            <w:r w:rsidRPr="007B7B86">
              <w:t>Microsoft Word</w:t>
            </w:r>
          </w:p>
          <w:p w:rsidR="007B7B86" w:rsidRPr="007B7B86" w:rsidRDefault="007B7B86" w:rsidP="007B7B86">
            <w:pPr>
              <w:jc w:val="center"/>
            </w:pPr>
            <w:r w:rsidRPr="007B7B86">
              <w:t>Video</w:t>
            </w:r>
          </w:p>
          <w:p w:rsidR="007B7B86" w:rsidRPr="007B7B86" w:rsidRDefault="007B7B86" w:rsidP="007B7B86">
            <w:pPr>
              <w:jc w:val="center"/>
            </w:pPr>
            <w:r w:rsidRPr="007B7B86">
              <w:t>Canvas</w:t>
            </w:r>
          </w:p>
          <w:p w:rsidR="007B7B86" w:rsidRPr="007B7B86" w:rsidRDefault="007B7B86" w:rsidP="007B7B86">
            <w:pPr>
              <w:jc w:val="center"/>
            </w:pPr>
            <w:r w:rsidRPr="007B7B86">
              <w:t>Primary Documents</w:t>
            </w:r>
          </w:p>
          <w:p w:rsidR="007B7B86" w:rsidRPr="007B7B86" w:rsidRDefault="007B7B86" w:rsidP="007B7B86">
            <w:pPr>
              <w:jc w:val="center"/>
            </w:pPr>
            <w:r w:rsidRPr="007B7B86">
              <w:t>Secondary Documents</w:t>
            </w:r>
          </w:p>
          <w:p w:rsidR="007B7B86" w:rsidRPr="007B7B86" w:rsidRDefault="007B7B86" w:rsidP="007B7B86">
            <w:pPr>
              <w:jc w:val="center"/>
            </w:pPr>
            <w:r w:rsidRPr="007B7B86">
              <w:t>Charts/Graphs/Tables</w:t>
            </w:r>
          </w:p>
          <w:p w:rsidR="007B7B86" w:rsidRPr="007B7B86" w:rsidRDefault="007B7B86" w:rsidP="007B7B86">
            <w:pPr>
              <w:jc w:val="center"/>
            </w:pPr>
            <w:r w:rsidRPr="007B7B86">
              <w:t>Direct Instruction</w:t>
            </w:r>
          </w:p>
          <w:p w:rsidR="007B7B86" w:rsidRPr="007B7B86" w:rsidRDefault="007B7B86" w:rsidP="007B7B86">
            <w:pPr>
              <w:jc w:val="center"/>
            </w:pPr>
            <w:r w:rsidRPr="007B7B86">
              <w:t>Discussion</w:t>
            </w:r>
          </w:p>
          <w:p w:rsidR="00A73EB8" w:rsidRPr="002F1426" w:rsidRDefault="007B7B86" w:rsidP="007B7B86">
            <w:pPr>
              <w:jc w:val="center"/>
              <w:rPr>
                <w:b/>
              </w:rPr>
            </w:pPr>
            <w:r w:rsidRPr="007B7B86">
              <w:t>Text Analysis</w:t>
            </w:r>
          </w:p>
        </w:tc>
        <w:tc>
          <w:tcPr>
            <w:tcW w:w="2880" w:type="dxa"/>
            <w:vAlign w:val="center"/>
          </w:tcPr>
          <w:p w:rsidR="007F2225" w:rsidRDefault="007F2225" w:rsidP="007F2225">
            <w:pPr>
              <w:jc w:val="center"/>
            </w:pPr>
            <w:r>
              <w:t>Quizzes</w:t>
            </w:r>
          </w:p>
          <w:p w:rsidR="007F2225" w:rsidRDefault="007F2225" w:rsidP="007F2225">
            <w:pPr>
              <w:jc w:val="center"/>
            </w:pPr>
            <w:r>
              <w:t>Multiple Choice Test</w:t>
            </w:r>
          </w:p>
          <w:p w:rsidR="00A73EB8" w:rsidRPr="00DB305D" w:rsidRDefault="007F2225" w:rsidP="007F2225">
            <w:pPr>
              <w:spacing w:after="120"/>
              <w:jc w:val="center"/>
              <w:rPr>
                <w:sz w:val="18"/>
              </w:rPr>
            </w:pPr>
            <w:r>
              <w:t>Essay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793316" w:rsidP="00A5565A">
            <w:pPr>
              <w:jc w:val="center"/>
            </w:pPr>
            <w:proofErr w:type="spellStart"/>
            <w:r>
              <w:t>Safavids</w:t>
            </w:r>
            <w:proofErr w:type="spellEnd"/>
          </w:p>
        </w:tc>
        <w:tc>
          <w:tcPr>
            <w:tcW w:w="1890" w:type="dxa"/>
            <w:vAlign w:val="center"/>
          </w:tcPr>
          <w:p w:rsidR="00C90581" w:rsidRDefault="00C90581" w:rsidP="00C90581">
            <w:pPr>
              <w:jc w:val="center"/>
            </w:pPr>
            <w:r>
              <w:t>8.1.12A</w:t>
            </w:r>
          </w:p>
          <w:p w:rsidR="00C90581" w:rsidRDefault="00C90581" w:rsidP="00C90581">
            <w:pPr>
              <w:jc w:val="center"/>
            </w:pPr>
            <w:r>
              <w:t>8.1.12B</w:t>
            </w:r>
          </w:p>
          <w:p w:rsidR="00C90581" w:rsidRDefault="00C90581" w:rsidP="00C90581">
            <w:pPr>
              <w:jc w:val="center"/>
            </w:pPr>
            <w:r>
              <w:t>8.1.12C</w:t>
            </w:r>
          </w:p>
          <w:p w:rsidR="00C90581" w:rsidRDefault="00C90581" w:rsidP="00C90581">
            <w:pPr>
              <w:jc w:val="center"/>
            </w:pPr>
            <w:r>
              <w:t>8.1.12D</w:t>
            </w:r>
          </w:p>
          <w:p w:rsidR="00C90581" w:rsidRDefault="00C90581" w:rsidP="00C90581">
            <w:pPr>
              <w:jc w:val="center"/>
            </w:pPr>
            <w:r>
              <w:t>8.4.12A</w:t>
            </w:r>
          </w:p>
          <w:p w:rsidR="00C90581" w:rsidRDefault="00C90581" w:rsidP="00C90581">
            <w:pPr>
              <w:jc w:val="center"/>
            </w:pPr>
            <w:r>
              <w:t>8.4.12B</w:t>
            </w:r>
          </w:p>
          <w:p w:rsidR="00C90581" w:rsidRDefault="00C90581" w:rsidP="00C90581">
            <w:pPr>
              <w:jc w:val="center"/>
            </w:pPr>
            <w:r>
              <w:t>8.4.12C</w:t>
            </w:r>
          </w:p>
          <w:p w:rsidR="0080537B" w:rsidRPr="00A73EB8" w:rsidRDefault="00C90581" w:rsidP="00C90581">
            <w:pPr>
              <w:jc w:val="center"/>
            </w:pPr>
            <w:r>
              <w:t>8.4.12D</w:t>
            </w:r>
          </w:p>
        </w:tc>
        <w:tc>
          <w:tcPr>
            <w:tcW w:w="3420" w:type="dxa"/>
            <w:vAlign w:val="center"/>
          </w:tcPr>
          <w:p w:rsidR="00DA2456" w:rsidRDefault="0079331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Ismail</w:t>
            </w:r>
          </w:p>
          <w:p w:rsidR="00793316" w:rsidRDefault="0079331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Shia Islam</w:t>
            </w:r>
          </w:p>
          <w:p w:rsidR="00793316" w:rsidRDefault="0079331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Sharia</w:t>
            </w:r>
          </w:p>
          <w:p w:rsidR="00793316" w:rsidRDefault="0079331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Esfahan</w:t>
            </w:r>
          </w:p>
          <w:p w:rsidR="00793316" w:rsidRPr="00A73EB8" w:rsidRDefault="0079331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Shah</w:t>
            </w:r>
            <w:r w:rsidR="00984D70">
              <w:t xml:space="preserve"> Abbas</w:t>
            </w:r>
          </w:p>
        </w:tc>
        <w:tc>
          <w:tcPr>
            <w:tcW w:w="3420" w:type="dxa"/>
            <w:vAlign w:val="center"/>
          </w:tcPr>
          <w:p w:rsidR="007B7B86" w:rsidRPr="007B7B86" w:rsidRDefault="007B7B86" w:rsidP="007B7B86">
            <w:pPr>
              <w:jc w:val="center"/>
            </w:pPr>
            <w:r w:rsidRPr="007B7B86">
              <w:t>Power Point</w:t>
            </w:r>
          </w:p>
          <w:p w:rsidR="007B7B86" w:rsidRPr="007B7B86" w:rsidRDefault="007B7B86" w:rsidP="007B7B86">
            <w:pPr>
              <w:jc w:val="center"/>
            </w:pPr>
            <w:r w:rsidRPr="007B7B86">
              <w:t>Microsoft Word</w:t>
            </w:r>
          </w:p>
          <w:p w:rsidR="007B7B86" w:rsidRPr="007B7B86" w:rsidRDefault="007B7B86" w:rsidP="007B7B86">
            <w:pPr>
              <w:jc w:val="center"/>
            </w:pPr>
            <w:r w:rsidRPr="007B7B86">
              <w:t>Video</w:t>
            </w:r>
          </w:p>
          <w:p w:rsidR="007B7B86" w:rsidRPr="007B7B86" w:rsidRDefault="007B7B86" w:rsidP="007B7B86">
            <w:pPr>
              <w:jc w:val="center"/>
            </w:pPr>
            <w:r w:rsidRPr="007B7B86">
              <w:t>Canvas</w:t>
            </w:r>
          </w:p>
          <w:p w:rsidR="007B7B86" w:rsidRPr="007B7B86" w:rsidRDefault="007B7B86" w:rsidP="007B7B86">
            <w:pPr>
              <w:jc w:val="center"/>
            </w:pPr>
            <w:r w:rsidRPr="007B7B86">
              <w:t>Primary Documents</w:t>
            </w:r>
          </w:p>
          <w:p w:rsidR="007B7B86" w:rsidRPr="007B7B86" w:rsidRDefault="007B7B86" w:rsidP="007B7B86">
            <w:pPr>
              <w:jc w:val="center"/>
            </w:pPr>
            <w:r w:rsidRPr="007B7B86">
              <w:t>Secondary Documents</w:t>
            </w:r>
          </w:p>
          <w:p w:rsidR="007B7B86" w:rsidRPr="007B7B86" w:rsidRDefault="007B7B86" w:rsidP="007B7B86">
            <w:pPr>
              <w:jc w:val="center"/>
            </w:pPr>
            <w:r w:rsidRPr="007B7B86">
              <w:t>Charts/Graphs/Tables</w:t>
            </w:r>
          </w:p>
          <w:p w:rsidR="007B7B86" w:rsidRPr="007B7B86" w:rsidRDefault="007B7B86" w:rsidP="007B7B86">
            <w:pPr>
              <w:jc w:val="center"/>
            </w:pPr>
            <w:r w:rsidRPr="007B7B86">
              <w:t>Direct Instruction</w:t>
            </w:r>
          </w:p>
          <w:p w:rsidR="007B7B86" w:rsidRPr="007B7B86" w:rsidRDefault="007B7B86" w:rsidP="007B7B86">
            <w:pPr>
              <w:jc w:val="center"/>
            </w:pPr>
            <w:r w:rsidRPr="007B7B86">
              <w:t>Discussion</w:t>
            </w:r>
          </w:p>
          <w:p w:rsidR="0080537B" w:rsidRPr="007B7B86" w:rsidRDefault="007B7B86" w:rsidP="007B7B86">
            <w:pPr>
              <w:jc w:val="center"/>
            </w:pPr>
            <w:r w:rsidRPr="007B7B86">
              <w:t>Text Analysis</w:t>
            </w:r>
          </w:p>
        </w:tc>
        <w:tc>
          <w:tcPr>
            <w:tcW w:w="2880" w:type="dxa"/>
            <w:vAlign w:val="center"/>
          </w:tcPr>
          <w:p w:rsidR="00736326" w:rsidRDefault="00736326" w:rsidP="00736326">
            <w:pPr>
              <w:jc w:val="center"/>
            </w:pPr>
            <w:r>
              <w:t>Quizzes</w:t>
            </w:r>
          </w:p>
          <w:p w:rsidR="00736326" w:rsidRDefault="00736326" w:rsidP="00736326">
            <w:pPr>
              <w:jc w:val="center"/>
            </w:pPr>
            <w:r>
              <w:t>Multiple Choice Test</w:t>
            </w:r>
          </w:p>
          <w:p w:rsidR="00B05CDF" w:rsidRDefault="00B05CDF" w:rsidP="00736326">
            <w:pPr>
              <w:jc w:val="center"/>
            </w:pPr>
            <w:r>
              <w:t>Essay</w:t>
            </w:r>
          </w:p>
          <w:p w:rsidR="0080537B" w:rsidRPr="00DB305D" w:rsidRDefault="0080537B" w:rsidP="00736326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984D70" w:rsidP="00A5565A">
            <w:pPr>
              <w:jc w:val="center"/>
            </w:pPr>
            <w:r>
              <w:t>Mughals</w:t>
            </w:r>
          </w:p>
        </w:tc>
        <w:tc>
          <w:tcPr>
            <w:tcW w:w="1890" w:type="dxa"/>
            <w:vAlign w:val="center"/>
          </w:tcPr>
          <w:p w:rsidR="00C90581" w:rsidRDefault="00C90581" w:rsidP="00C90581">
            <w:pPr>
              <w:jc w:val="center"/>
            </w:pPr>
            <w:r>
              <w:t>8.1.12A</w:t>
            </w:r>
          </w:p>
          <w:p w:rsidR="00C90581" w:rsidRDefault="00C90581" w:rsidP="00C90581">
            <w:pPr>
              <w:jc w:val="center"/>
            </w:pPr>
            <w:r>
              <w:lastRenderedPageBreak/>
              <w:t>8.1.12B</w:t>
            </w:r>
          </w:p>
          <w:p w:rsidR="00C90581" w:rsidRDefault="00C90581" w:rsidP="00C90581">
            <w:pPr>
              <w:jc w:val="center"/>
            </w:pPr>
            <w:r>
              <w:t>8.1.12C</w:t>
            </w:r>
          </w:p>
          <w:p w:rsidR="00C90581" w:rsidRDefault="00C90581" w:rsidP="00C90581">
            <w:pPr>
              <w:jc w:val="center"/>
            </w:pPr>
            <w:r>
              <w:t>8.1.12D</w:t>
            </w:r>
          </w:p>
          <w:p w:rsidR="00C90581" w:rsidRDefault="00C90581" w:rsidP="00C90581">
            <w:pPr>
              <w:jc w:val="center"/>
            </w:pPr>
            <w:r>
              <w:t>8.4.12A</w:t>
            </w:r>
          </w:p>
          <w:p w:rsidR="00C90581" w:rsidRDefault="00C90581" w:rsidP="00C90581">
            <w:pPr>
              <w:jc w:val="center"/>
            </w:pPr>
            <w:r>
              <w:t>8.4.12B</w:t>
            </w:r>
          </w:p>
          <w:p w:rsidR="00C90581" w:rsidRDefault="00C90581" w:rsidP="00C90581">
            <w:pPr>
              <w:jc w:val="center"/>
            </w:pPr>
            <w:r>
              <w:t>8.4.12C</w:t>
            </w:r>
          </w:p>
          <w:p w:rsidR="0080537B" w:rsidRPr="00A73EB8" w:rsidRDefault="00C90581" w:rsidP="00C90581">
            <w:pPr>
              <w:jc w:val="center"/>
            </w:pPr>
            <w:r>
              <w:t>8.4.12D</w:t>
            </w:r>
          </w:p>
        </w:tc>
        <w:tc>
          <w:tcPr>
            <w:tcW w:w="3420" w:type="dxa"/>
            <w:vAlign w:val="center"/>
          </w:tcPr>
          <w:p w:rsidR="00DA2456" w:rsidRDefault="00984D7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Babur</w:t>
            </w:r>
          </w:p>
          <w:p w:rsidR="00984D70" w:rsidRDefault="00984D7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Taj Mahal</w:t>
            </w:r>
          </w:p>
          <w:p w:rsidR="00984D70" w:rsidRDefault="00984D7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Shah Jahan</w:t>
            </w:r>
          </w:p>
          <w:p w:rsidR="00984D70" w:rsidRDefault="00984D7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Delhi Sultanate</w:t>
            </w:r>
          </w:p>
          <w:p w:rsidR="00984D70" w:rsidRDefault="00984D7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Akbar</w:t>
            </w:r>
          </w:p>
          <w:p w:rsidR="00984D70" w:rsidRDefault="00984D7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Rajputs</w:t>
            </w:r>
            <w:proofErr w:type="spellEnd"/>
          </w:p>
          <w:p w:rsidR="00984D70" w:rsidRPr="00A73EB8" w:rsidRDefault="00984D7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Sikhism</w:t>
            </w:r>
          </w:p>
        </w:tc>
        <w:tc>
          <w:tcPr>
            <w:tcW w:w="3420" w:type="dxa"/>
            <w:vAlign w:val="center"/>
          </w:tcPr>
          <w:p w:rsidR="0080537B" w:rsidRDefault="007B7B86" w:rsidP="00A5565A">
            <w:pPr>
              <w:jc w:val="center"/>
            </w:pPr>
            <w:r>
              <w:lastRenderedPageBreak/>
              <w:t>Power Point</w:t>
            </w:r>
          </w:p>
          <w:p w:rsidR="007B7B86" w:rsidRDefault="007B7B86" w:rsidP="00A5565A">
            <w:pPr>
              <w:jc w:val="center"/>
            </w:pPr>
            <w:r>
              <w:lastRenderedPageBreak/>
              <w:t>Oral Presentation</w:t>
            </w:r>
          </w:p>
          <w:p w:rsidR="007B7B86" w:rsidRDefault="007B7B86" w:rsidP="00A5565A">
            <w:pPr>
              <w:jc w:val="center"/>
            </w:pPr>
            <w:r>
              <w:t>Discussion</w:t>
            </w:r>
          </w:p>
          <w:p w:rsidR="007B7B86" w:rsidRDefault="007B7B86" w:rsidP="00A5565A">
            <w:pPr>
              <w:jc w:val="center"/>
            </w:pPr>
            <w:r>
              <w:t>Primary Documents</w:t>
            </w:r>
          </w:p>
          <w:p w:rsidR="007B7B86" w:rsidRPr="002F1426" w:rsidRDefault="007B7B86" w:rsidP="00A5565A">
            <w:pPr>
              <w:jc w:val="center"/>
              <w:rPr>
                <w:b/>
              </w:rPr>
            </w:pPr>
            <w:r>
              <w:t>Secondary Documents</w:t>
            </w:r>
          </w:p>
        </w:tc>
        <w:tc>
          <w:tcPr>
            <w:tcW w:w="2880" w:type="dxa"/>
            <w:vAlign w:val="center"/>
          </w:tcPr>
          <w:p w:rsidR="00984D70" w:rsidRDefault="00984D70" w:rsidP="00984D70">
            <w:pPr>
              <w:jc w:val="center"/>
            </w:pPr>
            <w:r>
              <w:lastRenderedPageBreak/>
              <w:t>Quizzes</w:t>
            </w:r>
          </w:p>
          <w:p w:rsidR="00984D70" w:rsidRDefault="00984D70" w:rsidP="00984D70">
            <w:pPr>
              <w:jc w:val="center"/>
            </w:pPr>
            <w:r>
              <w:lastRenderedPageBreak/>
              <w:t>Multiple Choice Test</w:t>
            </w:r>
          </w:p>
          <w:p w:rsidR="0080537B" w:rsidRPr="00DB305D" w:rsidRDefault="00984D70" w:rsidP="00984D70">
            <w:pPr>
              <w:spacing w:after="120"/>
              <w:jc w:val="center"/>
              <w:rPr>
                <w:sz w:val="18"/>
              </w:rPr>
            </w:pPr>
            <w:r>
              <w:t>Essay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984D70" w:rsidP="00A5565A">
            <w:pPr>
              <w:jc w:val="center"/>
            </w:pPr>
            <w:r>
              <w:t>Mongol and Ming</w:t>
            </w:r>
          </w:p>
        </w:tc>
        <w:tc>
          <w:tcPr>
            <w:tcW w:w="1890" w:type="dxa"/>
            <w:vAlign w:val="center"/>
          </w:tcPr>
          <w:p w:rsidR="00984D70" w:rsidRDefault="00984D70" w:rsidP="00984D70">
            <w:pPr>
              <w:jc w:val="center"/>
            </w:pPr>
            <w:r>
              <w:t>8.1.12A</w:t>
            </w:r>
          </w:p>
          <w:p w:rsidR="00984D70" w:rsidRDefault="00984D70" w:rsidP="00984D70">
            <w:pPr>
              <w:jc w:val="center"/>
            </w:pPr>
            <w:r>
              <w:t>8.1.12B</w:t>
            </w:r>
          </w:p>
          <w:p w:rsidR="00984D70" w:rsidRDefault="00984D70" w:rsidP="00984D70">
            <w:pPr>
              <w:jc w:val="center"/>
            </w:pPr>
            <w:r>
              <w:t>8.1.12C</w:t>
            </w:r>
          </w:p>
          <w:p w:rsidR="00984D70" w:rsidRDefault="00984D70" w:rsidP="00984D70">
            <w:pPr>
              <w:jc w:val="center"/>
            </w:pPr>
            <w:r>
              <w:t>8.1.12D</w:t>
            </w:r>
          </w:p>
          <w:p w:rsidR="00984D70" w:rsidRDefault="00984D70" w:rsidP="00984D70">
            <w:pPr>
              <w:jc w:val="center"/>
            </w:pPr>
            <w:r>
              <w:t>8.4.12A</w:t>
            </w:r>
          </w:p>
          <w:p w:rsidR="00984D70" w:rsidRDefault="00984D70" w:rsidP="00984D70">
            <w:pPr>
              <w:jc w:val="center"/>
            </w:pPr>
            <w:r>
              <w:t>8.4.12B</w:t>
            </w:r>
          </w:p>
          <w:p w:rsidR="00984D70" w:rsidRDefault="00984D70" w:rsidP="00984D70">
            <w:pPr>
              <w:jc w:val="center"/>
            </w:pPr>
            <w:r>
              <w:t>8.4.12C</w:t>
            </w:r>
          </w:p>
          <w:p w:rsidR="002717B6" w:rsidRPr="00A73EB8" w:rsidRDefault="00984D70" w:rsidP="00984D70">
            <w:pPr>
              <w:jc w:val="center"/>
            </w:pPr>
            <w:r>
              <w:t>8.4.12D</w:t>
            </w:r>
          </w:p>
        </w:tc>
        <w:tc>
          <w:tcPr>
            <w:tcW w:w="3420" w:type="dxa"/>
            <w:vAlign w:val="center"/>
          </w:tcPr>
          <w:p w:rsidR="00990086" w:rsidRDefault="00984D7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Genghis Khan</w:t>
            </w:r>
          </w:p>
          <w:p w:rsidR="00984D70" w:rsidRDefault="00984D7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Mongolia</w:t>
            </w:r>
          </w:p>
          <w:p w:rsidR="00984D70" w:rsidRDefault="00984D7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Kublai Khan</w:t>
            </w:r>
          </w:p>
          <w:p w:rsidR="00984D70" w:rsidRDefault="00984D7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Tribute</w:t>
            </w:r>
          </w:p>
          <w:p w:rsidR="00984D70" w:rsidRDefault="00984D7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Civil service</w:t>
            </w:r>
          </w:p>
          <w:p w:rsidR="00984D70" w:rsidRPr="00A73EB8" w:rsidRDefault="00984D7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Sung</w:t>
            </w:r>
          </w:p>
        </w:tc>
        <w:tc>
          <w:tcPr>
            <w:tcW w:w="3420" w:type="dxa"/>
            <w:vAlign w:val="center"/>
          </w:tcPr>
          <w:p w:rsidR="007E2F42" w:rsidRPr="007B7B86" w:rsidRDefault="007E2F42" w:rsidP="007E2F42">
            <w:pPr>
              <w:jc w:val="center"/>
            </w:pPr>
            <w:r w:rsidRPr="007B7B86">
              <w:t>Power Point</w:t>
            </w:r>
          </w:p>
          <w:p w:rsidR="007E2F42" w:rsidRPr="007B7B86" w:rsidRDefault="007E2F42" w:rsidP="007E2F42">
            <w:pPr>
              <w:jc w:val="center"/>
            </w:pPr>
            <w:r w:rsidRPr="007B7B86">
              <w:t>Microsoft Word</w:t>
            </w:r>
          </w:p>
          <w:p w:rsidR="007E2F42" w:rsidRPr="007B7B86" w:rsidRDefault="007E2F42" w:rsidP="007E2F42">
            <w:pPr>
              <w:jc w:val="center"/>
            </w:pPr>
            <w:r w:rsidRPr="007B7B86">
              <w:t>Video</w:t>
            </w:r>
          </w:p>
          <w:p w:rsidR="007E2F42" w:rsidRPr="007B7B86" w:rsidRDefault="007E2F42" w:rsidP="007E2F42">
            <w:pPr>
              <w:jc w:val="center"/>
            </w:pPr>
            <w:r w:rsidRPr="007B7B86">
              <w:t>Canvas</w:t>
            </w:r>
          </w:p>
          <w:p w:rsidR="007E2F42" w:rsidRPr="007B7B86" w:rsidRDefault="007E2F42" w:rsidP="007E2F42">
            <w:pPr>
              <w:jc w:val="center"/>
            </w:pPr>
            <w:r w:rsidRPr="007B7B86">
              <w:t>Primary Documents</w:t>
            </w:r>
          </w:p>
          <w:p w:rsidR="007E2F42" w:rsidRPr="007B7B86" w:rsidRDefault="007E2F42" w:rsidP="007E2F42">
            <w:pPr>
              <w:jc w:val="center"/>
            </w:pPr>
            <w:r w:rsidRPr="007B7B86">
              <w:t>Secondary Documents</w:t>
            </w:r>
          </w:p>
          <w:p w:rsidR="007E2F42" w:rsidRPr="007B7B86" w:rsidRDefault="007E2F42" w:rsidP="007E2F42">
            <w:pPr>
              <w:jc w:val="center"/>
            </w:pPr>
            <w:r w:rsidRPr="007B7B86">
              <w:t>Charts/Graphs/Tables</w:t>
            </w:r>
          </w:p>
          <w:p w:rsidR="007E2F42" w:rsidRPr="007B7B86" w:rsidRDefault="007E2F42" w:rsidP="007E2F42">
            <w:pPr>
              <w:jc w:val="center"/>
            </w:pPr>
            <w:r w:rsidRPr="007B7B86">
              <w:t>Direct Instruction</w:t>
            </w:r>
          </w:p>
          <w:p w:rsidR="007E2F42" w:rsidRPr="007B7B86" w:rsidRDefault="007E2F42" w:rsidP="007E2F42">
            <w:pPr>
              <w:jc w:val="center"/>
            </w:pPr>
            <w:r w:rsidRPr="007B7B86">
              <w:t>Discussion</w:t>
            </w:r>
          </w:p>
          <w:p w:rsidR="002717B6" w:rsidRPr="002F1426" w:rsidRDefault="007E2F42" w:rsidP="007E2F42">
            <w:pPr>
              <w:jc w:val="center"/>
              <w:rPr>
                <w:b/>
              </w:rPr>
            </w:pPr>
            <w:r w:rsidRPr="007B7B86">
              <w:t>Text Analysis</w:t>
            </w:r>
            <w:bookmarkStart w:id="0" w:name="_GoBack"/>
            <w:bookmarkEnd w:id="0"/>
          </w:p>
        </w:tc>
        <w:tc>
          <w:tcPr>
            <w:tcW w:w="2880" w:type="dxa"/>
            <w:vAlign w:val="center"/>
          </w:tcPr>
          <w:p w:rsidR="00984D70" w:rsidRDefault="00984D70" w:rsidP="00984D70">
            <w:pPr>
              <w:jc w:val="center"/>
            </w:pPr>
            <w:r>
              <w:t>Quizzes</w:t>
            </w:r>
          </w:p>
          <w:p w:rsidR="00984D70" w:rsidRDefault="00984D70" w:rsidP="00984D70">
            <w:pPr>
              <w:jc w:val="center"/>
            </w:pPr>
            <w:r>
              <w:t>Multiple Choice Test</w:t>
            </w:r>
          </w:p>
          <w:p w:rsidR="002717B6" w:rsidRPr="00DB305D" w:rsidRDefault="00984D70" w:rsidP="00984D70">
            <w:pPr>
              <w:spacing w:after="120"/>
              <w:jc w:val="center"/>
              <w:rPr>
                <w:sz w:val="18"/>
              </w:rPr>
            </w:pPr>
            <w:r>
              <w:t>Essay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9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B3F0D"/>
    <w:rsid w:val="001951E8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36326"/>
    <w:rsid w:val="00793316"/>
    <w:rsid w:val="007A147C"/>
    <w:rsid w:val="007B7B86"/>
    <w:rsid w:val="007E2F42"/>
    <w:rsid w:val="007F0C34"/>
    <w:rsid w:val="007F2225"/>
    <w:rsid w:val="0080537B"/>
    <w:rsid w:val="008902B0"/>
    <w:rsid w:val="00984D70"/>
    <w:rsid w:val="00990086"/>
    <w:rsid w:val="009A0FC1"/>
    <w:rsid w:val="009B24FC"/>
    <w:rsid w:val="00A059E1"/>
    <w:rsid w:val="00A73EB8"/>
    <w:rsid w:val="00AC2828"/>
    <w:rsid w:val="00B05CDF"/>
    <w:rsid w:val="00B149C5"/>
    <w:rsid w:val="00B477DC"/>
    <w:rsid w:val="00B963EA"/>
    <w:rsid w:val="00BE53BF"/>
    <w:rsid w:val="00C90581"/>
    <w:rsid w:val="00C94F98"/>
    <w:rsid w:val="00D97955"/>
    <w:rsid w:val="00DA2456"/>
    <w:rsid w:val="00DB305D"/>
    <w:rsid w:val="00DE5063"/>
    <w:rsid w:val="00EF1B39"/>
    <w:rsid w:val="00FC4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3AB9B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BC61C4-15C1-42F7-BA69-4172AB4DA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18</TotalTime>
  <Pages>2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Bartal, Janelle S.</cp:lastModifiedBy>
  <cp:revision>13</cp:revision>
  <dcterms:created xsi:type="dcterms:W3CDTF">2017-03-09T14:47:00Z</dcterms:created>
  <dcterms:modified xsi:type="dcterms:W3CDTF">2019-06-18T16:10:00Z</dcterms:modified>
</cp:coreProperties>
</file>