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A72BB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A72BB">
        <w:rPr>
          <w:u w:val="single"/>
        </w:rPr>
        <w:t>11</w:t>
      </w:r>
      <w:r w:rsidR="001A72BB" w:rsidRPr="001A72BB">
        <w:rPr>
          <w:u w:val="single"/>
          <w:vertAlign w:val="superscript"/>
        </w:rPr>
        <w:t>th</w:t>
      </w:r>
      <w:r w:rsidR="001A72B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8555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A72BB">
              <w:t xml:space="preserve">Unit </w:t>
            </w:r>
            <w:r w:rsidR="00685556">
              <w:t>2: Classical Civilizations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0503A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A72BB">
              <w:t xml:space="preserve"> </w:t>
            </w:r>
            <w:r w:rsidR="00685556">
              <w:t>How did classical civilizations promote and hinder cooperation and competition?</w:t>
            </w:r>
          </w:p>
          <w:p w:rsidR="00685556" w:rsidRDefault="00685556" w:rsidP="00AB5313">
            <w:r>
              <w:t>Which elements of Greek civilization had the greatest impact on the development of world history?</w:t>
            </w:r>
          </w:p>
          <w:p w:rsidR="00AB5313" w:rsidRDefault="00AB5313" w:rsidP="00AB5313">
            <w:r>
              <w:t xml:space="preserve">What led to the appeal of Christianity becoming the most popular religion in the World today?   </w:t>
            </w:r>
            <w:r w:rsidR="00685556">
              <w:t>Analyze the strengths and weaknesses of the Roman Empire.</w:t>
            </w:r>
            <w:r>
              <w:t xml:space="preserve">   How did t</w:t>
            </w:r>
            <w:r w:rsidR="00685556">
              <w:t>he historical geography of the Maya</w:t>
            </w:r>
            <w:r>
              <w:t xml:space="preserve"> influence the </w:t>
            </w:r>
            <w:r w:rsidR="00685556">
              <w:t>development of culture</w:t>
            </w:r>
            <w:bookmarkStart w:id="0" w:name="_GoBack"/>
            <w:bookmarkEnd w:id="0"/>
            <w: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85556" w:rsidP="00A5565A">
            <w:pPr>
              <w:jc w:val="center"/>
            </w:pPr>
            <w:r>
              <w:t>Eastern Empires</w:t>
            </w:r>
          </w:p>
        </w:tc>
        <w:tc>
          <w:tcPr>
            <w:tcW w:w="1890" w:type="dxa"/>
            <w:vAlign w:val="center"/>
          </w:tcPr>
          <w:p w:rsidR="002C4C8D" w:rsidRDefault="002C4C8D" w:rsidP="00A5565A">
            <w:pPr>
              <w:jc w:val="center"/>
            </w:pPr>
            <w:r>
              <w:t>8.1.12A</w:t>
            </w:r>
          </w:p>
          <w:p w:rsidR="002C4C8D" w:rsidRDefault="002C4C8D" w:rsidP="00A5565A">
            <w:pPr>
              <w:jc w:val="center"/>
            </w:pPr>
            <w:r>
              <w:t>8.1.12B</w:t>
            </w:r>
          </w:p>
          <w:p w:rsidR="002C4C8D" w:rsidRDefault="002C4C8D" w:rsidP="00A5565A">
            <w:pPr>
              <w:jc w:val="center"/>
            </w:pPr>
            <w:r>
              <w:t>8.1.12C</w:t>
            </w:r>
          </w:p>
          <w:p w:rsidR="00A73EB8" w:rsidRDefault="002C4C8D" w:rsidP="00A5565A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2C4C8D" w:rsidRDefault="002C4C8D" w:rsidP="002C4C8D">
            <w:pPr>
              <w:jc w:val="center"/>
            </w:pPr>
            <w:r>
              <w:t>8.4.12D</w:t>
            </w:r>
          </w:p>
          <w:p w:rsidR="002C4C8D" w:rsidRPr="00A73EB8" w:rsidRDefault="002C4C8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1A72BB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Conrad Demarest</w:t>
            </w:r>
          </w:p>
          <w:p w:rsidR="00685556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Persians</w:t>
            </w:r>
          </w:p>
          <w:p w:rsidR="00685556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Cyrus</w:t>
            </w:r>
          </w:p>
          <w:p w:rsidR="00685556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Qin</w:t>
            </w:r>
          </w:p>
          <w:p w:rsidR="00685556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</w:t>
            </w:r>
          </w:p>
          <w:p w:rsidR="00685556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Legalism</w:t>
            </w:r>
          </w:p>
          <w:p w:rsidR="00685556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Bureaucracy</w:t>
            </w:r>
          </w:p>
          <w:p w:rsidR="00685556" w:rsidRPr="00A73EB8" w:rsidRDefault="00685556" w:rsidP="001A72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 Huangdi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A73EB8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A73EB8" w:rsidRDefault="00D85BBD" w:rsidP="00A5565A">
            <w:pPr>
              <w:spacing w:after="120"/>
              <w:jc w:val="center"/>
            </w:pPr>
            <w:r>
              <w:t>Quizzes</w:t>
            </w:r>
          </w:p>
          <w:p w:rsidR="00D85BBD" w:rsidRDefault="00D85BBD" w:rsidP="00A5565A">
            <w:pPr>
              <w:spacing w:after="120"/>
              <w:jc w:val="center"/>
            </w:pPr>
            <w:r>
              <w:t>Multiple Choice Test</w:t>
            </w:r>
          </w:p>
          <w:p w:rsidR="00D85BBD" w:rsidRPr="00DB305D" w:rsidRDefault="00D85BBD" w:rsidP="00A5565A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85556" w:rsidP="00A5565A">
            <w:pPr>
              <w:jc w:val="center"/>
            </w:pPr>
            <w:r>
              <w:t>Ancient Greece</w:t>
            </w:r>
          </w:p>
        </w:tc>
        <w:tc>
          <w:tcPr>
            <w:tcW w:w="1890" w:type="dxa"/>
            <w:vAlign w:val="center"/>
          </w:tcPr>
          <w:p w:rsidR="002C4C8D" w:rsidRDefault="002C4C8D" w:rsidP="002C4C8D">
            <w:pPr>
              <w:jc w:val="center"/>
            </w:pPr>
            <w:r>
              <w:t>8.1.12A</w:t>
            </w:r>
          </w:p>
          <w:p w:rsidR="002C4C8D" w:rsidRDefault="002C4C8D" w:rsidP="002C4C8D">
            <w:pPr>
              <w:jc w:val="center"/>
            </w:pPr>
            <w:r>
              <w:t>8.1.12B</w:t>
            </w:r>
          </w:p>
          <w:p w:rsidR="002C4C8D" w:rsidRDefault="002C4C8D" w:rsidP="002C4C8D">
            <w:pPr>
              <w:jc w:val="center"/>
            </w:pPr>
            <w:r>
              <w:t>8.1.12C</w:t>
            </w:r>
          </w:p>
          <w:p w:rsidR="002C4C8D" w:rsidRDefault="002C4C8D" w:rsidP="002C4C8D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80537B" w:rsidRPr="00A73EB8" w:rsidRDefault="002C4C8D" w:rsidP="002C4C8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1A72BB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Minoans</w:t>
            </w:r>
          </w:p>
          <w:p w:rsidR="00685556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Mycenaean</w:t>
            </w:r>
          </w:p>
          <w:p w:rsidR="00685556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Trojan War</w:t>
            </w:r>
          </w:p>
          <w:p w:rsidR="00685556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Mythology</w:t>
            </w:r>
          </w:p>
          <w:p w:rsidR="00685556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Persian Wars</w:t>
            </w:r>
          </w:p>
          <w:p w:rsidR="00685556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Golden Age</w:t>
            </w:r>
          </w:p>
          <w:p w:rsidR="00685556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Philosophers</w:t>
            </w:r>
          </w:p>
          <w:p w:rsidR="00685556" w:rsidRPr="00A73EB8" w:rsidRDefault="006855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Alexander the Great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Microsoft Word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Video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80537B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D85BBD" w:rsidRDefault="00D85BBD" w:rsidP="00D85BBD">
            <w:pPr>
              <w:jc w:val="center"/>
            </w:pPr>
            <w:r>
              <w:t>Quizzes</w:t>
            </w:r>
          </w:p>
          <w:p w:rsidR="00D85BBD" w:rsidRDefault="00D85BBD" w:rsidP="00D85BBD">
            <w:pPr>
              <w:jc w:val="center"/>
            </w:pPr>
            <w:r>
              <w:t>Multiple Choice Test</w:t>
            </w:r>
          </w:p>
          <w:p w:rsidR="0080537B" w:rsidRPr="00DB305D" w:rsidRDefault="00D85BBD" w:rsidP="00D85BBD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85556" w:rsidP="00A5565A">
            <w:pPr>
              <w:jc w:val="center"/>
            </w:pPr>
            <w:r>
              <w:t>Ancient Rome</w:t>
            </w:r>
          </w:p>
        </w:tc>
        <w:tc>
          <w:tcPr>
            <w:tcW w:w="1890" w:type="dxa"/>
            <w:vAlign w:val="center"/>
          </w:tcPr>
          <w:p w:rsidR="002C4C8D" w:rsidRDefault="002C4C8D" w:rsidP="002C4C8D">
            <w:pPr>
              <w:jc w:val="center"/>
            </w:pPr>
            <w:r>
              <w:t>8.1.12A</w:t>
            </w:r>
          </w:p>
          <w:p w:rsidR="002C4C8D" w:rsidRDefault="002C4C8D" w:rsidP="002C4C8D">
            <w:pPr>
              <w:jc w:val="center"/>
            </w:pPr>
            <w:r>
              <w:t>8.1.12B</w:t>
            </w:r>
          </w:p>
          <w:p w:rsidR="002C4C8D" w:rsidRDefault="002C4C8D" w:rsidP="002C4C8D">
            <w:pPr>
              <w:jc w:val="center"/>
            </w:pPr>
            <w:r>
              <w:t>8.1.12C</w:t>
            </w:r>
          </w:p>
          <w:p w:rsidR="002C4C8D" w:rsidRDefault="002C4C8D" w:rsidP="002C4C8D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lastRenderedPageBreak/>
              <w:t>8.4.12C</w:t>
            </w:r>
          </w:p>
          <w:p w:rsidR="0080537B" w:rsidRPr="00A73EB8" w:rsidRDefault="002C4C8D" w:rsidP="002C4C8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Republic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Punic Wars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Caesar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Colosseum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Jesus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Paul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Roman Empire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Constantine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Edict of Milan</w:t>
            </w:r>
          </w:p>
          <w:p w:rsidR="00685556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Resurrection</w:t>
            </w:r>
          </w:p>
          <w:p w:rsidR="001A72BB" w:rsidRPr="00A73EB8" w:rsidRDefault="00685556" w:rsidP="0068555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Salvation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lastRenderedPageBreak/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Microsoft Word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Video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lastRenderedPageBreak/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80537B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D85BBD" w:rsidRDefault="00D85BBD" w:rsidP="00D85BBD">
            <w:pPr>
              <w:jc w:val="center"/>
            </w:pPr>
            <w:r>
              <w:lastRenderedPageBreak/>
              <w:t>Quizzes</w:t>
            </w:r>
          </w:p>
          <w:p w:rsidR="00D85BBD" w:rsidRDefault="00D85BBD" w:rsidP="00D85BBD">
            <w:pPr>
              <w:jc w:val="center"/>
            </w:pPr>
            <w:r>
              <w:t>Multiple Choice Test</w:t>
            </w:r>
          </w:p>
          <w:p w:rsidR="0080537B" w:rsidRPr="00DB305D" w:rsidRDefault="00D85BBD" w:rsidP="00D85BBD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85556" w:rsidP="0020503A">
            <w:pPr>
              <w:jc w:val="center"/>
            </w:pPr>
            <w:r>
              <w:t>Ancient Maya</w:t>
            </w:r>
          </w:p>
        </w:tc>
        <w:tc>
          <w:tcPr>
            <w:tcW w:w="1890" w:type="dxa"/>
            <w:vAlign w:val="center"/>
          </w:tcPr>
          <w:p w:rsidR="002C4C8D" w:rsidRDefault="002C4C8D" w:rsidP="002C4C8D">
            <w:pPr>
              <w:jc w:val="center"/>
            </w:pPr>
            <w:r>
              <w:t>8.1.12A</w:t>
            </w:r>
          </w:p>
          <w:p w:rsidR="002C4C8D" w:rsidRDefault="002C4C8D" w:rsidP="002C4C8D">
            <w:pPr>
              <w:jc w:val="center"/>
            </w:pPr>
            <w:r>
              <w:t>8.1.12B</w:t>
            </w:r>
          </w:p>
          <w:p w:rsidR="002C4C8D" w:rsidRDefault="002C4C8D" w:rsidP="002C4C8D">
            <w:pPr>
              <w:jc w:val="center"/>
            </w:pPr>
            <w:r>
              <w:t>8.1.12C</w:t>
            </w:r>
          </w:p>
          <w:p w:rsidR="002C4C8D" w:rsidRDefault="002C4C8D" w:rsidP="002C4C8D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2717B6" w:rsidRPr="00A73EB8" w:rsidRDefault="002C4C8D" w:rsidP="002C4C8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1A72BB" w:rsidRDefault="006855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Chichen-Itza</w:t>
            </w:r>
          </w:p>
          <w:p w:rsidR="00685556" w:rsidRDefault="006855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Teotihuacan</w:t>
            </w:r>
          </w:p>
          <w:p w:rsidR="00685556" w:rsidRDefault="006855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Pyramid of the Sun</w:t>
            </w:r>
          </w:p>
          <w:p w:rsidR="001A72BB" w:rsidRPr="00A73EB8" w:rsidRDefault="001A72BB" w:rsidP="00FC4F47"/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Microsoft Word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Video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2717B6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D85BBD" w:rsidRPr="009E12C2" w:rsidRDefault="00D85BBD" w:rsidP="00D85BBD">
            <w:pPr>
              <w:spacing w:after="120"/>
              <w:jc w:val="center"/>
            </w:pPr>
            <w:r w:rsidRPr="009E12C2">
              <w:t>Quizzes</w:t>
            </w:r>
          </w:p>
          <w:p w:rsidR="00D85BBD" w:rsidRPr="009E12C2" w:rsidRDefault="00D85BBD" w:rsidP="00D85BBD">
            <w:pPr>
              <w:spacing w:after="120"/>
              <w:jc w:val="center"/>
            </w:pPr>
            <w:r w:rsidRPr="009E12C2">
              <w:t>Multiple Choice Test</w:t>
            </w:r>
          </w:p>
          <w:p w:rsidR="002717B6" w:rsidRPr="00DB305D" w:rsidRDefault="00D85BBD" w:rsidP="00D85BBD">
            <w:pPr>
              <w:spacing w:after="120"/>
              <w:jc w:val="center"/>
              <w:rPr>
                <w:sz w:val="18"/>
              </w:rPr>
            </w:pPr>
            <w:r w:rsidRPr="009E12C2">
              <w:t>Essay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A72BB"/>
    <w:rsid w:val="001E1FF2"/>
    <w:rsid w:val="0020503A"/>
    <w:rsid w:val="00243906"/>
    <w:rsid w:val="002717B6"/>
    <w:rsid w:val="002C4C8D"/>
    <w:rsid w:val="002F1426"/>
    <w:rsid w:val="002F1966"/>
    <w:rsid w:val="003154BD"/>
    <w:rsid w:val="003A1F67"/>
    <w:rsid w:val="00430277"/>
    <w:rsid w:val="004C6F9E"/>
    <w:rsid w:val="004D4FCE"/>
    <w:rsid w:val="005E38FC"/>
    <w:rsid w:val="00611B54"/>
    <w:rsid w:val="00685556"/>
    <w:rsid w:val="007A147C"/>
    <w:rsid w:val="007C0C82"/>
    <w:rsid w:val="007F0C34"/>
    <w:rsid w:val="0080537B"/>
    <w:rsid w:val="008902B0"/>
    <w:rsid w:val="00990086"/>
    <w:rsid w:val="009A0FC1"/>
    <w:rsid w:val="009E12C2"/>
    <w:rsid w:val="00A73EB8"/>
    <w:rsid w:val="00AB5313"/>
    <w:rsid w:val="00AC2828"/>
    <w:rsid w:val="00B149C5"/>
    <w:rsid w:val="00B477DC"/>
    <w:rsid w:val="00B963EA"/>
    <w:rsid w:val="00BE53BF"/>
    <w:rsid w:val="00C94F98"/>
    <w:rsid w:val="00D85BBD"/>
    <w:rsid w:val="00D97955"/>
    <w:rsid w:val="00DB305D"/>
    <w:rsid w:val="00DE5063"/>
    <w:rsid w:val="00EF1B39"/>
    <w:rsid w:val="00F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D40C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9354-1600-47C5-9794-51810DF7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13</cp:revision>
  <dcterms:created xsi:type="dcterms:W3CDTF">2017-03-09T14:57:00Z</dcterms:created>
  <dcterms:modified xsi:type="dcterms:W3CDTF">2019-06-18T15:49:00Z</dcterms:modified>
</cp:coreProperties>
</file>