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A72BB">
        <w:rPr>
          <w:u w:val="single"/>
        </w:rPr>
        <w:t>World History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A72BB">
        <w:rPr>
          <w:u w:val="single"/>
        </w:rPr>
        <w:t>11</w:t>
      </w:r>
      <w:r w:rsidR="001A72BB" w:rsidRPr="001A72BB">
        <w:rPr>
          <w:u w:val="single"/>
          <w:vertAlign w:val="superscript"/>
        </w:rPr>
        <w:t>th</w:t>
      </w:r>
      <w:r w:rsidR="001A72BB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23EA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A72BB">
              <w:t xml:space="preserve">Unit 1: </w:t>
            </w:r>
            <w:r w:rsidR="00323EA3">
              <w:t>Ancient Civilizations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0503A">
              <w:t>30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1A72BB">
              <w:t xml:space="preserve"> What are the main tene</w:t>
            </w:r>
            <w:r w:rsidR="001A72BB" w:rsidRPr="001A72BB">
              <w:t xml:space="preserve">ts of </w:t>
            </w:r>
            <w:r w:rsidR="00323EA3">
              <w:t>all civilizations?</w:t>
            </w:r>
          </w:p>
          <w:p w:rsidR="00323EA3" w:rsidRDefault="00323EA3" w:rsidP="00AB5313">
            <w:r>
              <w:t>Describe how the history of the Hebrews was influenced by others?</w:t>
            </w:r>
            <w:r w:rsidR="00AB5313">
              <w:t xml:space="preserve">   </w:t>
            </w:r>
          </w:p>
          <w:p w:rsidR="00AB5313" w:rsidRDefault="00323EA3" w:rsidP="00AB5313">
            <w:r>
              <w:t>Why has the history and study of Ancient Egypt continued to fascinate researchers?</w:t>
            </w:r>
            <w:r w:rsidR="00AB5313">
              <w:t xml:space="preserve">  How do Buddhism and Hinduism affect the culture of Southeast Asia? How did </w:t>
            </w:r>
            <w:r>
              <w:t>geographic isolation affect the development of Chinese culture?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23EA3" w:rsidP="00A5565A">
            <w:pPr>
              <w:jc w:val="center"/>
            </w:pPr>
            <w:r>
              <w:t>Mesopotamia</w:t>
            </w:r>
          </w:p>
        </w:tc>
        <w:tc>
          <w:tcPr>
            <w:tcW w:w="1890" w:type="dxa"/>
            <w:vAlign w:val="center"/>
          </w:tcPr>
          <w:p w:rsidR="002C4C8D" w:rsidRDefault="002C4C8D" w:rsidP="00A5565A">
            <w:pPr>
              <w:jc w:val="center"/>
            </w:pPr>
            <w:r>
              <w:t>8.1.12A</w:t>
            </w:r>
          </w:p>
          <w:p w:rsidR="002C4C8D" w:rsidRDefault="002C4C8D" w:rsidP="00A5565A">
            <w:pPr>
              <w:jc w:val="center"/>
            </w:pPr>
            <w:r>
              <w:t>8.1.12B</w:t>
            </w:r>
          </w:p>
          <w:p w:rsidR="002C4C8D" w:rsidRDefault="002C4C8D" w:rsidP="00A5565A">
            <w:pPr>
              <w:jc w:val="center"/>
            </w:pPr>
            <w:r>
              <w:t>8.1.12C</w:t>
            </w:r>
          </w:p>
          <w:p w:rsidR="00A73EB8" w:rsidRDefault="002C4C8D" w:rsidP="00A5565A">
            <w:pPr>
              <w:jc w:val="center"/>
            </w:pPr>
            <w:r>
              <w:t>8.1.12D</w:t>
            </w:r>
          </w:p>
          <w:p w:rsidR="002C4C8D" w:rsidRDefault="002C4C8D" w:rsidP="002C4C8D">
            <w:pPr>
              <w:jc w:val="center"/>
            </w:pPr>
            <w:r>
              <w:t>8.4.12A</w:t>
            </w:r>
          </w:p>
          <w:p w:rsidR="002C4C8D" w:rsidRDefault="002C4C8D" w:rsidP="002C4C8D">
            <w:pPr>
              <w:jc w:val="center"/>
            </w:pPr>
            <w:r>
              <w:t>8.4.12B</w:t>
            </w:r>
          </w:p>
          <w:p w:rsidR="002C4C8D" w:rsidRDefault="002C4C8D" w:rsidP="002C4C8D">
            <w:pPr>
              <w:jc w:val="center"/>
            </w:pPr>
            <w:r>
              <w:t>8.4.12C</w:t>
            </w:r>
          </w:p>
          <w:p w:rsidR="002C4C8D" w:rsidRDefault="002C4C8D" w:rsidP="002C4C8D">
            <w:pPr>
              <w:jc w:val="center"/>
            </w:pPr>
            <w:r>
              <w:t>8.4.12D</w:t>
            </w:r>
          </w:p>
          <w:p w:rsidR="002C4C8D" w:rsidRPr="00A73EB8" w:rsidRDefault="002C4C8D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323EA3" w:rsidRDefault="00323EA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Fertile Crescent</w:t>
            </w:r>
          </w:p>
          <w:p w:rsidR="00323EA3" w:rsidRDefault="00323EA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Gilgamesh</w:t>
            </w:r>
          </w:p>
          <w:p w:rsidR="00323EA3" w:rsidRDefault="00323EA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Hammurabi</w:t>
            </w:r>
          </w:p>
          <w:p w:rsidR="00430277" w:rsidRDefault="001A72B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Monotheism</w:t>
            </w:r>
          </w:p>
          <w:p w:rsidR="001A72BB" w:rsidRDefault="001A72B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Yahweh</w:t>
            </w:r>
          </w:p>
          <w:p w:rsidR="001A72BB" w:rsidRDefault="001A72B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Torah</w:t>
            </w:r>
          </w:p>
          <w:p w:rsidR="00323EA3" w:rsidRDefault="001A72BB" w:rsidP="00F9227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Talmud</w:t>
            </w:r>
          </w:p>
          <w:p w:rsidR="001A72BB" w:rsidRDefault="001A72BB" w:rsidP="00F9227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Abraham</w:t>
            </w:r>
          </w:p>
          <w:p w:rsidR="001A72BB" w:rsidRDefault="001A72B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Moses</w:t>
            </w:r>
          </w:p>
          <w:p w:rsidR="001A72BB" w:rsidRDefault="001A72B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David</w:t>
            </w:r>
          </w:p>
          <w:p w:rsidR="001A72BB" w:rsidRDefault="001A72B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Solomon</w:t>
            </w:r>
          </w:p>
          <w:p w:rsidR="001A72BB" w:rsidRDefault="001A72B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Israel</w:t>
            </w:r>
          </w:p>
          <w:p w:rsidR="001A72BB" w:rsidRPr="00A73EB8" w:rsidRDefault="001A72BB" w:rsidP="00323EA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Judah</w:t>
            </w:r>
          </w:p>
        </w:tc>
        <w:tc>
          <w:tcPr>
            <w:tcW w:w="3420" w:type="dxa"/>
            <w:vAlign w:val="center"/>
          </w:tcPr>
          <w:p w:rsidR="004C6F9E" w:rsidRPr="004C6F9E" w:rsidRDefault="004C6F9E" w:rsidP="004C6F9E">
            <w:pPr>
              <w:jc w:val="center"/>
            </w:pPr>
            <w:r w:rsidRPr="004C6F9E">
              <w:t>Power Point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Canvas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Primary Documents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Secondary Documents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Charts/Graphs/Tables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Direct Instruction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Discussion</w:t>
            </w:r>
          </w:p>
          <w:p w:rsidR="00A73EB8" w:rsidRPr="002F1426" w:rsidRDefault="004C6F9E" w:rsidP="004C6F9E">
            <w:pPr>
              <w:jc w:val="center"/>
              <w:rPr>
                <w:b/>
              </w:rPr>
            </w:pPr>
            <w:r w:rsidRPr="004C6F9E">
              <w:t>Text Analysis</w:t>
            </w:r>
          </w:p>
        </w:tc>
        <w:tc>
          <w:tcPr>
            <w:tcW w:w="2880" w:type="dxa"/>
            <w:vAlign w:val="center"/>
          </w:tcPr>
          <w:p w:rsidR="00A73EB8" w:rsidRDefault="00D85BBD" w:rsidP="00A5565A">
            <w:pPr>
              <w:spacing w:after="120"/>
              <w:jc w:val="center"/>
            </w:pPr>
            <w:r>
              <w:t>Quizzes</w:t>
            </w:r>
          </w:p>
          <w:p w:rsidR="00D85BBD" w:rsidRDefault="00D85BBD" w:rsidP="00A5565A">
            <w:pPr>
              <w:spacing w:after="120"/>
              <w:jc w:val="center"/>
            </w:pPr>
            <w:r>
              <w:t>Multiple Choice Test</w:t>
            </w:r>
          </w:p>
          <w:p w:rsidR="00D85BBD" w:rsidRPr="00DB305D" w:rsidRDefault="00D85BBD" w:rsidP="00A5565A">
            <w:pPr>
              <w:spacing w:after="120"/>
              <w:jc w:val="center"/>
              <w:rPr>
                <w:sz w:val="18"/>
              </w:rPr>
            </w:pPr>
            <w:r>
              <w:t>Essay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A591D" w:rsidP="00A5565A">
            <w:pPr>
              <w:jc w:val="center"/>
            </w:pPr>
            <w:r>
              <w:t xml:space="preserve">Ancient </w:t>
            </w:r>
            <w:r w:rsidR="00323EA3">
              <w:t>Egypt</w:t>
            </w:r>
          </w:p>
        </w:tc>
        <w:tc>
          <w:tcPr>
            <w:tcW w:w="1890" w:type="dxa"/>
            <w:vAlign w:val="center"/>
          </w:tcPr>
          <w:p w:rsidR="002C4C8D" w:rsidRDefault="002C4C8D" w:rsidP="002C4C8D">
            <w:pPr>
              <w:jc w:val="center"/>
            </w:pPr>
            <w:r>
              <w:t>8.1.12A</w:t>
            </w:r>
          </w:p>
          <w:p w:rsidR="002C4C8D" w:rsidRDefault="002C4C8D" w:rsidP="002C4C8D">
            <w:pPr>
              <w:jc w:val="center"/>
            </w:pPr>
            <w:r>
              <w:t>8.1.12B</w:t>
            </w:r>
          </w:p>
          <w:p w:rsidR="002C4C8D" w:rsidRDefault="002C4C8D" w:rsidP="002C4C8D">
            <w:pPr>
              <w:jc w:val="center"/>
            </w:pPr>
            <w:r>
              <w:t>8.1.12C</w:t>
            </w:r>
          </w:p>
          <w:p w:rsidR="002C4C8D" w:rsidRDefault="002C4C8D" w:rsidP="002C4C8D">
            <w:pPr>
              <w:jc w:val="center"/>
            </w:pPr>
            <w:r>
              <w:t>8.1.12D</w:t>
            </w:r>
          </w:p>
          <w:p w:rsidR="002C4C8D" w:rsidRDefault="002C4C8D" w:rsidP="002C4C8D">
            <w:pPr>
              <w:jc w:val="center"/>
            </w:pPr>
            <w:r>
              <w:t>8.4.12A</w:t>
            </w:r>
          </w:p>
          <w:p w:rsidR="002C4C8D" w:rsidRDefault="002C4C8D" w:rsidP="002C4C8D">
            <w:pPr>
              <w:jc w:val="center"/>
            </w:pPr>
            <w:r>
              <w:t>8.4.12B</w:t>
            </w:r>
          </w:p>
          <w:p w:rsidR="002C4C8D" w:rsidRDefault="002C4C8D" w:rsidP="002C4C8D">
            <w:pPr>
              <w:jc w:val="center"/>
            </w:pPr>
            <w:r>
              <w:t>8.4.12C</w:t>
            </w:r>
          </w:p>
          <w:p w:rsidR="0080537B" w:rsidRPr="00A73EB8" w:rsidRDefault="002C4C8D" w:rsidP="002C4C8D">
            <w:pPr>
              <w:jc w:val="center"/>
            </w:pPr>
            <w:r>
              <w:t>8.4.12D</w:t>
            </w:r>
          </w:p>
        </w:tc>
        <w:tc>
          <w:tcPr>
            <w:tcW w:w="3420" w:type="dxa"/>
            <w:vAlign w:val="center"/>
          </w:tcPr>
          <w:p w:rsidR="001A72BB" w:rsidRDefault="00323EA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Mythology</w:t>
            </w:r>
          </w:p>
          <w:p w:rsidR="00323EA3" w:rsidRDefault="00323EA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Isis and Osiris</w:t>
            </w:r>
          </w:p>
          <w:p w:rsidR="00323EA3" w:rsidRDefault="00323EA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Afterlife</w:t>
            </w:r>
          </w:p>
          <w:p w:rsidR="00323EA3" w:rsidRDefault="00323EA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Old Kingdom</w:t>
            </w:r>
          </w:p>
          <w:p w:rsidR="00323EA3" w:rsidRDefault="00323EA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New Kingdom</w:t>
            </w:r>
          </w:p>
          <w:p w:rsidR="00323EA3" w:rsidRDefault="00323EA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Ramses II</w:t>
            </w:r>
          </w:p>
          <w:p w:rsidR="00323EA3" w:rsidRPr="00A73EB8" w:rsidRDefault="00323EA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Exodus</w:t>
            </w:r>
          </w:p>
        </w:tc>
        <w:tc>
          <w:tcPr>
            <w:tcW w:w="3420" w:type="dxa"/>
            <w:vAlign w:val="center"/>
          </w:tcPr>
          <w:p w:rsidR="004C6F9E" w:rsidRPr="004C6F9E" w:rsidRDefault="004C6F9E" w:rsidP="004C6F9E">
            <w:pPr>
              <w:jc w:val="center"/>
            </w:pPr>
            <w:r w:rsidRPr="004C6F9E">
              <w:t>Power Point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Microsoft Word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Video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Canvas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Primary Documents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Secondary Documents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Charts/Graphs/Tables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Direct Instruction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Discussion</w:t>
            </w:r>
          </w:p>
          <w:p w:rsidR="0080537B" w:rsidRPr="002F1426" w:rsidRDefault="004C6F9E" w:rsidP="004C6F9E">
            <w:pPr>
              <w:jc w:val="center"/>
              <w:rPr>
                <w:b/>
              </w:rPr>
            </w:pPr>
            <w:r w:rsidRPr="004C6F9E">
              <w:t>Text Analysis</w:t>
            </w:r>
          </w:p>
        </w:tc>
        <w:tc>
          <w:tcPr>
            <w:tcW w:w="2880" w:type="dxa"/>
            <w:vAlign w:val="center"/>
          </w:tcPr>
          <w:p w:rsidR="00D85BBD" w:rsidRDefault="00D85BBD" w:rsidP="00D85BBD">
            <w:pPr>
              <w:jc w:val="center"/>
            </w:pPr>
            <w:r>
              <w:t>Quizzes</w:t>
            </w:r>
          </w:p>
          <w:p w:rsidR="00D85BBD" w:rsidRDefault="00D85BBD" w:rsidP="00D85BBD">
            <w:pPr>
              <w:jc w:val="center"/>
            </w:pPr>
            <w:r>
              <w:t>Multiple Choice Test</w:t>
            </w:r>
          </w:p>
          <w:p w:rsidR="0080537B" w:rsidRPr="00DB305D" w:rsidRDefault="00D85BBD" w:rsidP="00D85BBD">
            <w:pPr>
              <w:spacing w:after="120"/>
              <w:jc w:val="center"/>
              <w:rPr>
                <w:sz w:val="18"/>
              </w:rPr>
            </w:pPr>
            <w:r>
              <w:t>Essay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A591D" w:rsidP="00A5565A">
            <w:pPr>
              <w:jc w:val="center"/>
            </w:pPr>
            <w:r>
              <w:t>Ancient India</w:t>
            </w:r>
          </w:p>
        </w:tc>
        <w:tc>
          <w:tcPr>
            <w:tcW w:w="1890" w:type="dxa"/>
            <w:vAlign w:val="center"/>
          </w:tcPr>
          <w:p w:rsidR="002C4C8D" w:rsidRDefault="002C4C8D" w:rsidP="002C4C8D">
            <w:pPr>
              <w:jc w:val="center"/>
            </w:pPr>
            <w:r>
              <w:t>8.1.12A</w:t>
            </w:r>
          </w:p>
          <w:p w:rsidR="002C4C8D" w:rsidRDefault="002C4C8D" w:rsidP="002C4C8D">
            <w:pPr>
              <w:jc w:val="center"/>
            </w:pPr>
            <w:r>
              <w:t>8.1.12B</w:t>
            </w:r>
          </w:p>
          <w:p w:rsidR="002C4C8D" w:rsidRDefault="002C4C8D" w:rsidP="002C4C8D">
            <w:pPr>
              <w:jc w:val="center"/>
            </w:pPr>
            <w:r>
              <w:lastRenderedPageBreak/>
              <w:t>8.1.12C</w:t>
            </w:r>
          </w:p>
          <w:p w:rsidR="002C4C8D" w:rsidRDefault="002C4C8D" w:rsidP="002C4C8D">
            <w:pPr>
              <w:jc w:val="center"/>
            </w:pPr>
            <w:r>
              <w:t>8.1.12D</w:t>
            </w:r>
          </w:p>
          <w:p w:rsidR="002C4C8D" w:rsidRDefault="002C4C8D" w:rsidP="002C4C8D">
            <w:pPr>
              <w:jc w:val="center"/>
            </w:pPr>
            <w:r>
              <w:t>8.4.12A</w:t>
            </w:r>
          </w:p>
          <w:p w:rsidR="002C4C8D" w:rsidRDefault="002C4C8D" w:rsidP="002C4C8D">
            <w:pPr>
              <w:jc w:val="center"/>
            </w:pPr>
            <w:r>
              <w:t>8.4.12B</w:t>
            </w:r>
          </w:p>
          <w:p w:rsidR="002C4C8D" w:rsidRDefault="002C4C8D" w:rsidP="002C4C8D">
            <w:pPr>
              <w:jc w:val="center"/>
            </w:pPr>
            <w:r>
              <w:t>8.4.12C</w:t>
            </w:r>
          </w:p>
          <w:p w:rsidR="0080537B" w:rsidRPr="00A73EB8" w:rsidRDefault="002C4C8D" w:rsidP="002C4C8D">
            <w:pPr>
              <w:jc w:val="center"/>
            </w:pPr>
            <w:r>
              <w:t>8.4.12D</w:t>
            </w:r>
          </w:p>
        </w:tc>
        <w:tc>
          <w:tcPr>
            <w:tcW w:w="3420" w:type="dxa"/>
            <w:vAlign w:val="center"/>
          </w:tcPr>
          <w:p w:rsidR="001A72BB" w:rsidRDefault="00BA591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Indus civilization</w:t>
            </w:r>
          </w:p>
          <w:p w:rsidR="00BA591D" w:rsidRDefault="00BA591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Harappa</w:t>
            </w:r>
          </w:p>
          <w:p w:rsidR="00BA591D" w:rsidRDefault="00BA591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lastRenderedPageBreak/>
              <w:t>Mohenjo-daro</w:t>
            </w:r>
            <w:proofErr w:type="spellEnd"/>
          </w:p>
          <w:p w:rsidR="00BA591D" w:rsidRDefault="00BA591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Aryans</w:t>
            </w:r>
          </w:p>
          <w:p w:rsidR="00BA591D" w:rsidRDefault="00BA591D" w:rsidP="00BA591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Hinduism </w:t>
            </w:r>
          </w:p>
          <w:p w:rsidR="00BA591D" w:rsidRDefault="00BA591D" w:rsidP="00BA591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Bhagavad Gita</w:t>
            </w:r>
          </w:p>
          <w:p w:rsidR="00BA591D" w:rsidRDefault="00BA591D" w:rsidP="00BA591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Upanishads</w:t>
            </w:r>
          </w:p>
          <w:p w:rsidR="00BA591D" w:rsidRDefault="00BA591D" w:rsidP="00BA591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Brahman</w:t>
            </w:r>
          </w:p>
          <w:p w:rsidR="00BA591D" w:rsidRDefault="00BA591D" w:rsidP="00BA591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Vishnu</w:t>
            </w:r>
          </w:p>
          <w:p w:rsidR="00BA591D" w:rsidRDefault="00BA591D" w:rsidP="00BA591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Shiva</w:t>
            </w:r>
          </w:p>
          <w:p w:rsidR="00BA591D" w:rsidRDefault="00BA591D" w:rsidP="00BA591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Moksha</w:t>
            </w:r>
          </w:p>
          <w:p w:rsidR="00BA591D" w:rsidRDefault="00BA591D" w:rsidP="00BA591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Dharma</w:t>
            </w:r>
          </w:p>
          <w:p w:rsidR="00BA591D" w:rsidRDefault="00BA591D" w:rsidP="00BA591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Karma</w:t>
            </w:r>
          </w:p>
          <w:p w:rsidR="00BA591D" w:rsidRDefault="00BA591D" w:rsidP="00BA591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reincarnation</w:t>
            </w:r>
          </w:p>
          <w:p w:rsidR="00BA591D" w:rsidRDefault="00BA591D" w:rsidP="00BA591D">
            <w:pPr>
              <w:pStyle w:val="ListParagraph"/>
              <w:numPr>
                <w:ilvl w:val="0"/>
                <w:numId w:val="2"/>
              </w:numPr>
            </w:pPr>
            <w:r>
              <w:t>Caste System</w:t>
            </w:r>
          </w:p>
          <w:p w:rsidR="00BA591D" w:rsidRDefault="00BA591D" w:rsidP="00BA591D">
            <w:pPr>
              <w:pStyle w:val="ListParagraph"/>
              <w:numPr>
                <w:ilvl w:val="0"/>
                <w:numId w:val="2"/>
              </w:numPr>
            </w:pPr>
            <w:r>
              <w:t xml:space="preserve"> </w:t>
            </w:r>
            <w:r>
              <w:t>Buddha</w:t>
            </w:r>
          </w:p>
          <w:p w:rsidR="00BA591D" w:rsidRDefault="00BA591D" w:rsidP="00BA591D">
            <w:pPr>
              <w:pStyle w:val="ListParagraph"/>
              <w:numPr>
                <w:ilvl w:val="0"/>
                <w:numId w:val="2"/>
              </w:numPr>
            </w:pPr>
            <w:r>
              <w:t>8-fold Path</w:t>
            </w:r>
          </w:p>
          <w:p w:rsidR="00BA591D" w:rsidRPr="00A73EB8" w:rsidRDefault="00BA591D" w:rsidP="00BA591D">
            <w:pPr>
              <w:pStyle w:val="ListParagraph"/>
              <w:numPr>
                <w:ilvl w:val="0"/>
                <w:numId w:val="2"/>
              </w:numPr>
            </w:pPr>
            <w:r>
              <w:t>Nirvana</w:t>
            </w:r>
          </w:p>
        </w:tc>
        <w:tc>
          <w:tcPr>
            <w:tcW w:w="3420" w:type="dxa"/>
            <w:vAlign w:val="center"/>
          </w:tcPr>
          <w:p w:rsidR="004C6F9E" w:rsidRPr="004C6F9E" w:rsidRDefault="004C6F9E" w:rsidP="004C6F9E">
            <w:pPr>
              <w:jc w:val="center"/>
            </w:pPr>
            <w:r w:rsidRPr="004C6F9E">
              <w:lastRenderedPageBreak/>
              <w:t>Power Point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Microsoft Word</w:t>
            </w:r>
          </w:p>
          <w:p w:rsidR="004C6F9E" w:rsidRPr="004C6F9E" w:rsidRDefault="004C6F9E" w:rsidP="004C6F9E">
            <w:pPr>
              <w:jc w:val="center"/>
            </w:pPr>
            <w:r w:rsidRPr="004C6F9E">
              <w:lastRenderedPageBreak/>
              <w:t>Video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Canvas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Primary Documents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Secondary Documents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Charts/Graphs/Tables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Direct Instruction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Discussion</w:t>
            </w:r>
          </w:p>
          <w:p w:rsidR="0080537B" w:rsidRPr="002F1426" w:rsidRDefault="004C6F9E" w:rsidP="004C6F9E">
            <w:pPr>
              <w:jc w:val="center"/>
              <w:rPr>
                <w:b/>
              </w:rPr>
            </w:pPr>
            <w:r w:rsidRPr="004C6F9E">
              <w:t>Text Analysis</w:t>
            </w:r>
          </w:p>
        </w:tc>
        <w:tc>
          <w:tcPr>
            <w:tcW w:w="2880" w:type="dxa"/>
            <w:vAlign w:val="center"/>
          </w:tcPr>
          <w:p w:rsidR="00D85BBD" w:rsidRDefault="00D85BBD" w:rsidP="00D85BBD">
            <w:pPr>
              <w:jc w:val="center"/>
            </w:pPr>
            <w:r>
              <w:lastRenderedPageBreak/>
              <w:t>Quizzes</w:t>
            </w:r>
          </w:p>
          <w:p w:rsidR="00D85BBD" w:rsidRDefault="00D85BBD" w:rsidP="00D85BBD">
            <w:pPr>
              <w:jc w:val="center"/>
            </w:pPr>
            <w:r>
              <w:t>Multiple Choice Test</w:t>
            </w:r>
          </w:p>
          <w:p w:rsidR="0080537B" w:rsidRPr="00DB305D" w:rsidRDefault="00D85BBD" w:rsidP="00D85BBD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Essay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A591D" w:rsidP="0020503A">
            <w:pPr>
              <w:jc w:val="center"/>
            </w:pPr>
            <w:r>
              <w:t>Ancient China</w:t>
            </w:r>
          </w:p>
        </w:tc>
        <w:tc>
          <w:tcPr>
            <w:tcW w:w="1890" w:type="dxa"/>
            <w:vAlign w:val="center"/>
          </w:tcPr>
          <w:p w:rsidR="002C4C8D" w:rsidRDefault="002C4C8D" w:rsidP="002C4C8D">
            <w:pPr>
              <w:jc w:val="center"/>
            </w:pPr>
            <w:r>
              <w:t>8.1.12A</w:t>
            </w:r>
          </w:p>
          <w:p w:rsidR="002C4C8D" w:rsidRDefault="002C4C8D" w:rsidP="002C4C8D">
            <w:pPr>
              <w:jc w:val="center"/>
            </w:pPr>
            <w:r>
              <w:t>8.1.12B</w:t>
            </w:r>
          </w:p>
          <w:p w:rsidR="002C4C8D" w:rsidRDefault="002C4C8D" w:rsidP="002C4C8D">
            <w:pPr>
              <w:jc w:val="center"/>
            </w:pPr>
            <w:r>
              <w:t>8.1.12C</w:t>
            </w:r>
          </w:p>
          <w:p w:rsidR="002C4C8D" w:rsidRDefault="002C4C8D" w:rsidP="002C4C8D">
            <w:pPr>
              <w:jc w:val="center"/>
            </w:pPr>
            <w:r>
              <w:t>8.1.12D</w:t>
            </w:r>
          </w:p>
          <w:p w:rsidR="002C4C8D" w:rsidRDefault="002C4C8D" w:rsidP="002C4C8D">
            <w:pPr>
              <w:jc w:val="center"/>
            </w:pPr>
            <w:r>
              <w:t>8.4.12A</w:t>
            </w:r>
          </w:p>
          <w:p w:rsidR="002C4C8D" w:rsidRDefault="002C4C8D" w:rsidP="002C4C8D">
            <w:pPr>
              <w:jc w:val="center"/>
            </w:pPr>
            <w:r>
              <w:t>8.4.12B</w:t>
            </w:r>
          </w:p>
          <w:p w:rsidR="002C4C8D" w:rsidRDefault="002C4C8D" w:rsidP="002C4C8D">
            <w:pPr>
              <w:jc w:val="center"/>
            </w:pPr>
            <w:r>
              <w:t>8.4.12C</w:t>
            </w:r>
          </w:p>
          <w:p w:rsidR="002717B6" w:rsidRPr="00A73EB8" w:rsidRDefault="002C4C8D" w:rsidP="002C4C8D">
            <w:pPr>
              <w:jc w:val="center"/>
            </w:pPr>
            <w:r>
              <w:t>8.4.12D</w:t>
            </w:r>
          </w:p>
        </w:tc>
        <w:tc>
          <w:tcPr>
            <w:tcW w:w="3420" w:type="dxa"/>
            <w:vAlign w:val="center"/>
          </w:tcPr>
          <w:p w:rsidR="001A72BB" w:rsidRDefault="00BA591D" w:rsidP="00BA591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Shang</w:t>
            </w:r>
          </w:p>
          <w:p w:rsidR="00BA591D" w:rsidRDefault="00BA591D" w:rsidP="00BA591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Zhou</w:t>
            </w:r>
          </w:p>
          <w:p w:rsidR="00BA591D" w:rsidRDefault="00BA591D" w:rsidP="00BA591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Mandate of Heaven</w:t>
            </w:r>
          </w:p>
          <w:p w:rsidR="00BA591D" w:rsidRDefault="00BA591D" w:rsidP="00BA591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Ancestor worship</w:t>
            </w:r>
          </w:p>
          <w:p w:rsidR="00BA591D" w:rsidRDefault="00BA591D" w:rsidP="00BA591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Creation story</w:t>
            </w:r>
          </w:p>
          <w:p w:rsidR="00BA591D" w:rsidRPr="00A73EB8" w:rsidRDefault="00BA591D" w:rsidP="00BA591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Confucianism</w:t>
            </w:r>
          </w:p>
        </w:tc>
        <w:tc>
          <w:tcPr>
            <w:tcW w:w="3420" w:type="dxa"/>
            <w:vAlign w:val="center"/>
          </w:tcPr>
          <w:p w:rsidR="004C6F9E" w:rsidRPr="004C6F9E" w:rsidRDefault="004C6F9E" w:rsidP="004C6F9E">
            <w:pPr>
              <w:jc w:val="center"/>
            </w:pPr>
            <w:r w:rsidRPr="004C6F9E">
              <w:t>Power Point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Microsoft Word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Video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Canvas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Primary Documents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Secondary Documents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Charts/Graphs/Tables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Direct Instruction</w:t>
            </w:r>
          </w:p>
          <w:p w:rsidR="004C6F9E" w:rsidRPr="004C6F9E" w:rsidRDefault="004C6F9E" w:rsidP="004C6F9E">
            <w:pPr>
              <w:jc w:val="center"/>
            </w:pPr>
            <w:r w:rsidRPr="004C6F9E">
              <w:t>Discussion</w:t>
            </w:r>
          </w:p>
          <w:p w:rsidR="002717B6" w:rsidRPr="002F1426" w:rsidRDefault="004C6F9E" w:rsidP="004C6F9E">
            <w:pPr>
              <w:jc w:val="center"/>
              <w:rPr>
                <w:b/>
              </w:rPr>
            </w:pPr>
            <w:r w:rsidRPr="004C6F9E">
              <w:t>Text Analysis</w:t>
            </w:r>
          </w:p>
        </w:tc>
        <w:tc>
          <w:tcPr>
            <w:tcW w:w="2880" w:type="dxa"/>
            <w:vAlign w:val="center"/>
          </w:tcPr>
          <w:p w:rsidR="00D85BBD" w:rsidRPr="009E12C2" w:rsidRDefault="00D85BBD" w:rsidP="00D85BBD">
            <w:pPr>
              <w:spacing w:after="120"/>
              <w:jc w:val="center"/>
            </w:pPr>
            <w:r w:rsidRPr="009E12C2">
              <w:t>Quizzes</w:t>
            </w:r>
          </w:p>
          <w:p w:rsidR="00D85BBD" w:rsidRPr="009E12C2" w:rsidRDefault="00D85BBD" w:rsidP="00D85BBD">
            <w:pPr>
              <w:spacing w:after="120"/>
              <w:jc w:val="center"/>
            </w:pPr>
            <w:r w:rsidRPr="009E12C2">
              <w:t>Multiple Choice Test</w:t>
            </w:r>
          </w:p>
          <w:p w:rsidR="002717B6" w:rsidRPr="00DB305D" w:rsidRDefault="00D85BBD" w:rsidP="00D85BBD">
            <w:pPr>
              <w:spacing w:after="120"/>
              <w:jc w:val="center"/>
              <w:rPr>
                <w:sz w:val="18"/>
              </w:rPr>
            </w:pPr>
            <w:r w:rsidRPr="009E12C2">
              <w:t>Essay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  <w:bookmarkStart w:id="0" w:name="_GoBack"/>
      <w:bookmarkEnd w:id="0"/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A72BB"/>
    <w:rsid w:val="001E1FF2"/>
    <w:rsid w:val="0020503A"/>
    <w:rsid w:val="00243906"/>
    <w:rsid w:val="002717B6"/>
    <w:rsid w:val="002C4C8D"/>
    <w:rsid w:val="002F1426"/>
    <w:rsid w:val="002F1966"/>
    <w:rsid w:val="003154BD"/>
    <w:rsid w:val="00323EA3"/>
    <w:rsid w:val="003A1F67"/>
    <w:rsid w:val="00430277"/>
    <w:rsid w:val="004C6F9E"/>
    <w:rsid w:val="004D4FCE"/>
    <w:rsid w:val="005E38FC"/>
    <w:rsid w:val="00611B54"/>
    <w:rsid w:val="007A147C"/>
    <w:rsid w:val="007C0C82"/>
    <w:rsid w:val="007F0C34"/>
    <w:rsid w:val="0080537B"/>
    <w:rsid w:val="008902B0"/>
    <w:rsid w:val="00990086"/>
    <w:rsid w:val="009A0FC1"/>
    <w:rsid w:val="009E12C2"/>
    <w:rsid w:val="00A73EB8"/>
    <w:rsid w:val="00AB5313"/>
    <w:rsid w:val="00AC2828"/>
    <w:rsid w:val="00B149C5"/>
    <w:rsid w:val="00B477DC"/>
    <w:rsid w:val="00B963EA"/>
    <w:rsid w:val="00BA591D"/>
    <w:rsid w:val="00BE53BF"/>
    <w:rsid w:val="00C94F98"/>
    <w:rsid w:val="00D85BBD"/>
    <w:rsid w:val="00D97955"/>
    <w:rsid w:val="00DB305D"/>
    <w:rsid w:val="00DE5063"/>
    <w:rsid w:val="00EF1B39"/>
    <w:rsid w:val="00FC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8E0D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0AC9FD-A46C-4709-8BFF-836038F66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32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Bartal, Janelle S.</cp:lastModifiedBy>
  <cp:revision>13</cp:revision>
  <dcterms:created xsi:type="dcterms:W3CDTF">2017-03-09T14:57:00Z</dcterms:created>
  <dcterms:modified xsi:type="dcterms:W3CDTF">2019-06-18T15:59:00Z</dcterms:modified>
</cp:coreProperties>
</file>