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12773">
        <w:rPr>
          <w:u w:val="single"/>
        </w:rPr>
        <w:t>US History</w:t>
      </w:r>
      <w:r w:rsidR="009924CC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412773">
        <w:rPr>
          <w:u w:val="single"/>
        </w:rPr>
        <w:t>9</w:t>
      </w:r>
      <w:r w:rsidR="00412773" w:rsidRPr="00412773">
        <w:rPr>
          <w:u w:val="single"/>
          <w:vertAlign w:val="superscript"/>
        </w:rPr>
        <w:t>th</w:t>
      </w:r>
      <w:proofErr w:type="gramEnd"/>
      <w:r w:rsidR="00412773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1277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12773">
              <w:t>Modern World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24CC">
              <w:t xml:space="preserve">8 to 10 days—4 to 5 lessons 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412773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12773">
              <w:t xml:space="preserve">To what extent has globalization </w:t>
            </w:r>
            <w:proofErr w:type="gramStart"/>
            <w:r w:rsidR="00412773">
              <w:t>impacted</w:t>
            </w:r>
            <w:proofErr w:type="gramEnd"/>
            <w:r w:rsidR="00412773">
              <w:t xml:space="preserve"> world economics and culture? What challenges does America still face at home and abroad?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12773" w:rsidP="00A5565A">
            <w:pPr>
              <w:jc w:val="center"/>
            </w:pPr>
            <w:r>
              <w:t>Presidency of Clinton</w:t>
            </w:r>
          </w:p>
        </w:tc>
        <w:tc>
          <w:tcPr>
            <w:tcW w:w="1890" w:type="dxa"/>
            <w:vAlign w:val="center"/>
          </w:tcPr>
          <w:p w:rsidR="00412773" w:rsidRDefault="00412773" w:rsidP="00412773">
            <w:pPr>
              <w:jc w:val="center"/>
            </w:pPr>
            <w:r>
              <w:t xml:space="preserve">C.C.8.5.9-10.A, </w:t>
            </w:r>
          </w:p>
          <w:p w:rsidR="00A73EB8" w:rsidRDefault="00412773" w:rsidP="00412773">
            <w:pPr>
              <w:jc w:val="center"/>
            </w:pPr>
            <w:r>
              <w:t>C.C.8.5.9-10.B, C.C.8.5.9-10.C, C.C.8.5.9-10.D, C.C.8.5.9-10.E, C.C.8.5.9-10.F, C.C.8.5.9-10.G, C.C.8.5.9-10.H, C.C.8.5.9-10.I,</w:t>
            </w:r>
          </w:p>
          <w:p w:rsidR="00412773" w:rsidRPr="00A73EB8" w:rsidRDefault="00412773" w:rsidP="00412773">
            <w:pPr>
              <w:jc w:val="center"/>
            </w:pPr>
            <w:r>
              <w:t>C.C.8.5.9-10.J</w:t>
            </w:r>
          </w:p>
        </w:tc>
        <w:tc>
          <w:tcPr>
            <w:tcW w:w="3420" w:type="dxa"/>
            <w:vAlign w:val="center"/>
          </w:tcPr>
          <w:p w:rsidR="00430277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1993: Waco, Texas</w:t>
            </w:r>
          </w:p>
          <w:p w:rsidR="00412773" w:rsidRDefault="00412773" w:rsidP="009924C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North American Free Trade Agreement (NAFTA)</w:t>
            </w:r>
          </w:p>
          <w:p w:rsidR="00412773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Clinton scandal/impeachment</w:t>
            </w:r>
          </w:p>
          <w:p w:rsidR="00412773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Clinton’s health care reform</w:t>
            </w:r>
          </w:p>
          <w:p w:rsidR="00412773" w:rsidRDefault="00412773" w:rsidP="009924C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Clinton’s foreign policy</w:t>
            </w:r>
          </w:p>
          <w:p w:rsidR="00412773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Oklahoma City Bombing</w:t>
            </w:r>
          </w:p>
          <w:p w:rsidR="00412773" w:rsidRPr="00A73EB8" w:rsidRDefault="00412773" w:rsidP="009924C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World Trade Center attack in </w:t>
            </w:r>
            <w:r w:rsidR="009924CC">
              <w:t>1</w:t>
            </w:r>
            <w:r>
              <w:t>993</w:t>
            </w:r>
          </w:p>
        </w:tc>
        <w:tc>
          <w:tcPr>
            <w:tcW w:w="3420" w:type="dxa"/>
            <w:vAlign w:val="center"/>
          </w:tcPr>
          <w:p w:rsidR="00A73EB8" w:rsidRPr="002F1426" w:rsidRDefault="009924CC" w:rsidP="009924CC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9924CC" w:rsidP="009924CC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2773" w:rsidP="00A5565A">
            <w:pPr>
              <w:jc w:val="center"/>
            </w:pPr>
            <w:r>
              <w:t>Presidency of G.W. Bush</w:t>
            </w:r>
          </w:p>
        </w:tc>
        <w:tc>
          <w:tcPr>
            <w:tcW w:w="1890" w:type="dxa"/>
            <w:vAlign w:val="center"/>
          </w:tcPr>
          <w:p w:rsidR="00412773" w:rsidRDefault="00412773" w:rsidP="00412773">
            <w:pPr>
              <w:jc w:val="center"/>
            </w:pPr>
            <w:r>
              <w:t xml:space="preserve">C.C.8.5.9-10.A, </w:t>
            </w:r>
          </w:p>
          <w:p w:rsidR="00412773" w:rsidRDefault="00412773" w:rsidP="00412773">
            <w:pPr>
              <w:jc w:val="center"/>
            </w:pPr>
            <w:r>
              <w:t>C.C.8.5.9-10.B, C.C.8.5.9-10.C, C.C.8.5.9-10.D, C.C.8.5.9-10.E, C.C.8.5.9-10.F, C.C.8.5.9-10.G, C.C.8.5.9-10.H, C.C.8.5.9-10.I,</w:t>
            </w:r>
          </w:p>
          <w:p w:rsidR="0080537B" w:rsidRPr="00A73EB8" w:rsidRDefault="00412773" w:rsidP="00412773">
            <w:pPr>
              <w:jc w:val="center"/>
            </w:pPr>
            <w:r>
              <w:t>C.C.8.5.9-10.J</w:t>
            </w:r>
          </w:p>
        </w:tc>
        <w:tc>
          <w:tcPr>
            <w:tcW w:w="3420" w:type="dxa"/>
            <w:vAlign w:val="center"/>
          </w:tcPr>
          <w:p w:rsidR="00430277" w:rsidRDefault="009924C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412773">
              <w:t>lection of 2000</w:t>
            </w:r>
          </w:p>
          <w:p w:rsidR="00412773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on Terror: 9/11</w:t>
            </w:r>
          </w:p>
          <w:p w:rsidR="00412773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Saddam Hussein</w:t>
            </w:r>
          </w:p>
          <w:p w:rsidR="00412773" w:rsidRPr="00A73EB8" w:rsidRDefault="0041277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George W. Bush domestic and foreign policies</w:t>
            </w:r>
          </w:p>
        </w:tc>
        <w:tc>
          <w:tcPr>
            <w:tcW w:w="3420" w:type="dxa"/>
            <w:vAlign w:val="center"/>
          </w:tcPr>
          <w:p w:rsidR="0080537B" w:rsidRPr="002F1426" w:rsidRDefault="009924CC" w:rsidP="009924CC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9924CC" w:rsidP="009924CC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2773" w:rsidP="00A5565A">
            <w:pPr>
              <w:jc w:val="center"/>
            </w:pPr>
            <w:r>
              <w:t>Presidency of Barack Obama</w:t>
            </w:r>
          </w:p>
        </w:tc>
        <w:tc>
          <w:tcPr>
            <w:tcW w:w="1890" w:type="dxa"/>
            <w:vAlign w:val="center"/>
          </w:tcPr>
          <w:p w:rsidR="00412773" w:rsidRDefault="00412773" w:rsidP="00412773">
            <w:pPr>
              <w:jc w:val="center"/>
            </w:pPr>
            <w:r>
              <w:t xml:space="preserve">C.C.8.5.9-10.A, </w:t>
            </w:r>
          </w:p>
          <w:p w:rsidR="00412773" w:rsidRDefault="00412773" w:rsidP="00412773">
            <w:pPr>
              <w:jc w:val="center"/>
            </w:pPr>
            <w:r>
              <w:t xml:space="preserve">C.C.8.5.9-10.B, C.C.8.5.9-10.C, C.C.8.5.9-10.D, C.C.8.5.9-10.E, C.C.8.5.9-10.F, C.C.8.5.9-10.G, </w:t>
            </w:r>
            <w:r>
              <w:lastRenderedPageBreak/>
              <w:t>C.C.8.5.9-10.H, C.C.8.5.9-10.I,</w:t>
            </w:r>
          </w:p>
          <w:p w:rsidR="0080537B" w:rsidRPr="00A73EB8" w:rsidRDefault="00412773" w:rsidP="00412773">
            <w:pPr>
              <w:jc w:val="center"/>
            </w:pPr>
            <w:r>
              <w:t>C.C.8.5.9-10.J</w:t>
            </w:r>
          </w:p>
        </w:tc>
        <w:tc>
          <w:tcPr>
            <w:tcW w:w="3420" w:type="dxa"/>
            <w:vAlign w:val="center"/>
          </w:tcPr>
          <w:p w:rsidR="00430277" w:rsidRDefault="004127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Obamacare</w:t>
            </w:r>
          </w:p>
          <w:p w:rsidR="00412773" w:rsidRDefault="004127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debt ceiling</w:t>
            </w:r>
          </w:p>
          <w:p w:rsidR="00412773" w:rsidRDefault="004127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terrorism in the middle east</w:t>
            </w:r>
          </w:p>
          <w:p w:rsidR="00412773" w:rsidRPr="00A73EB8" w:rsidRDefault="004127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government shutdown (2013)</w:t>
            </w:r>
          </w:p>
        </w:tc>
        <w:tc>
          <w:tcPr>
            <w:tcW w:w="3420" w:type="dxa"/>
            <w:vAlign w:val="center"/>
          </w:tcPr>
          <w:p w:rsidR="0080537B" w:rsidRPr="002F1426" w:rsidRDefault="009924CC" w:rsidP="009924CC">
            <w:pPr>
              <w:rPr>
                <w:b/>
              </w:rPr>
            </w:pPr>
            <w:r>
              <w:t>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9924CC" w:rsidP="009924CC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12773"/>
    <w:rsid w:val="00430277"/>
    <w:rsid w:val="004D4FCE"/>
    <w:rsid w:val="0052411D"/>
    <w:rsid w:val="005E38FC"/>
    <w:rsid w:val="00611B54"/>
    <w:rsid w:val="007A147C"/>
    <w:rsid w:val="007F0C34"/>
    <w:rsid w:val="0080537B"/>
    <w:rsid w:val="008902B0"/>
    <w:rsid w:val="00990086"/>
    <w:rsid w:val="009924CC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97D4A-1D94-49A7-8C10-E477E839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2017-03-08T16:17:00Z</dcterms:created>
  <dcterms:modified xsi:type="dcterms:W3CDTF">2017-09-22T17:14:00Z</dcterms:modified>
</cp:coreProperties>
</file>