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7770D">
        <w:rPr>
          <w:u w:val="single"/>
        </w:rPr>
        <w:t>US History</w:t>
      </w:r>
      <w:r w:rsidR="00BF54E8">
        <w:rPr>
          <w:u w:val="single"/>
        </w:rPr>
        <w:t xml:space="preserve"> II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77770D">
        <w:rPr>
          <w:u w:val="single"/>
        </w:rPr>
        <w:t>9</w:t>
      </w:r>
      <w:r w:rsidR="0077770D" w:rsidRPr="0077770D">
        <w:rPr>
          <w:u w:val="single"/>
          <w:vertAlign w:val="superscript"/>
        </w:rPr>
        <w:t>th</w:t>
      </w:r>
      <w:proofErr w:type="gramEnd"/>
      <w:r w:rsidR="0077770D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7770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7770D">
              <w:t>Watergate to the Fall of Communism: 1969-1992</w:t>
            </w:r>
          </w:p>
        </w:tc>
        <w:tc>
          <w:tcPr>
            <w:tcW w:w="7920" w:type="dxa"/>
          </w:tcPr>
          <w:p w:rsidR="009A0FC1" w:rsidRPr="00BF54E8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F54E8">
              <w:t xml:space="preserve">16 Days—7 to 8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77770D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7770D">
              <w:t>How did the Civil Rights Movement and the Vietnam War force a restructuring of American society? How would you summarize the presidencies of Nixon, Ford, and Carter? How would you explain the collapse of the Soviet Union as a victory for the United States at the end of the Cold War?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7770D" w:rsidP="00A5565A">
            <w:pPr>
              <w:jc w:val="center"/>
            </w:pPr>
            <w:r>
              <w:t>Presidency of Richard Nixon</w:t>
            </w:r>
          </w:p>
        </w:tc>
        <w:tc>
          <w:tcPr>
            <w:tcW w:w="1890" w:type="dxa"/>
            <w:vAlign w:val="center"/>
          </w:tcPr>
          <w:p w:rsidR="0077770D" w:rsidRDefault="0077770D" w:rsidP="0077770D">
            <w:pPr>
              <w:jc w:val="center"/>
            </w:pPr>
            <w:r>
              <w:t xml:space="preserve">C.C.8.6.9-10.C, </w:t>
            </w:r>
          </w:p>
          <w:p w:rsidR="0077770D" w:rsidRDefault="0077770D" w:rsidP="0077770D">
            <w:pPr>
              <w:jc w:val="center"/>
            </w:pPr>
            <w:r>
              <w:t xml:space="preserve">C.C.8.6.9-10.E, </w:t>
            </w:r>
          </w:p>
          <w:p w:rsidR="0077770D" w:rsidRDefault="0077770D" w:rsidP="0077770D">
            <w:pPr>
              <w:jc w:val="center"/>
            </w:pPr>
            <w:r>
              <w:t xml:space="preserve">C.C.8.6.9-10.G, </w:t>
            </w:r>
          </w:p>
          <w:p w:rsidR="0077770D" w:rsidRDefault="0077770D" w:rsidP="0077770D">
            <w:pPr>
              <w:jc w:val="center"/>
            </w:pPr>
            <w:r>
              <w:t xml:space="preserve">C.C.8.5.9-10.A, </w:t>
            </w:r>
          </w:p>
          <w:p w:rsidR="00A73EB8" w:rsidRPr="00A73EB8" w:rsidRDefault="0077770D" w:rsidP="0077770D">
            <w:pPr>
              <w:jc w:val="center"/>
            </w:pPr>
            <w:r>
              <w:t>C.C.8.5.9-10.B, C.C.8.5.9-10.C, C.C.8.5.9-10.D, C.C.8.5.9-10.E, C.C.8.5.9-10.F, C.C.8.5.9-10.G, C.C.8.5.9-10.H, C.C.8.5.9-10.I</w:t>
            </w:r>
          </w:p>
        </w:tc>
        <w:tc>
          <w:tcPr>
            <w:tcW w:w="3420" w:type="dxa"/>
            <w:vAlign w:val="center"/>
          </w:tcPr>
          <w:p w:rsidR="00430277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Moon landing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Woodstock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Kent State University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Pentagon papers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plumbers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Equal Rights Amendment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American Indian Movement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Nixon’s policies- Soviet Union and China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environmental problems/improvements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Détente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Watergate scandal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OPEC/oil embargo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Vietnam War: summary, objectives, outcome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Invasion of Cambodia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 Lai Massacre</w:t>
            </w:r>
          </w:p>
          <w:p w:rsidR="0077770D" w:rsidRPr="00A73EB8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Vietnamization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BF54E8" w:rsidP="00BF54E8">
            <w:pPr>
              <w:rPr>
                <w:b/>
              </w:rPr>
            </w:pPr>
            <w:r>
              <w:t>Primary resources on Vietnam War;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BF54E8" w:rsidP="00BF54E8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7770D" w:rsidP="00A5565A">
            <w:pPr>
              <w:jc w:val="center"/>
            </w:pPr>
            <w:r>
              <w:t>Presidencies of Gerald Ford and Jimmy Carter</w:t>
            </w:r>
          </w:p>
        </w:tc>
        <w:tc>
          <w:tcPr>
            <w:tcW w:w="1890" w:type="dxa"/>
            <w:vAlign w:val="center"/>
          </w:tcPr>
          <w:p w:rsidR="0077770D" w:rsidRDefault="0077770D" w:rsidP="0077770D">
            <w:pPr>
              <w:jc w:val="center"/>
            </w:pPr>
            <w:r>
              <w:t xml:space="preserve">C.C.8.6.9-10.C, </w:t>
            </w:r>
          </w:p>
          <w:p w:rsidR="0077770D" w:rsidRDefault="0077770D" w:rsidP="0077770D">
            <w:pPr>
              <w:jc w:val="center"/>
            </w:pPr>
            <w:r>
              <w:t xml:space="preserve">C.C.8.6.9-10.E, </w:t>
            </w:r>
          </w:p>
          <w:p w:rsidR="0077770D" w:rsidRDefault="0077770D" w:rsidP="0077770D">
            <w:pPr>
              <w:jc w:val="center"/>
            </w:pPr>
            <w:r>
              <w:t xml:space="preserve">C.C.8.6.9-10.G, </w:t>
            </w:r>
          </w:p>
          <w:p w:rsidR="0077770D" w:rsidRDefault="0077770D" w:rsidP="0077770D">
            <w:pPr>
              <w:jc w:val="center"/>
            </w:pPr>
            <w:r>
              <w:t xml:space="preserve">C.C.8.5.9-10.A, </w:t>
            </w:r>
          </w:p>
          <w:p w:rsidR="0080537B" w:rsidRPr="00A73EB8" w:rsidRDefault="0077770D" w:rsidP="0077770D">
            <w:pPr>
              <w:jc w:val="center"/>
            </w:pPr>
            <w:r>
              <w:t>C.C.8.5.9-10.B, C.C.8.5.9-10.D, C.C.8.5.9-10.G, C.C.8.5.9-10.H</w:t>
            </w:r>
          </w:p>
        </w:tc>
        <w:tc>
          <w:tcPr>
            <w:tcW w:w="3420" w:type="dxa"/>
            <w:vAlign w:val="center"/>
          </w:tcPr>
          <w:p w:rsidR="00430277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pardoning of Nixon</w:t>
            </w:r>
          </w:p>
          <w:p w:rsidR="0077770D" w:rsidRDefault="0077770D" w:rsidP="00BF54E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fall of South Vietnam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election of 1976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Affirmative Action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Camp David Accords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Panama Canal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 Energy Act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Iran Hostage Crisis</w:t>
            </w:r>
          </w:p>
          <w:p w:rsidR="0077770D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Three Mile Island</w:t>
            </w:r>
          </w:p>
          <w:p w:rsidR="0077770D" w:rsidRPr="00A73EB8" w:rsidRDefault="0077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Soviet Union invasion of Afghanistan</w:t>
            </w:r>
          </w:p>
        </w:tc>
        <w:tc>
          <w:tcPr>
            <w:tcW w:w="3420" w:type="dxa"/>
            <w:vAlign w:val="center"/>
          </w:tcPr>
          <w:p w:rsidR="0080537B" w:rsidRPr="002F1426" w:rsidRDefault="00BF54E8" w:rsidP="00BF54E8">
            <w:pPr>
              <w:rPr>
                <w:b/>
              </w:rPr>
            </w:pPr>
            <w:r>
              <w:lastRenderedPageBreak/>
              <w:t>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BF54E8" w:rsidP="00BF54E8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77770D" w:rsidRDefault="0077770D" w:rsidP="00A5565A">
            <w:pPr>
              <w:jc w:val="center"/>
            </w:pPr>
            <w:r>
              <w:t xml:space="preserve">Presidencies of Reagan </w:t>
            </w:r>
          </w:p>
          <w:p w:rsidR="0080537B" w:rsidRPr="00DE5063" w:rsidRDefault="0077770D" w:rsidP="00A5565A">
            <w:pPr>
              <w:jc w:val="center"/>
            </w:pPr>
            <w:r>
              <w:t>and G.H.W. Bush</w:t>
            </w:r>
          </w:p>
        </w:tc>
        <w:tc>
          <w:tcPr>
            <w:tcW w:w="1890" w:type="dxa"/>
            <w:vAlign w:val="center"/>
          </w:tcPr>
          <w:p w:rsidR="0077770D" w:rsidRDefault="0077770D" w:rsidP="0077770D">
            <w:pPr>
              <w:jc w:val="center"/>
            </w:pPr>
            <w:r>
              <w:t xml:space="preserve">C.C.8.6.9-10.A, </w:t>
            </w:r>
          </w:p>
          <w:p w:rsidR="0077770D" w:rsidRDefault="0077770D" w:rsidP="0077770D">
            <w:pPr>
              <w:jc w:val="center"/>
            </w:pPr>
            <w:r>
              <w:t xml:space="preserve">C.C.8.6.9-10.B, </w:t>
            </w:r>
          </w:p>
          <w:p w:rsidR="0077770D" w:rsidRDefault="0077770D" w:rsidP="0077770D">
            <w:pPr>
              <w:jc w:val="center"/>
            </w:pPr>
            <w:r>
              <w:t xml:space="preserve">C.C.8.6.9-10.C, </w:t>
            </w:r>
          </w:p>
          <w:p w:rsidR="0077770D" w:rsidRDefault="0077770D" w:rsidP="0077770D">
            <w:pPr>
              <w:jc w:val="center"/>
            </w:pPr>
            <w:r>
              <w:t xml:space="preserve">C.C.8.6.9-10.F, </w:t>
            </w:r>
          </w:p>
          <w:p w:rsidR="0077770D" w:rsidRDefault="0077770D" w:rsidP="0077770D">
            <w:pPr>
              <w:jc w:val="center"/>
            </w:pPr>
            <w:r>
              <w:t xml:space="preserve">C.C.8.6.9-10.G, </w:t>
            </w:r>
          </w:p>
          <w:p w:rsidR="0077770D" w:rsidRDefault="0077770D" w:rsidP="0077770D">
            <w:pPr>
              <w:jc w:val="center"/>
            </w:pPr>
            <w:r>
              <w:t xml:space="preserve">C.C.8.6.9-10.I, </w:t>
            </w:r>
          </w:p>
          <w:p w:rsidR="0077770D" w:rsidRDefault="0077770D" w:rsidP="0077770D">
            <w:pPr>
              <w:jc w:val="center"/>
            </w:pPr>
            <w:r>
              <w:t xml:space="preserve">C.C.8.5.9-10.A, </w:t>
            </w:r>
          </w:p>
          <w:p w:rsidR="0080537B" w:rsidRPr="00A73EB8" w:rsidRDefault="0077770D" w:rsidP="0077770D">
            <w:pPr>
              <w:jc w:val="center"/>
            </w:pPr>
            <w:r>
              <w:t>C.C.8.5.9-10.B, C.C.8.5.9-10.C, C.C.8.5.9-10.D, C.C.8.5.9-10.E, C.C.8.5.9-10.F, C.C.8.5.9-10.G, C.C.8.5.9-10.H, C.C.8.5.9-10.I</w:t>
            </w:r>
          </w:p>
        </w:tc>
        <w:tc>
          <w:tcPr>
            <w:tcW w:w="3420" w:type="dxa"/>
            <w:vAlign w:val="center"/>
          </w:tcPr>
          <w:p w:rsidR="00430277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Reagan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strengths/weaknesses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moral majority</w:t>
            </w:r>
          </w:p>
          <w:p w:rsidR="0077770D" w:rsidRDefault="0077770D" w:rsidP="00BF54E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savings and loans crisis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AIDS in the 1980s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technology advances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 of Cold War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Iran Contra affair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Manuel Noriega</w:t>
            </w:r>
          </w:p>
          <w:p w:rsidR="0077770D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 on drugs</w:t>
            </w:r>
          </w:p>
          <w:p w:rsidR="0077770D" w:rsidRPr="00A73EB8" w:rsidRDefault="0077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Persian Gulf War: summary, objectives, outcome</w:t>
            </w:r>
          </w:p>
        </w:tc>
        <w:tc>
          <w:tcPr>
            <w:tcW w:w="3420" w:type="dxa"/>
            <w:vAlign w:val="center"/>
          </w:tcPr>
          <w:p w:rsidR="0080537B" w:rsidRPr="002F1426" w:rsidRDefault="00BF54E8" w:rsidP="00BF54E8">
            <w:pPr>
              <w:rPr>
                <w:b/>
              </w:rPr>
            </w:pPr>
            <w:r>
              <w:t>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BF54E8" w:rsidP="00BF54E8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2401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7770D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BF54E8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E8719-916B-48D7-9784-A33B38422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4</cp:revision>
  <dcterms:created xsi:type="dcterms:W3CDTF">2017-03-08T16:12:00Z</dcterms:created>
  <dcterms:modified xsi:type="dcterms:W3CDTF">2017-09-22T17:14:00Z</dcterms:modified>
</cp:coreProperties>
</file>