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A5491">
        <w:rPr>
          <w:u w:val="single"/>
        </w:rPr>
        <w:t>US History</w:t>
      </w:r>
      <w:r w:rsidR="00F01E11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EA5491">
        <w:rPr>
          <w:u w:val="single"/>
        </w:rPr>
        <w:t>9</w:t>
      </w:r>
      <w:r w:rsidR="00EA5491" w:rsidRPr="00EA5491">
        <w:rPr>
          <w:u w:val="single"/>
          <w:vertAlign w:val="superscript"/>
        </w:rPr>
        <w:t>th</w:t>
      </w:r>
      <w:proofErr w:type="gramEnd"/>
      <w:r w:rsidR="00EA5491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A549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A5491">
              <w:t>Cold War/America in the 1950s</w:t>
            </w:r>
          </w:p>
        </w:tc>
        <w:tc>
          <w:tcPr>
            <w:tcW w:w="7920" w:type="dxa"/>
          </w:tcPr>
          <w:p w:rsidR="009A0FC1" w:rsidRPr="00F01E1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01E11">
              <w:t xml:space="preserve">15 Days—6 to 7 lessons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EA5491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A5491">
              <w:t>What were the causes of the Cold War? How would you describe the Cold War in terms of political, economic, and social ideological competitions?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A5491" w:rsidP="00A5565A">
            <w:pPr>
              <w:jc w:val="center"/>
            </w:pPr>
            <w:r w:rsidRPr="00EA5491">
              <w:t>Early Cold War America: America v. Communism</w:t>
            </w:r>
          </w:p>
        </w:tc>
        <w:tc>
          <w:tcPr>
            <w:tcW w:w="1890" w:type="dxa"/>
            <w:vAlign w:val="center"/>
          </w:tcPr>
          <w:p w:rsidR="00EA5491" w:rsidRDefault="00EA5491" w:rsidP="00EA5491">
            <w:pPr>
              <w:jc w:val="center"/>
            </w:pPr>
            <w:r>
              <w:t xml:space="preserve">CC.8.5.9-10.A, </w:t>
            </w:r>
          </w:p>
          <w:p w:rsidR="00EA5491" w:rsidRDefault="00EA5491" w:rsidP="00EA5491">
            <w:pPr>
              <w:jc w:val="center"/>
            </w:pPr>
            <w:r>
              <w:t>CC.8.5.9-10.B,</w:t>
            </w:r>
          </w:p>
          <w:p w:rsidR="00EA5491" w:rsidRDefault="00EA5491" w:rsidP="00EA5491">
            <w:pPr>
              <w:jc w:val="center"/>
            </w:pPr>
            <w:r>
              <w:t>CC.8.5.9-10.C,</w:t>
            </w:r>
          </w:p>
          <w:p w:rsidR="00EA5491" w:rsidRDefault="00EA5491" w:rsidP="00EA5491">
            <w:pPr>
              <w:jc w:val="center"/>
            </w:pPr>
            <w:r>
              <w:t>CC.8.5.9-10.D,</w:t>
            </w:r>
          </w:p>
          <w:p w:rsidR="00EA5491" w:rsidRDefault="00EA5491" w:rsidP="00EA5491">
            <w:pPr>
              <w:jc w:val="center"/>
            </w:pPr>
            <w:r>
              <w:t>CC.8.5.9-10.E,</w:t>
            </w:r>
          </w:p>
          <w:p w:rsidR="00EA5491" w:rsidRDefault="00EA5491" w:rsidP="00EA5491">
            <w:pPr>
              <w:jc w:val="center"/>
            </w:pPr>
            <w:r>
              <w:t>CC.8.5.9-10.F,</w:t>
            </w:r>
          </w:p>
          <w:p w:rsidR="00EA5491" w:rsidRDefault="00EA5491" w:rsidP="00EA5491">
            <w:pPr>
              <w:jc w:val="center"/>
            </w:pPr>
            <w:r>
              <w:t>CC.8.5.9-10.G,</w:t>
            </w:r>
          </w:p>
          <w:p w:rsidR="00EA5491" w:rsidRDefault="00EA5491" w:rsidP="00EA5491">
            <w:pPr>
              <w:jc w:val="center"/>
            </w:pPr>
            <w:r>
              <w:t>CC.8.5.9-10.H,</w:t>
            </w:r>
          </w:p>
          <w:p w:rsidR="00EA5491" w:rsidRDefault="00EA5491" w:rsidP="00EA5491">
            <w:pPr>
              <w:jc w:val="center"/>
            </w:pPr>
            <w:r>
              <w:t xml:space="preserve">CC.8.5.9-10.I,  </w:t>
            </w:r>
          </w:p>
          <w:p w:rsidR="00A73EB8" w:rsidRPr="00A73EB8" w:rsidRDefault="00EA5491" w:rsidP="00EA5491">
            <w:pPr>
              <w:jc w:val="center"/>
            </w:pPr>
            <w:r>
              <w:t>CC.8.6.9-10.C,  CC.8.6.9-10.E,  CC.8.6.9-10.G</w:t>
            </w:r>
          </w:p>
        </w:tc>
        <w:tc>
          <w:tcPr>
            <w:tcW w:w="3420" w:type="dxa"/>
            <w:vAlign w:val="center"/>
          </w:tcPr>
          <w:p w:rsidR="00430277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Cold War superpowers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 Bill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baby boom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Levittown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Iron Curtain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containment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Truman Doctrine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Marshall Plan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HUAC/Hollywood Ten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Alger Hiss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Truman/Civil Rights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Jackie Robinson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Berlin Blockade/airlift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NATO/Warsaw Pact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Korean War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MacArthur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Joseph McCarthy</w:t>
            </w:r>
          </w:p>
          <w:p w:rsidR="00EA5491" w:rsidRPr="00A73EB8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Eisenhower</w:t>
            </w:r>
          </w:p>
        </w:tc>
        <w:tc>
          <w:tcPr>
            <w:tcW w:w="3420" w:type="dxa"/>
            <w:vAlign w:val="center"/>
          </w:tcPr>
          <w:p w:rsidR="00A73EB8" w:rsidRPr="002F1426" w:rsidRDefault="00F01E11" w:rsidP="00F01E11">
            <w:pPr>
              <w:rPr>
                <w:b/>
              </w:rPr>
            </w:pPr>
            <w:r>
              <w:t>Primary resources on Korean War First-Hand Accounts;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F01E11" w:rsidP="00F01E11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EA5491" w:rsidRDefault="00EA5491" w:rsidP="00A5565A">
            <w:pPr>
              <w:jc w:val="center"/>
            </w:pPr>
            <w:r w:rsidRPr="00EA5491">
              <w:t xml:space="preserve">Eisenhower Years </w:t>
            </w:r>
          </w:p>
          <w:p w:rsidR="0080537B" w:rsidRPr="00DE5063" w:rsidRDefault="00EA5491" w:rsidP="00A5565A">
            <w:pPr>
              <w:jc w:val="center"/>
            </w:pPr>
            <w:r w:rsidRPr="00EA5491">
              <w:t>1953-1960</w:t>
            </w:r>
          </w:p>
        </w:tc>
        <w:tc>
          <w:tcPr>
            <w:tcW w:w="1890" w:type="dxa"/>
            <w:vAlign w:val="center"/>
          </w:tcPr>
          <w:p w:rsidR="00EA5491" w:rsidRDefault="00EA5491" w:rsidP="00EA5491">
            <w:pPr>
              <w:jc w:val="center"/>
            </w:pPr>
            <w:r>
              <w:t xml:space="preserve">CC.8.5.9-10.A, </w:t>
            </w:r>
          </w:p>
          <w:p w:rsidR="00EA5491" w:rsidRDefault="00EA5491" w:rsidP="00EA5491">
            <w:pPr>
              <w:jc w:val="center"/>
            </w:pPr>
            <w:r>
              <w:t>CC.8.5.9-10.B,</w:t>
            </w:r>
          </w:p>
          <w:p w:rsidR="00EA5491" w:rsidRDefault="00EA5491" w:rsidP="00EA5491">
            <w:pPr>
              <w:jc w:val="center"/>
            </w:pPr>
            <w:r>
              <w:t>CC.8.5.9-10.D,</w:t>
            </w:r>
          </w:p>
          <w:p w:rsidR="00EA5491" w:rsidRDefault="00EA5491" w:rsidP="00EA5491">
            <w:pPr>
              <w:jc w:val="center"/>
            </w:pPr>
            <w:r>
              <w:t>CC.8.5.9-10.G,</w:t>
            </w:r>
          </w:p>
          <w:p w:rsidR="00EA5491" w:rsidRDefault="00EA5491" w:rsidP="00EA5491">
            <w:pPr>
              <w:jc w:val="center"/>
            </w:pPr>
            <w:r>
              <w:t>CC.8.5.9-10.H,</w:t>
            </w:r>
          </w:p>
          <w:p w:rsidR="0080537B" w:rsidRPr="00A73EB8" w:rsidRDefault="00EA5491" w:rsidP="00EA5491">
            <w:pPr>
              <w:jc w:val="center"/>
            </w:pPr>
            <w:r>
              <w:t>CC.8.6.9-10.C,  CC.8.6.9-10.E,  CC.8.6.9-10.G</w:t>
            </w:r>
          </w:p>
        </w:tc>
        <w:tc>
          <w:tcPr>
            <w:tcW w:w="3420" w:type="dxa"/>
            <w:vAlign w:val="center"/>
          </w:tcPr>
          <w:p w:rsidR="00430277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truce in Korea</w:t>
            </w:r>
          </w:p>
          <w:p w:rsidR="00EA5491" w:rsidRDefault="00EA5491" w:rsidP="00F01E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CIA</w:t>
            </w:r>
          </w:p>
          <w:p w:rsidR="00EA5491" w:rsidRDefault="00EA5491" w:rsidP="00F01E11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t>impact</w:t>
            </w:r>
            <w:proofErr w:type="gramEnd"/>
            <w:r>
              <w:t xml:space="preserve"> of television in the U.S.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Rock ‘n Roll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Alan Freed</w:t>
            </w:r>
          </w:p>
          <w:p w:rsidR="00EA5491" w:rsidRDefault="00EA549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Elvis Presley</w:t>
            </w:r>
          </w:p>
          <w:p w:rsidR="00EA5491" w:rsidRPr="00A73EB8" w:rsidRDefault="00EA5491" w:rsidP="00F01E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Beat movement</w:t>
            </w:r>
          </w:p>
        </w:tc>
        <w:tc>
          <w:tcPr>
            <w:tcW w:w="3420" w:type="dxa"/>
            <w:vAlign w:val="center"/>
          </w:tcPr>
          <w:p w:rsidR="0080537B" w:rsidRPr="002F1426" w:rsidRDefault="00F01E11" w:rsidP="00F01E11">
            <w:pPr>
              <w:rPr>
                <w:b/>
              </w:rPr>
            </w:pPr>
            <w:r>
              <w:t>Primary resources on 1950s Culture;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F01E11" w:rsidP="00F01E11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EA5491" w:rsidRDefault="00EA5491" w:rsidP="00A5565A">
            <w:pPr>
              <w:jc w:val="center"/>
            </w:pPr>
            <w:r w:rsidRPr="00EA5491">
              <w:lastRenderedPageBreak/>
              <w:t xml:space="preserve">Eisenhower Years </w:t>
            </w:r>
          </w:p>
          <w:p w:rsidR="0080537B" w:rsidRPr="00DE5063" w:rsidRDefault="00EA5491" w:rsidP="00A5565A">
            <w:pPr>
              <w:jc w:val="center"/>
            </w:pPr>
            <w:r w:rsidRPr="00EA5491">
              <w:t>1953-1960</w:t>
            </w:r>
          </w:p>
        </w:tc>
        <w:tc>
          <w:tcPr>
            <w:tcW w:w="1890" w:type="dxa"/>
            <w:vAlign w:val="center"/>
          </w:tcPr>
          <w:p w:rsidR="00EA5491" w:rsidRDefault="00EA5491" w:rsidP="00EA5491">
            <w:pPr>
              <w:jc w:val="center"/>
            </w:pPr>
            <w:r>
              <w:t xml:space="preserve">CC.8.5.9-10.A, </w:t>
            </w:r>
          </w:p>
          <w:p w:rsidR="00EA5491" w:rsidRDefault="00EA5491" w:rsidP="00EA5491">
            <w:pPr>
              <w:jc w:val="center"/>
            </w:pPr>
            <w:r>
              <w:t>CC.8.5.9-10.B,</w:t>
            </w:r>
          </w:p>
          <w:p w:rsidR="00EA5491" w:rsidRDefault="00EA5491" w:rsidP="00EA5491">
            <w:pPr>
              <w:jc w:val="center"/>
            </w:pPr>
            <w:r>
              <w:t>CC.8.5.9-10.C,</w:t>
            </w:r>
          </w:p>
          <w:p w:rsidR="00EA5491" w:rsidRDefault="00EA5491" w:rsidP="00EA5491">
            <w:pPr>
              <w:jc w:val="center"/>
            </w:pPr>
            <w:r>
              <w:t>CC.8.5.9-10.D,</w:t>
            </w:r>
          </w:p>
          <w:p w:rsidR="00EA5491" w:rsidRDefault="00EA5491" w:rsidP="00EA5491">
            <w:pPr>
              <w:jc w:val="center"/>
            </w:pPr>
            <w:r>
              <w:t>CC.8.5.9-10.E,</w:t>
            </w:r>
          </w:p>
          <w:p w:rsidR="00EA5491" w:rsidRDefault="00EA5491" w:rsidP="00EA5491">
            <w:pPr>
              <w:jc w:val="center"/>
            </w:pPr>
            <w:r>
              <w:t>CC.8.5.9-10.F,</w:t>
            </w:r>
          </w:p>
          <w:p w:rsidR="00EA5491" w:rsidRDefault="00EA5491" w:rsidP="00EA5491">
            <w:pPr>
              <w:jc w:val="center"/>
            </w:pPr>
            <w:r>
              <w:t xml:space="preserve">CC.8.5.9-10.I,  </w:t>
            </w:r>
          </w:p>
          <w:p w:rsidR="00EA5491" w:rsidRDefault="00EA5491" w:rsidP="00EA5491">
            <w:pPr>
              <w:jc w:val="center"/>
            </w:pPr>
            <w:r>
              <w:t xml:space="preserve">CC.8.6.9-10.A,  </w:t>
            </w:r>
          </w:p>
          <w:p w:rsidR="00EA5491" w:rsidRDefault="00EA5491" w:rsidP="00EA5491">
            <w:pPr>
              <w:jc w:val="center"/>
            </w:pPr>
            <w:r>
              <w:t xml:space="preserve">CC.8.6.9-10.B,  </w:t>
            </w:r>
          </w:p>
          <w:p w:rsidR="0080537B" w:rsidRDefault="00EA5491" w:rsidP="00EA5491">
            <w:pPr>
              <w:jc w:val="center"/>
            </w:pPr>
            <w:r>
              <w:t>CC.8.6.9-10.C,  CC.8.6.9-10.F,  CC.8.6.9-10.G,</w:t>
            </w:r>
          </w:p>
          <w:p w:rsidR="00EA5491" w:rsidRPr="00A73EB8" w:rsidRDefault="00EA5491" w:rsidP="00EA5491">
            <w:pPr>
              <w:jc w:val="center"/>
            </w:pPr>
            <w:r>
              <w:t xml:space="preserve">CC.8.6.9-10.i,  </w:t>
            </w:r>
          </w:p>
        </w:tc>
        <w:tc>
          <w:tcPr>
            <w:tcW w:w="3420" w:type="dxa"/>
            <w:vAlign w:val="center"/>
          </w:tcPr>
          <w:p w:rsidR="00F01E11" w:rsidRPr="00F01E11" w:rsidRDefault="00F01E11" w:rsidP="00F01E11">
            <w:r w:rsidRPr="00F01E11">
              <w:t xml:space="preserve">Polio </w:t>
            </w:r>
          </w:p>
          <w:p w:rsidR="00F01E11" w:rsidRPr="00F01E11" w:rsidRDefault="00F01E11" w:rsidP="00F01E11">
            <w:r w:rsidRPr="00F01E11">
              <w:t>Federal Highway Act of 1956</w:t>
            </w:r>
          </w:p>
          <w:p w:rsidR="00F01E11" w:rsidRPr="00F01E11" w:rsidRDefault="00F01E11" w:rsidP="00F01E11">
            <w:r w:rsidRPr="00F01E11">
              <w:t>Sputnik</w:t>
            </w:r>
          </w:p>
          <w:p w:rsidR="00F01E11" w:rsidRPr="00F01E11" w:rsidRDefault="00F01E11" w:rsidP="00F01E11">
            <w:r w:rsidRPr="00F01E11">
              <w:t>U-2 Incident</w:t>
            </w:r>
          </w:p>
          <w:p w:rsidR="00F01E11" w:rsidRPr="00F01E11" w:rsidRDefault="00F01E11" w:rsidP="00F01E11">
            <w:r w:rsidRPr="00F01E11">
              <w:t>National Defense Education Act/NASA</w:t>
            </w:r>
          </w:p>
          <w:p w:rsidR="00430277" w:rsidRPr="00A73EB8" w:rsidRDefault="00F01E11" w:rsidP="00F01E11">
            <w:r w:rsidRPr="00F01E11">
              <w:t>Election of 1960</w:t>
            </w:r>
          </w:p>
        </w:tc>
        <w:tc>
          <w:tcPr>
            <w:tcW w:w="3420" w:type="dxa"/>
            <w:vAlign w:val="center"/>
          </w:tcPr>
          <w:p w:rsidR="0080537B" w:rsidRPr="002F1426" w:rsidRDefault="00F01E11" w:rsidP="00F01E11">
            <w:pPr>
              <w:rPr>
                <w:b/>
              </w:rPr>
            </w:pPr>
            <w:r>
              <w:t>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F01E11" w:rsidP="00F01E11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A36B1"/>
    <w:multiLevelType w:val="hybridMultilevel"/>
    <w:tmpl w:val="C630D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24014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A5491"/>
    <w:rsid w:val="00EF1B39"/>
    <w:rsid w:val="00F0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51384-11A9-4EAD-87FE-3B86A3BD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4</cp:revision>
  <dcterms:created xsi:type="dcterms:W3CDTF">2017-03-08T15:57:00Z</dcterms:created>
  <dcterms:modified xsi:type="dcterms:W3CDTF">2017-09-22T17:13:00Z</dcterms:modified>
</cp:coreProperties>
</file>