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ED1E3C">
        <w:rPr>
          <w:u w:val="single"/>
        </w:rPr>
        <w:t>US History</w:t>
      </w:r>
      <w:r w:rsidR="00242A60">
        <w:rPr>
          <w:u w:val="single"/>
        </w:rPr>
        <w:t xml:space="preserve">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proofErr w:type="gramStart"/>
      <w:r w:rsidR="00ED1E3C">
        <w:rPr>
          <w:u w:val="single"/>
        </w:rPr>
        <w:t>9</w:t>
      </w:r>
      <w:r w:rsidR="00ED1E3C" w:rsidRPr="00ED1E3C">
        <w:rPr>
          <w:u w:val="single"/>
          <w:vertAlign w:val="superscript"/>
        </w:rPr>
        <w:t>th</w:t>
      </w:r>
      <w:proofErr w:type="gramEnd"/>
      <w:r w:rsidR="00ED1E3C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D1E3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D1E3C">
              <w:t>The Turbulent Years 1960-1968</w:t>
            </w:r>
          </w:p>
        </w:tc>
        <w:tc>
          <w:tcPr>
            <w:tcW w:w="7920" w:type="dxa"/>
          </w:tcPr>
          <w:p w:rsidR="009A0FC1" w:rsidRPr="00242A60" w:rsidRDefault="00242A60" w:rsidP="009A0FC1">
            <w:r>
              <w:rPr>
                <w:b/>
              </w:rPr>
              <w:t xml:space="preserve">Pacing: </w:t>
            </w:r>
            <w:r>
              <w:t xml:space="preserve">18 Days—around 10 lessons 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ED1E3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ED1E3C">
              <w:t>What were some of the troublesome issues that led the 1960s to become such a dynamic era? What was the Civil Rights movement and why was it significant? How would you describe the involvement of the United States in the Vietnam War from a liberal and conservative perspective?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ED1E3C" w:rsidP="00A5565A">
            <w:pPr>
              <w:jc w:val="center"/>
            </w:pPr>
            <w:r>
              <w:t>Social and Political Changes</w:t>
            </w:r>
          </w:p>
        </w:tc>
        <w:tc>
          <w:tcPr>
            <w:tcW w:w="1890" w:type="dxa"/>
            <w:vAlign w:val="center"/>
          </w:tcPr>
          <w:p w:rsidR="00ED1E3C" w:rsidRDefault="00ED1E3C" w:rsidP="00ED1E3C">
            <w:pPr>
              <w:jc w:val="center"/>
            </w:pPr>
            <w:r>
              <w:t xml:space="preserve">CC.8.5.9-10.A, </w:t>
            </w:r>
          </w:p>
          <w:p w:rsidR="00ED1E3C" w:rsidRDefault="00ED1E3C" w:rsidP="00ED1E3C">
            <w:pPr>
              <w:jc w:val="center"/>
            </w:pPr>
            <w:r>
              <w:t>CC.8.5.9-10.B,</w:t>
            </w:r>
          </w:p>
          <w:p w:rsidR="00ED1E3C" w:rsidRDefault="00ED1E3C" w:rsidP="00ED1E3C">
            <w:pPr>
              <w:jc w:val="center"/>
            </w:pPr>
            <w:r>
              <w:t>CC.8.5.9-10.C,</w:t>
            </w:r>
          </w:p>
          <w:p w:rsidR="00ED1E3C" w:rsidRDefault="00ED1E3C" w:rsidP="00ED1E3C">
            <w:pPr>
              <w:jc w:val="center"/>
            </w:pPr>
            <w:r>
              <w:t>CC.8.5.9-10.D,</w:t>
            </w:r>
          </w:p>
          <w:p w:rsidR="00ED1E3C" w:rsidRDefault="00ED1E3C" w:rsidP="00ED1E3C">
            <w:pPr>
              <w:jc w:val="center"/>
            </w:pPr>
            <w:r>
              <w:t>CC.8.5.9-10.E,</w:t>
            </w:r>
          </w:p>
          <w:p w:rsidR="00ED1E3C" w:rsidRDefault="00ED1E3C" w:rsidP="00ED1E3C">
            <w:pPr>
              <w:jc w:val="center"/>
            </w:pPr>
            <w:r>
              <w:t>CC.8.5.9-10.F,</w:t>
            </w:r>
          </w:p>
          <w:p w:rsidR="00ED1E3C" w:rsidRDefault="00ED1E3C" w:rsidP="00ED1E3C">
            <w:pPr>
              <w:jc w:val="center"/>
            </w:pPr>
            <w:r>
              <w:t>CC.8.5.9-10.G,</w:t>
            </w:r>
          </w:p>
          <w:p w:rsidR="00ED1E3C" w:rsidRDefault="00ED1E3C" w:rsidP="00ED1E3C">
            <w:pPr>
              <w:jc w:val="center"/>
            </w:pPr>
            <w:r>
              <w:t>CC.8.5.9-10.H,</w:t>
            </w:r>
          </w:p>
          <w:p w:rsidR="00A73EB8" w:rsidRDefault="00ED1E3C" w:rsidP="00ED1E3C">
            <w:pPr>
              <w:jc w:val="center"/>
            </w:pPr>
            <w:r>
              <w:t xml:space="preserve">CC.8.5.9-10.I,  </w:t>
            </w:r>
          </w:p>
          <w:p w:rsidR="00ED1E3C" w:rsidRPr="00A73EB8" w:rsidRDefault="00ED1E3C" w:rsidP="00ED1E3C">
            <w:pPr>
              <w:jc w:val="center"/>
            </w:pPr>
            <w:r>
              <w:t>CC.8.5.9-10.J</w:t>
            </w:r>
          </w:p>
        </w:tc>
        <w:tc>
          <w:tcPr>
            <w:tcW w:w="3420" w:type="dxa"/>
            <w:vAlign w:val="center"/>
          </w:tcPr>
          <w:p w:rsidR="00430277" w:rsidRDefault="00ED1E3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John F. Kennedy</w:t>
            </w:r>
          </w:p>
          <w:p w:rsidR="00ED1E3C" w:rsidRDefault="00ED1E3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Peace Corps</w:t>
            </w:r>
          </w:p>
          <w:p w:rsidR="00ED1E3C" w:rsidRDefault="00ED1E3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NASA</w:t>
            </w:r>
          </w:p>
          <w:p w:rsidR="00ED1E3C" w:rsidRDefault="00ED1E3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Bay of Pigs</w:t>
            </w:r>
          </w:p>
          <w:p w:rsidR="00ED1E3C" w:rsidRDefault="00ED1E3C" w:rsidP="00242A6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Berlin Wall/Khrushchev vs. Kennedy</w:t>
            </w:r>
          </w:p>
          <w:p w:rsidR="00ED1E3C" w:rsidRDefault="00ED1E3C" w:rsidP="00ED1E3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Cuban Missile Crisis</w:t>
            </w:r>
          </w:p>
          <w:p w:rsidR="00ED1E3C" w:rsidRDefault="00ED1E3C" w:rsidP="00ED1E3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JFK and flexible </w:t>
            </w:r>
            <w:r w:rsidR="00C97A60">
              <w:t>response</w:t>
            </w:r>
          </w:p>
          <w:p w:rsidR="00ED1E3C" w:rsidRDefault="00ED1E3C" w:rsidP="00ED1E3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JFK assassination</w:t>
            </w:r>
          </w:p>
          <w:p w:rsidR="00ED1E3C" w:rsidRDefault="00ED1E3C" w:rsidP="00ED1E3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Lyndon B. Johnson and Civil Rights</w:t>
            </w:r>
          </w:p>
          <w:p w:rsidR="00ED1E3C" w:rsidRDefault="00ED1E3C" w:rsidP="00ED1E3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election of 1964</w:t>
            </w:r>
          </w:p>
          <w:p w:rsidR="00ED1E3C" w:rsidRDefault="00ED1E3C" w:rsidP="00ED1E3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Johnson’s Great Society</w:t>
            </w:r>
          </w:p>
          <w:p w:rsidR="00242A60" w:rsidRPr="00A73EB8" w:rsidRDefault="00242A60" w:rsidP="00ED1E3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Escalation of Vietnam War </w:t>
            </w:r>
          </w:p>
        </w:tc>
        <w:tc>
          <w:tcPr>
            <w:tcW w:w="3420" w:type="dxa"/>
            <w:vAlign w:val="center"/>
          </w:tcPr>
          <w:p w:rsidR="00A73EB8" w:rsidRPr="002F1426" w:rsidRDefault="00242A60" w:rsidP="00242A60">
            <w:pPr>
              <w:rPr>
                <w:b/>
              </w:rPr>
            </w:pPr>
            <w:r>
              <w:t>Primary resources on JFK Assassination; power point visuals; political cartoons; American History textbook, Ed Puzzle Video Clips, Discovery Ed and History Channel Video Clips</w:t>
            </w:r>
          </w:p>
        </w:tc>
        <w:tc>
          <w:tcPr>
            <w:tcW w:w="2880" w:type="dxa"/>
            <w:vAlign w:val="center"/>
          </w:tcPr>
          <w:p w:rsidR="00A73EB8" w:rsidRPr="00DB305D" w:rsidRDefault="00242A60" w:rsidP="00242A60">
            <w:pPr>
              <w:spacing w:after="120"/>
              <w:rPr>
                <w:sz w:val="18"/>
              </w:rPr>
            </w:pPr>
            <w:r>
              <w:t>Quizzes; tests; Canvas assignments and discussion boards; paper; essays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D1E3C" w:rsidP="00A5565A">
            <w:pPr>
              <w:jc w:val="center"/>
            </w:pPr>
            <w:r>
              <w:t>The Rights Revolution</w:t>
            </w:r>
          </w:p>
        </w:tc>
        <w:tc>
          <w:tcPr>
            <w:tcW w:w="1890" w:type="dxa"/>
            <w:vAlign w:val="center"/>
          </w:tcPr>
          <w:p w:rsidR="00ED1E3C" w:rsidRDefault="00ED1E3C" w:rsidP="00ED1E3C">
            <w:pPr>
              <w:jc w:val="center"/>
            </w:pPr>
            <w:r>
              <w:t xml:space="preserve">CC.8.5.9-10.A, </w:t>
            </w:r>
          </w:p>
          <w:p w:rsidR="00ED1E3C" w:rsidRDefault="00ED1E3C" w:rsidP="00ED1E3C">
            <w:pPr>
              <w:jc w:val="center"/>
            </w:pPr>
            <w:r>
              <w:t>CC.8.5.9-10.B,</w:t>
            </w:r>
          </w:p>
          <w:p w:rsidR="00ED1E3C" w:rsidRDefault="00ED1E3C" w:rsidP="00ED1E3C">
            <w:pPr>
              <w:jc w:val="center"/>
            </w:pPr>
            <w:r>
              <w:t>CC.8.5.9-10.C,</w:t>
            </w:r>
          </w:p>
          <w:p w:rsidR="00ED1E3C" w:rsidRDefault="00ED1E3C" w:rsidP="00ED1E3C">
            <w:pPr>
              <w:jc w:val="center"/>
            </w:pPr>
            <w:r>
              <w:t>CC.8.5.9-10.D,</w:t>
            </w:r>
          </w:p>
          <w:p w:rsidR="00ED1E3C" w:rsidRDefault="00ED1E3C" w:rsidP="00ED1E3C">
            <w:pPr>
              <w:jc w:val="center"/>
            </w:pPr>
            <w:r>
              <w:t>CC.8.5.9-10.E,</w:t>
            </w:r>
          </w:p>
          <w:p w:rsidR="00ED1E3C" w:rsidRDefault="00ED1E3C" w:rsidP="00ED1E3C">
            <w:pPr>
              <w:jc w:val="center"/>
            </w:pPr>
            <w:r>
              <w:t>CC.8.5.9-10.F,</w:t>
            </w:r>
          </w:p>
          <w:p w:rsidR="00ED1E3C" w:rsidRDefault="00ED1E3C" w:rsidP="00ED1E3C">
            <w:pPr>
              <w:jc w:val="center"/>
            </w:pPr>
            <w:r>
              <w:t>CC.8.5.9-10.G,</w:t>
            </w:r>
          </w:p>
          <w:p w:rsidR="00ED1E3C" w:rsidRDefault="00ED1E3C" w:rsidP="00ED1E3C">
            <w:pPr>
              <w:jc w:val="center"/>
            </w:pPr>
            <w:r>
              <w:t>CC.8.5.9-10.H,</w:t>
            </w:r>
          </w:p>
          <w:p w:rsidR="00ED1E3C" w:rsidRDefault="00ED1E3C" w:rsidP="00ED1E3C">
            <w:pPr>
              <w:jc w:val="center"/>
            </w:pPr>
            <w:r>
              <w:t xml:space="preserve">CC.8.5.9-10.I,  </w:t>
            </w:r>
          </w:p>
          <w:p w:rsidR="0080537B" w:rsidRPr="00A73EB8" w:rsidRDefault="00ED1E3C" w:rsidP="00ED1E3C">
            <w:pPr>
              <w:jc w:val="center"/>
            </w:pPr>
            <w:r>
              <w:t>CC.8.5.9-10.J</w:t>
            </w:r>
          </w:p>
        </w:tc>
        <w:tc>
          <w:tcPr>
            <w:tcW w:w="3420" w:type="dxa"/>
            <w:vAlign w:val="center"/>
          </w:tcPr>
          <w:p w:rsidR="00ED1E3C" w:rsidRDefault="00ED1E3C" w:rsidP="00242A60"/>
          <w:p w:rsidR="00ED1E3C" w:rsidRDefault="00ED1E3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Martin Luther King, Jr.</w:t>
            </w:r>
          </w:p>
          <w:p w:rsidR="00242A60" w:rsidRDefault="00242A6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Brown v. Board of Education </w:t>
            </w:r>
          </w:p>
          <w:p w:rsidR="00242A60" w:rsidRDefault="00242A6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Plessy v. Ferguson </w:t>
            </w:r>
          </w:p>
          <w:p w:rsidR="00242A60" w:rsidRDefault="00242A6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Freedom riders </w:t>
            </w:r>
          </w:p>
          <w:p w:rsidR="00242A60" w:rsidRDefault="00242A6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Rosa Parks </w:t>
            </w:r>
          </w:p>
          <w:p w:rsidR="00242A60" w:rsidRDefault="00242A6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Emmett Till </w:t>
            </w:r>
          </w:p>
          <w:p w:rsidR="00242A60" w:rsidRDefault="00242A6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Sit-ins </w:t>
            </w:r>
          </w:p>
          <w:p w:rsidR="00242A60" w:rsidRDefault="00242A60" w:rsidP="00242A6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Malcolm X </w:t>
            </w:r>
          </w:p>
          <w:p w:rsidR="00ED1E3C" w:rsidRDefault="00ED1E3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Eugene “Bull” Connor and Birmingham protests</w:t>
            </w:r>
          </w:p>
          <w:p w:rsidR="00ED1E3C" w:rsidRDefault="00ED1E3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feminism</w:t>
            </w:r>
          </w:p>
          <w:p w:rsidR="00ED1E3C" w:rsidRDefault="00ED1E3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voting rights/ Selma march</w:t>
            </w:r>
          </w:p>
          <w:p w:rsidR="00ED1E3C" w:rsidRDefault="00ED1E3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Watts</w:t>
            </w:r>
          </w:p>
          <w:p w:rsidR="00ED1E3C" w:rsidRDefault="00ED1E3C" w:rsidP="00242A6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Black Power</w:t>
            </w:r>
          </w:p>
          <w:p w:rsidR="00ED1E3C" w:rsidRDefault="00ED1E3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Black Panthers</w:t>
            </w:r>
          </w:p>
          <w:p w:rsidR="00ED1E3C" w:rsidRDefault="00ED1E3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National Organization for Women (NOW)</w:t>
            </w:r>
          </w:p>
          <w:p w:rsidR="00242A60" w:rsidRDefault="00242A6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Cesar Chavez </w:t>
            </w:r>
          </w:p>
          <w:p w:rsidR="00ED1E3C" w:rsidRPr="00A73EB8" w:rsidRDefault="00ED1E3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counterculture movement</w:t>
            </w:r>
          </w:p>
        </w:tc>
        <w:tc>
          <w:tcPr>
            <w:tcW w:w="3420" w:type="dxa"/>
            <w:vAlign w:val="center"/>
          </w:tcPr>
          <w:p w:rsidR="0080537B" w:rsidRPr="002F1426" w:rsidRDefault="00242A60" w:rsidP="00242A60">
            <w:pPr>
              <w:rPr>
                <w:b/>
              </w:rPr>
            </w:pPr>
            <w:r>
              <w:lastRenderedPageBreak/>
              <w:t>Primary resources on Civil Rights Movement; power point visuals; political cartoons; American History textbook, Ed Puzzle Video Clips, Discovery Ed and History Channel Video Clips</w:t>
            </w:r>
          </w:p>
        </w:tc>
        <w:tc>
          <w:tcPr>
            <w:tcW w:w="2880" w:type="dxa"/>
            <w:vAlign w:val="center"/>
          </w:tcPr>
          <w:p w:rsidR="0080537B" w:rsidRPr="00DB305D" w:rsidRDefault="00242A60" w:rsidP="00242A60">
            <w:pPr>
              <w:spacing w:after="120"/>
              <w:rPr>
                <w:sz w:val="18"/>
              </w:rPr>
            </w:pPr>
            <w:r>
              <w:t>Quizzes; tests; Canvas assignments and discussion boards; paper; essays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D1E3C" w:rsidP="00A5565A">
            <w:pPr>
              <w:jc w:val="center"/>
            </w:pPr>
            <w:r>
              <w:t>A Divided Nation</w:t>
            </w:r>
          </w:p>
        </w:tc>
        <w:tc>
          <w:tcPr>
            <w:tcW w:w="1890" w:type="dxa"/>
            <w:vAlign w:val="center"/>
          </w:tcPr>
          <w:p w:rsidR="00ED1E3C" w:rsidRDefault="00ED1E3C" w:rsidP="00ED1E3C">
            <w:pPr>
              <w:jc w:val="center"/>
            </w:pPr>
            <w:r>
              <w:t xml:space="preserve">CC.8.5.9-10.A, </w:t>
            </w:r>
          </w:p>
          <w:p w:rsidR="00ED1E3C" w:rsidRDefault="00ED1E3C" w:rsidP="00ED1E3C">
            <w:pPr>
              <w:jc w:val="center"/>
            </w:pPr>
            <w:r>
              <w:t>CC.8.5.9-10.B,</w:t>
            </w:r>
          </w:p>
          <w:p w:rsidR="00ED1E3C" w:rsidRDefault="00ED1E3C" w:rsidP="00ED1E3C">
            <w:pPr>
              <w:jc w:val="center"/>
            </w:pPr>
            <w:r>
              <w:t>CC.8.5.9-10.C,</w:t>
            </w:r>
          </w:p>
          <w:p w:rsidR="00ED1E3C" w:rsidRDefault="00ED1E3C" w:rsidP="00ED1E3C">
            <w:pPr>
              <w:jc w:val="center"/>
            </w:pPr>
            <w:r>
              <w:t>CC.8.5.9-10.D,</w:t>
            </w:r>
          </w:p>
          <w:p w:rsidR="00ED1E3C" w:rsidRDefault="00ED1E3C" w:rsidP="00ED1E3C">
            <w:pPr>
              <w:jc w:val="center"/>
            </w:pPr>
            <w:r>
              <w:t>CC.8.5.9-10.E,</w:t>
            </w:r>
          </w:p>
          <w:p w:rsidR="00ED1E3C" w:rsidRDefault="00ED1E3C" w:rsidP="00ED1E3C">
            <w:pPr>
              <w:jc w:val="center"/>
            </w:pPr>
            <w:r>
              <w:t>CC.8.5.9-10.F,</w:t>
            </w:r>
          </w:p>
          <w:p w:rsidR="00ED1E3C" w:rsidRDefault="00ED1E3C" w:rsidP="00ED1E3C">
            <w:pPr>
              <w:jc w:val="center"/>
            </w:pPr>
            <w:r>
              <w:t>CC.8.5.9-10.G,</w:t>
            </w:r>
          </w:p>
          <w:p w:rsidR="00ED1E3C" w:rsidRDefault="00ED1E3C" w:rsidP="00ED1E3C">
            <w:pPr>
              <w:jc w:val="center"/>
            </w:pPr>
            <w:r>
              <w:t>CC.8.5.9-10.H,</w:t>
            </w:r>
          </w:p>
          <w:p w:rsidR="00ED1E3C" w:rsidRDefault="00ED1E3C" w:rsidP="00ED1E3C">
            <w:pPr>
              <w:jc w:val="center"/>
            </w:pPr>
            <w:r>
              <w:t xml:space="preserve">CC.8.5.9-10.I,  </w:t>
            </w:r>
          </w:p>
          <w:p w:rsidR="0080537B" w:rsidRPr="00A73EB8" w:rsidRDefault="00ED1E3C" w:rsidP="00ED1E3C">
            <w:pPr>
              <w:jc w:val="center"/>
            </w:pPr>
            <w:r>
              <w:t>CC.8.5.9-10.J</w:t>
            </w:r>
          </w:p>
        </w:tc>
        <w:tc>
          <w:tcPr>
            <w:tcW w:w="3420" w:type="dxa"/>
            <w:vAlign w:val="center"/>
          </w:tcPr>
          <w:p w:rsidR="00430277" w:rsidRDefault="00242A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</w:t>
            </w:r>
            <w:r w:rsidR="00ED1E3C">
              <w:t>lection of 1968</w:t>
            </w:r>
          </w:p>
          <w:p w:rsidR="00ED1E3C" w:rsidRDefault="00ED1E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hawks/doves</w:t>
            </w:r>
          </w:p>
          <w:p w:rsidR="00ED1E3C" w:rsidRDefault="00ED1E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opinions on Vietnam War</w:t>
            </w:r>
          </w:p>
          <w:p w:rsidR="00ED1E3C" w:rsidRDefault="00ED1E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Robert Kennedy</w:t>
            </w:r>
          </w:p>
          <w:p w:rsidR="00ED1E3C" w:rsidRDefault="00ED1E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Martin Luther assassination</w:t>
            </w:r>
          </w:p>
          <w:p w:rsidR="00ED1E3C" w:rsidRDefault="00ED1E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Chicago Democratic convention</w:t>
            </w:r>
          </w:p>
          <w:p w:rsidR="00242A60" w:rsidRPr="00A73EB8" w:rsidRDefault="00ED1E3C" w:rsidP="00242A6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Richard Nixon</w:t>
            </w:r>
          </w:p>
        </w:tc>
        <w:tc>
          <w:tcPr>
            <w:tcW w:w="3420" w:type="dxa"/>
            <w:vAlign w:val="center"/>
          </w:tcPr>
          <w:p w:rsidR="0080537B" w:rsidRPr="002F1426" w:rsidRDefault="00242A60" w:rsidP="00242A60">
            <w:pPr>
              <w:rPr>
                <w:b/>
              </w:rPr>
            </w:pPr>
            <w:r>
              <w:t>Primary resources on Vietnam War; power point visuals; political cartoons; American History textbook, Ed Puzzle Video Clips, Discovery Ed and History Channel Video Clips</w:t>
            </w:r>
          </w:p>
        </w:tc>
        <w:tc>
          <w:tcPr>
            <w:tcW w:w="2880" w:type="dxa"/>
            <w:vAlign w:val="center"/>
          </w:tcPr>
          <w:p w:rsidR="0080537B" w:rsidRPr="00DB305D" w:rsidRDefault="00242A60" w:rsidP="00242A60">
            <w:pPr>
              <w:spacing w:after="120"/>
              <w:rPr>
                <w:sz w:val="18"/>
              </w:rPr>
            </w:pPr>
            <w:r>
              <w:t>Quizzes; tests; Canvas assignments and discussion boards; paper; essays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  <w:bookmarkStart w:id="0" w:name="_GoBack"/>
      <w:bookmarkEnd w:id="0"/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2A60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B0954"/>
    <w:rsid w:val="00BE53BF"/>
    <w:rsid w:val="00C94F98"/>
    <w:rsid w:val="00C97A60"/>
    <w:rsid w:val="00D97955"/>
    <w:rsid w:val="00DB305D"/>
    <w:rsid w:val="00DE5063"/>
    <w:rsid w:val="00ED1E3C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433E3E-8482-4B0F-B9A7-9336ADC51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12</TotalTime>
  <Pages>2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Stavenski, Teresa</cp:lastModifiedBy>
  <cp:revision>5</cp:revision>
  <dcterms:created xsi:type="dcterms:W3CDTF">2017-03-08T16:03:00Z</dcterms:created>
  <dcterms:modified xsi:type="dcterms:W3CDTF">2017-09-22T17:14:00Z</dcterms:modified>
</cp:coreProperties>
</file>