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E74">
        <w:rPr>
          <w:u w:val="single"/>
        </w:rPr>
        <w:t>US History</w:t>
      </w:r>
      <w:r w:rsidR="00393A1A">
        <w:rPr>
          <w:u w:val="single"/>
        </w:rPr>
        <w:t xml:space="preserve"> II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A80E74">
        <w:rPr>
          <w:u w:val="single"/>
        </w:rPr>
        <w:t>9</w:t>
      </w:r>
      <w:r w:rsidR="00A80E74" w:rsidRPr="00A80E74">
        <w:rPr>
          <w:u w:val="single"/>
          <w:vertAlign w:val="superscript"/>
        </w:rPr>
        <w:t>th</w:t>
      </w:r>
      <w:proofErr w:type="gramEnd"/>
      <w:r w:rsidR="00A80E74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80E7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E74">
              <w:t>World War II</w:t>
            </w:r>
          </w:p>
        </w:tc>
        <w:tc>
          <w:tcPr>
            <w:tcW w:w="7920" w:type="dxa"/>
          </w:tcPr>
          <w:p w:rsidR="009A0FC1" w:rsidRPr="00393A1A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93A1A">
              <w:t xml:space="preserve">20 Days—10 to 12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A80E74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80E74">
              <w:t xml:space="preserve"> What are the major causes, nature, and effects of World War II? How does the United States emerge as a superpower within the world/UN community?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80E74" w:rsidP="00A5565A">
            <w:pPr>
              <w:jc w:val="center"/>
            </w:pPr>
            <w:r w:rsidRPr="00A80E74">
              <w:t>Rise of Fascism and Totalitarianism</w:t>
            </w:r>
          </w:p>
        </w:tc>
        <w:tc>
          <w:tcPr>
            <w:tcW w:w="1890" w:type="dxa"/>
            <w:vAlign w:val="center"/>
          </w:tcPr>
          <w:p w:rsidR="00A80E74" w:rsidRDefault="00A80E74" w:rsidP="00A80E74">
            <w:pPr>
              <w:jc w:val="center"/>
            </w:pPr>
            <w:r>
              <w:t xml:space="preserve">C.C.8.6.9-10.A,  C.C.8.6.9-10.B, </w:t>
            </w:r>
          </w:p>
          <w:p w:rsidR="00A80E74" w:rsidRDefault="00A80E74" w:rsidP="00A80E74">
            <w:pPr>
              <w:jc w:val="center"/>
            </w:pPr>
            <w:r>
              <w:t xml:space="preserve">C.C.8.6.9-10.C, </w:t>
            </w:r>
          </w:p>
          <w:p w:rsidR="00A80E74" w:rsidRDefault="00A80E74" w:rsidP="00A80E74">
            <w:pPr>
              <w:jc w:val="center"/>
            </w:pPr>
            <w:r>
              <w:t xml:space="preserve">C.C.8.6.9-10.D, </w:t>
            </w:r>
          </w:p>
          <w:p w:rsidR="00A80E74" w:rsidRDefault="00A80E74" w:rsidP="00A80E74">
            <w:pPr>
              <w:jc w:val="center"/>
            </w:pPr>
            <w:r>
              <w:t xml:space="preserve">C.C.8.6.9-10.E, </w:t>
            </w:r>
          </w:p>
          <w:p w:rsidR="00A80E74" w:rsidRDefault="00A80E74" w:rsidP="00A80E74">
            <w:pPr>
              <w:jc w:val="center"/>
            </w:pPr>
            <w:r>
              <w:t xml:space="preserve">C.C.8.6.9-10.F, </w:t>
            </w:r>
          </w:p>
          <w:p w:rsidR="00A80E74" w:rsidRDefault="00A80E74" w:rsidP="00A80E74">
            <w:pPr>
              <w:jc w:val="center"/>
            </w:pPr>
            <w:r>
              <w:t xml:space="preserve">C.C.8.6.9-10.G, </w:t>
            </w:r>
          </w:p>
          <w:p w:rsidR="00A80E74" w:rsidRDefault="00A80E74" w:rsidP="00A80E74">
            <w:pPr>
              <w:jc w:val="center"/>
            </w:pPr>
            <w:r>
              <w:t xml:space="preserve">C.C.8.6.9-10.H, </w:t>
            </w:r>
          </w:p>
          <w:p w:rsidR="00A80E74" w:rsidRDefault="00A80E74" w:rsidP="00A80E74">
            <w:pPr>
              <w:jc w:val="center"/>
            </w:pPr>
            <w:r>
              <w:t xml:space="preserve">C.C.8.6.9-10.I, </w:t>
            </w:r>
          </w:p>
          <w:p w:rsidR="00A80E74" w:rsidRDefault="00A80E74" w:rsidP="00A80E74">
            <w:pPr>
              <w:jc w:val="center"/>
            </w:pPr>
            <w:r>
              <w:t xml:space="preserve">C.C.8.5.9-10.A, </w:t>
            </w:r>
          </w:p>
          <w:p w:rsidR="00A73EB8" w:rsidRPr="00A73EB8" w:rsidRDefault="00A80E74" w:rsidP="00A80E74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Fascism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Hitler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Mussolini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U.S. Isolationism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Sudetenland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Kristallnacht</w:t>
            </w:r>
          </w:p>
          <w:p w:rsidR="00393A1A" w:rsidRDefault="00393A1A" w:rsidP="00393A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Anti-Semitism </w:t>
            </w:r>
          </w:p>
          <w:p w:rsidR="00393A1A" w:rsidRDefault="00393A1A" w:rsidP="00393A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Holocaust 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Communism</w:t>
            </w:r>
          </w:p>
          <w:p w:rsidR="00393A1A" w:rsidRPr="00A73EB8" w:rsidRDefault="00393A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Stalin </w:t>
            </w:r>
          </w:p>
        </w:tc>
        <w:tc>
          <w:tcPr>
            <w:tcW w:w="3420" w:type="dxa"/>
            <w:vAlign w:val="center"/>
          </w:tcPr>
          <w:p w:rsidR="00A73EB8" w:rsidRPr="002F1426" w:rsidRDefault="00393A1A" w:rsidP="00393A1A">
            <w:pPr>
              <w:rPr>
                <w:b/>
              </w:rPr>
            </w:pPr>
            <w:r>
              <w:t>Primary resources on World War Two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393A1A" w:rsidP="00393A1A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A80E74" w:rsidRDefault="00A80E74" w:rsidP="00A5565A">
            <w:pPr>
              <w:jc w:val="center"/>
            </w:pPr>
            <w:r w:rsidRPr="00A80E74">
              <w:t>War in Europe/</w:t>
            </w:r>
          </w:p>
          <w:p w:rsidR="0080537B" w:rsidRPr="00DE5063" w:rsidRDefault="00A80E74" w:rsidP="00A5565A">
            <w:pPr>
              <w:jc w:val="center"/>
            </w:pPr>
            <w:r w:rsidRPr="00A80E74">
              <w:t>End of Neutrality</w:t>
            </w:r>
          </w:p>
        </w:tc>
        <w:tc>
          <w:tcPr>
            <w:tcW w:w="1890" w:type="dxa"/>
            <w:vAlign w:val="center"/>
          </w:tcPr>
          <w:p w:rsidR="00A80E74" w:rsidRDefault="00A80E74" w:rsidP="00A80E74">
            <w:pPr>
              <w:jc w:val="center"/>
            </w:pPr>
            <w:r>
              <w:t xml:space="preserve">C.C.8.6.9-10.A,  C.C.8.6.9-10.B, </w:t>
            </w:r>
          </w:p>
          <w:p w:rsidR="00A80E74" w:rsidRDefault="00A80E74" w:rsidP="00A80E74">
            <w:pPr>
              <w:jc w:val="center"/>
            </w:pPr>
            <w:r>
              <w:t xml:space="preserve">C.C.8.6.9-10.C, </w:t>
            </w:r>
          </w:p>
          <w:p w:rsidR="00A80E74" w:rsidRDefault="00A80E74" w:rsidP="00A80E74">
            <w:pPr>
              <w:jc w:val="center"/>
            </w:pPr>
            <w:r>
              <w:t xml:space="preserve">C.C.8.6.9-10.D, </w:t>
            </w:r>
          </w:p>
          <w:p w:rsidR="00A80E74" w:rsidRDefault="00A80E74" w:rsidP="00A80E74">
            <w:pPr>
              <w:jc w:val="center"/>
            </w:pPr>
            <w:r>
              <w:t xml:space="preserve">C.C.8.6.9-10.E, </w:t>
            </w:r>
          </w:p>
          <w:p w:rsidR="00A80E74" w:rsidRDefault="00A80E74" w:rsidP="00A80E74">
            <w:pPr>
              <w:jc w:val="center"/>
            </w:pPr>
            <w:r>
              <w:t xml:space="preserve">C.C.8.6.9-10.F, </w:t>
            </w:r>
          </w:p>
          <w:p w:rsidR="00A80E74" w:rsidRDefault="00A80E74" w:rsidP="00A80E74">
            <w:pPr>
              <w:jc w:val="center"/>
            </w:pPr>
            <w:r>
              <w:t xml:space="preserve">C.C.8.6.9-10.G, </w:t>
            </w:r>
          </w:p>
          <w:p w:rsidR="00A80E74" w:rsidRDefault="00A80E74" w:rsidP="00A80E74">
            <w:pPr>
              <w:jc w:val="center"/>
            </w:pPr>
            <w:r>
              <w:t xml:space="preserve">C.C.8.6.9-10.H, </w:t>
            </w:r>
          </w:p>
          <w:p w:rsidR="00A80E74" w:rsidRDefault="00A80E74" w:rsidP="00A80E74">
            <w:pPr>
              <w:jc w:val="center"/>
            </w:pPr>
            <w:r>
              <w:t xml:space="preserve">C.C.8.6.9-10.I, </w:t>
            </w:r>
          </w:p>
          <w:p w:rsidR="00A80E74" w:rsidRDefault="00A80E74" w:rsidP="00A80E74">
            <w:pPr>
              <w:jc w:val="center"/>
            </w:pPr>
            <w:r>
              <w:lastRenderedPageBreak/>
              <w:t xml:space="preserve">C.C.8.5.9-10.A, </w:t>
            </w:r>
          </w:p>
          <w:p w:rsidR="0080537B" w:rsidRPr="00A73EB8" w:rsidRDefault="00A80E74" w:rsidP="00A80E74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Axis Powers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Allies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invasion of Poland</w:t>
            </w:r>
            <w:r w:rsidR="00393A1A">
              <w:t xml:space="preserve"> and Hitler Sequence </w:t>
            </w:r>
          </w:p>
          <w:p w:rsidR="00393A1A" w:rsidRDefault="00393A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Munich Agreement 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Blitzkrieg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Hitler/Stalin Agreement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Service Act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Lend Lease Act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America First Committee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Leningrad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FDR &amp; Churchill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Pearl Harbor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Philippines</w:t>
            </w:r>
          </w:p>
          <w:p w:rsidR="00A80E74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Bataan Death March</w:t>
            </w:r>
          </w:p>
          <w:p w:rsidR="00A80E74" w:rsidRPr="00A73EB8" w:rsidRDefault="00A80E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Erwin Rommel</w:t>
            </w:r>
          </w:p>
        </w:tc>
        <w:tc>
          <w:tcPr>
            <w:tcW w:w="3420" w:type="dxa"/>
            <w:vAlign w:val="center"/>
          </w:tcPr>
          <w:p w:rsidR="0080537B" w:rsidRPr="002F1426" w:rsidRDefault="00393A1A" w:rsidP="00393A1A">
            <w:pPr>
              <w:rPr>
                <w:b/>
              </w:rPr>
            </w:pPr>
            <w:r>
              <w:lastRenderedPageBreak/>
              <w:t>Primary resources on World war Two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393A1A" w:rsidP="00393A1A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80E74" w:rsidP="00A5565A">
            <w:pPr>
              <w:jc w:val="center"/>
            </w:pPr>
            <w:r w:rsidRPr="00A80E74">
              <w:t>American Home</w:t>
            </w:r>
            <w:r>
              <w:t xml:space="preserve"> </w:t>
            </w:r>
            <w:r w:rsidRPr="00A80E74">
              <w:t>front/</w:t>
            </w:r>
            <w:r>
              <w:t xml:space="preserve"> </w:t>
            </w:r>
            <w:r w:rsidRPr="00A80E74">
              <w:t>Opportunity and Discrimination</w:t>
            </w:r>
          </w:p>
        </w:tc>
        <w:tc>
          <w:tcPr>
            <w:tcW w:w="1890" w:type="dxa"/>
            <w:vAlign w:val="center"/>
          </w:tcPr>
          <w:p w:rsidR="00A80E74" w:rsidRDefault="00A80E74" w:rsidP="00A80E74">
            <w:pPr>
              <w:jc w:val="center"/>
            </w:pPr>
            <w:r>
              <w:t xml:space="preserve">C.C.8.6.9-10.A,  C.C.8.6.9-10.B, </w:t>
            </w:r>
          </w:p>
          <w:p w:rsidR="00A80E74" w:rsidRDefault="00A80E74" w:rsidP="00A80E74">
            <w:pPr>
              <w:jc w:val="center"/>
            </w:pPr>
            <w:r>
              <w:t xml:space="preserve">C.C.8.6.9-10.C, </w:t>
            </w:r>
          </w:p>
          <w:p w:rsidR="00A80E74" w:rsidRDefault="00A80E74" w:rsidP="00A80E74">
            <w:pPr>
              <w:jc w:val="center"/>
            </w:pPr>
            <w:r>
              <w:t xml:space="preserve">C.C.8.6.9-10.D, </w:t>
            </w:r>
          </w:p>
          <w:p w:rsidR="00A80E74" w:rsidRDefault="00A80E74" w:rsidP="00A80E74">
            <w:pPr>
              <w:jc w:val="center"/>
            </w:pPr>
            <w:r>
              <w:t xml:space="preserve">C.C.8.6.9-10.E, </w:t>
            </w:r>
          </w:p>
          <w:p w:rsidR="00A80E74" w:rsidRDefault="00A80E74" w:rsidP="00A80E74">
            <w:pPr>
              <w:jc w:val="center"/>
            </w:pPr>
            <w:r>
              <w:t xml:space="preserve">C.C.8.6.9-10.F, </w:t>
            </w:r>
          </w:p>
          <w:p w:rsidR="00A80E74" w:rsidRDefault="00A80E74" w:rsidP="00A80E74">
            <w:pPr>
              <w:jc w:val="center"/>
            </w:pPr>
            <w:r>
              <w:t xml:space="preserve">C.C.8.6.9-10.G, </w:t>
            </w:r>
          </w:p>
          <w:p w:rsidR="00A80E74" w:rsidRDefault="00A80E74" w:rsidP="00A80E74">
            <w:pPr>
              <w:jc w:val="center"/>
            </w:pPr>
            <w:r>
              <w:t xml:space="preserve">C.C.8.6.9-10.H, </w:t>
            </w:r>
          </w:p>
          <w:p w:rsidR="00A80E74" w:rsidRDefault="00A80E74" w:rsidP="00A80E74">
            <w:pPr>
              <w:jc w:val="center"/>
            </w:pPr>
            <w:r>
              <w:t xml:space="preserve">C.C.8.6.9-10.I, </w:t>
            </w:r>
          </w:p>
          <w:p w:rsidR="00A80E74" w:rsidRDefault="00A80E74" w:rsidP="00A80E74">
            <w:pPr>
              <w:jc w:val="center"/>
            </w:pPr>
            <w:r>
              <w:t xml:space="preserve">C.C.8.5.9-10.A, </w:t>
            </w:r>
          </w:p>
          <w:p w:rsidR="0080537B" w:rsidRPr="00A73EB8" w:rsidRDefault="00A80E74" w:rsidP="00A80E74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393A1A" w:rsidRDefault="00393A1A" w:rsidP="00393A1A"/>
          <w:p w:rsidR="00430277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 Production Board</w:t>
            </w:r>
          </w:p>
          <w:p w:rsidR="00393A1A" w:rsidRDefault="00393A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Office of Price Administration </w:t>
            </w:r>
          </w:p>
          <w:p w:rsidR="00393A1A" w:rsidRDefault="00393A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Conscientious Objectors—Alvin York </w:t>
            </w:r>
          </w:p>
          <w:p w:rsidR="00393A1A" w:rsidRDefault="00393A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World War Two Propaganda and rationing 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women and minorities during the war</w:t>
            </w:r>
          </w:p>
          <w:p w:rsidR="00393A1A" w:rsidRDefault="00393A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Great Migration </w:t>
            </w:r>
          </w:p>
          <w:p w:rsidR="00A80E74" w:rsidRDefault="00A80E74" w:rsidP="00393A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Japanese Americans and internment</w:t>
            </w:r>
          </w:p>
          <w:p w:rsidR="00393A1A" w:rsidRDefault="00393A1A" w:rsidP="00393A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Navajo Code talkers </w:t>
            </w:r>
          </w:p>
          <w:p w:rsidR="00393A1A" w:rsidRDefault="00393A1A" w:rsidP="00393A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Mexican Americans and discrimination </w:t>
            </w:r>
          </w:p>
          <w:p w:rsidR="00A80E74" w:rsidRPr="00A73EB8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Tuskegee Airmen</w:t>
            </w:r>
          </w:p>
        </w:tc>
        <w:tc>
          <w:tcPr>
            <w:tcW w:w="3420" w:type="dxa"/>
            <w:vAlign w:val="center"/>
          </w:tcPr>
          <w:p w:rsidR="0080537B" w:rsidRPr="002F1426" w:rsidRDefault="00393A1A" w:rsidP="00393A1A">
            <w:pPr>
              <w:rPr>
                <w:b/>
              </w:rPr>
            </w:pPr>
            <w:r>
              <w:t>Primary resources on World war Two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393A1A" w:rsidP="00393A1A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A80E74" w:rsidRDefault="00A80E74" w:rsidP="00A5565A">
            <w:pPr>
              <w:jc w:val="center"/>
            </w:pPr>
            <w:r w:rsidRPr="00A80E74">
              <w:t xml:space="preserve">European Theater, </w:t>
            </w:r>
          </w:p>
          <w:p w:rsidR="00A80E74" w:rsidRDefault="00A80E74" w:rsidP="00A5565A">
            <w:pPr>
              <w:jc w:val="center"/>
            </w:pPr>
            <w:r w:rsidRPr="00A80E74">
              <w:t xml:space="preserve">Pacific Theater; </w:t>
            </w:r>
          </w:p>
          <w:p w:rsidR="002717B6" w:rsidRPr="00DE5063" w:rsidRDefault="00A80E74" w:rsidP="00A5565A">
            <w:pPr>
              <w:jc w:val="center"/>
            </w:pPr>
            <w:r w:rsidRPr="00A80E74">
              <w:t>war’s conclusion</w:t>
            </w:r>
          </w:p>
        </w:tc>
        <w:tc>
          <w:tcPr>
            <w:tcW w:w="1890" w:type="dxa"/>
            <w:vAlign w:val="center"/>
          </w:tcPr>
          <w:p w:rsidR="00A80E74" w:rsidRDefault="00A80E74" w:rsidP="00A80E74">
            <w:pPr>
              <w:jc w:val="center"/>
            </w:pPr>
            <w:r>
              <w:t xml:space="preserve">C.C.8.6.9-10.A,  C.C.8.6.9-10.B, </w:t>
            </w:r>
          </w:p>
          <w:p w:rsidR="00A80E74" w:rsidRDefault="00A80E74" w:rsidP="00A80E74">
            <w:pPr>
              <w:jc w:val="center"/>
            </w:pPr>
            <w:r>
              <w:t xml:space="preserve">C.C.8.6.9-10.C, </w:t>
            </w:r>
          </w:p>
          <w:p w:rsidR="00A80E74" w:rsidRDefault="00A80E74" w:rsidP="00A80E74">
            <w:pPr>
              <w:jc w:val="center"/>
            </w:pPr>
            <w:r>
              <w:t xml:space="preserve">C.C.8.6.9-10.D, </w:t>
            </w:r>
          </w:p>
          <w:p w:rsidR="00A80E74" w:rsidRDefault="00A80E74" w:rsidP="00A80E74">
            <w:pPr>
              <w:jc w:val="center"/>
            </w:pPr>
            <w:r>
              <w:t xml:space="preserve">C.C.8.6.9-10.E, </w:t>
            </w:r>
          </w:p>
          <w:p w:rsidR="00A80E74" w:rsidRDefault="00A80E74" w:rsidP="00A80E74">
            <w:pPr>
              <w:jc w:val="center"/>
            </w:pPr>
            <w:r>
              <w:t xml:space="preserve">C.C.8.6.9-10.F, </w:t>
            </w:r>
          </w:p>
          <w:p w:rsidR="00A80E74" w:rsidRDefault="00A80E74" w:rsidP="00A80E74">
            <w:pPr>
              <w:jc w:val="center"/>
            </w:pPr>
            <w:r>
              <w:t xml:space="preserve">C.C.8.6.9-10.G, </w:t>
            </w:r>
          </w:p>
          <w:p w:rsidR="00A80E74" w:rsidRDefault="00A80E74" w:rsidP="00A80E74">
            <w:pPr>
              <w:jc w:val="center"/>
            </w:pPr>
            <w:r>
              <w:t xml:space="preserve">C.C.8.6.9-10.H, </w:t>
            </w:r>
          </w:p>
          <w:p w:rsidR="00A80E74" w:rsidRDefault="00A80E74" w:rsidP="00A80E74">
            <w:pPr>
              <w:jc w:val="center"/>
            </w:pPr>
            <w:r>
              <w:t xml:space="preserve">C.C.8.6.9-10.I, </w:t>
            </w:r>
          </w:p>
          <w:p w:rsidR="00A80E74" w:rsidRDefault="00A80E74" w:rsidP="00A80E74">
            <w:pPr>
              <w:jc w:val="center"/>
            </w:pPr>
            <w:r>
              <w:t xml:space="preserve">C.C.8.5.9-10.A, </w:t>
            </w:r>
          </w:p>
          <w:p w:rsidR="002717B6" w:rsidRPr="00A73EB8" w:rsidRDefault="00A80E74" w:rsidP="00A80E74">
            <w:pPr>
              <w:jc w:val="center"/>
            </w:pPr>
            <w:r>
              <w:lastRenderedPageBreak/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990086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Battle of Stalingrad</w:t>
            </w:r>
          </w:p>
          <w:p w:rsidR="00A80E74" w:rsidRDefault="00393A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Operation Torch 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Italian campaign/Mussolini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“big Three”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D-Day invasion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the bulge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V-E Day</w:t>
            </w:r>
          </w:p>
          <w:p w:rsidR="00A80E74" w:rsidRDefault="00A80E74" w:rsidP="00393A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Hitler’s death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Midway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Guadalcanal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kamikazes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Yalta Conference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United Nations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Coral Sea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Iwo Jima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Okinawa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Manhattan Project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Hiroshima/Nagasaki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Nuremberg Trials</w:t>
            </w:r>
          </w:p>
          <w:p w:rsidR="00A80E74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 Bill of Rights</w:t>
            </w:r>
          </w:p>
          <w:p w:rsidR="00A80E74" w:rsidRPr="00A73EB8" w:rsidRDefault="00A80E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effects of war</w:t>
            </w:r>
          </w:p>
        </w:tc>
        <w:tc>
          <w:tcPr>
            <w:tcW w:w="3420" w:type="dxa"/>
            <w:vAlign w:val="center"/>
          </w:tcPr>
          <w:p w:rsidR="002717B6" w:rsidRPr="002F1426" w:rsidRDefault="00393A1A" w:rsidP="00393A1A">
            <w:pPr>
              <w:rPr>
                <w:b/>
              </w:rPr>
            </w:pPr>
            <w:r>
              <w:lastRenderedPageBreak/>
              <w:t>Primary resources on World war Two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2717B6" w:rsidRPr="00DB305D" w:rsidRDefault="00393A1A" w:rsidP="00393A1A">
            <w:pPr>
              <w:spacing w:after="120"/>
              <w:rPr>
                <w:sz w:val="18"/>
              </w:rPr>
            </w:pPr>
            <w:r>
              <w:t xml:space="preserve">Quizzes; tests; Canvas assignments and discussion boards; paper; essays; project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93A1A"/>
    <w:rsid w:val="003A1F67"/>
    <w:rsid w:val="00430277"/>
    <w:rsid w:val="004D4FCE"/>
    <w:rsid w:val="005E38FC"/>
    <w:rsid w:val="00611B54"/>
    <w:rsid w:val="00755172"/>
    <w:rsid w:val="007A147C"/>
    <w:rsid w:val="007F0C34"/>
    <w:rsid w:val="0080537B"/>
    <w:rsid w:val="008902B0"/>
    <w:rsid w:val="00990086"/>
    <w:rsid w:val="009A0FC1"/>
    <w:rsid w:val="00A73EB8"/>
    <w:rsid w:val="00A80E74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5C8F1-C02C-4028-83E9-83BF23546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4</cp:revision>
  <dcterms:created xsi:type="dcterms:W3CDTF">2017-03-08T15:47:00Z</dcterms:created>
  <dcterms:modified xsi:type="dcterms:W3CDTF">2017-09-22T17:15:00Z</dcterms:modified>
</cp:coreProperties>
</file>