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55F1B">
        <w:rPr>
          <w:u w:val="single"/>
        </w:rPr>
        <w:t>US History</w:t>
      </w:r>
      <w:r w:rsidR="00D6784A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F55F1B">
        <w:rPr>
          <w:u w:val="single"/>
        </w:rPr>
        <w:t>9</w:t>
      </w:r>
      <w:r w:rsidR="00F55F1B" w:rsidRPr="00F55F1B">
        <w:rPr>
          <w:u w:val="single"/>
          <w:vertAlign w:val="superscript"/>
        </w:rPr>
        <w:t>th</w:t>
      </w:r>
      <w:proofErr w:type="gramEnd"/>
      <w:r w:rsidR="00F55F1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55F1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55F1B">
              <w:t>Great Depression (Essential)</w:t>
            </w:r>
          </w:p>
        </w:tc>
        <w:tc>
          <w:tcPr>
            <w:tcW w:w="7920" w:type="dxa"/>
          </w:tcPr>
          <w:p w:rsidR="009A0FC1" w:rsidRPr="00D6784A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6784A">
              <w:t xml:space="preserve">13 Days—7 to 8 lessons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55F1B">
              <w:t xml:space="preserve"> </w:t>
            </w:r>
            <w:r w:rsidR="00F55F1B" w:rsidRPr="00F55F1B">
              <w:t>How would you explain the Great Depression as a time of desperation and a source of new political, economic, and cultural reform?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F55F1B" w:rsidRDefault="00F55F1B" w:rsidP="00A5565A">
            <w:pPr>
              <w:jc w:val="center"/>
            </w:pPr>
            <w:r>
              <w:t xml:space="preserve">The Great Depression, </w:t>
            </w:r>
          </w:p>
          <w:p w:rsidR="00A73EB8" w:rsidRPr="00DE5063" w:rsidRDefault="00F55F1B" w:rsidP="00A5565A">
            <w:pPr>
              <w:jc w:val="center"/>
            </w:pPr>
            <w:r>
              <w:t>1927-1933</w:t>
            </w:r>
          </w:p>
        </w:tc>
        <w:tc>
          <w:tcPr>
            <w:tcW w:w="1890" w:type="dxa"/>
            <w:vAlign w:val="center"/>
          </w:tcPr>
          <w:p w:rsidR="00F55F1B" w:rsidRDefault="00F55F1B" w:rsidP="00F55F1B">
            <w:pPr>
              <w:jc w:val="center"/>
            </w:pPr>
            <w:r>
              <w:t xml:space="preserve">C.C.8.6.9-10.A,  C.C.8.6.9-10.B, </w:t>
            </w:r>
          </w:p>
          <w:p w:rsidR="00F55F1B" w:rsidRDefault="00F55F1B" w:rsidP="00F55F1B">
            <w:pPr>
              <w:jc w:val="center"/>
            </w:pPr>
            <w:r>
              <w:t xml:space="preserve">C.C.8.6.9-10.C, </w:t>
            </w:r>
          </w:p>
          <w:p w:rsidR="00F55F1B" w:rsidRDefault="00F55F1B" w:rsidP="00F55F1B">
            <w:pPr>
              <w:jc w:val="center"/>
            </w:pPr>
            <w:r>
              <w:t xml:space="preserve">C.C.8.6.9-10.D, </w:t>
            </w:r>
          </w:p>
          <w:p w:rsidR="00F55F1B" w:rsidRDefault="00F55F1B" w:rsidP="00F55F1B">
            <w:pPr>
              <w:jc w:val="center"/>
            </w:pPr>
            <w:r>
              <w:t xml:space="preserve">C.C.8.6.9-10.E, </w:t>
            </w:r>
          </w:p>
          <w:p w:rsidR="00F55F1B" w:rsidRDefault="00F55F1B" w:rsidP="00F55F1B">
            <w:pPr>
              <w:jc w:val="center"/>
            </w:pPr>
            <w:r>
              <w:t xml:space="preserve">C.C.8.6.9-10.F, </w:t>
            </w:r>
          </w:p>
          <w:p w:rsidR="00F55F1B" w:rsidRDefault="00F55F1B" w:rsidP="00F55F1B">
            <w:pPr>
              <w:jc w:val="center"/>
            </w:pPr>
            <w:r>
              <w:t xml:space="preserve">C.C.8.6.9-10.G, </w:t>
            </w:r>
          </w:p>
          <w:p w:rsidR="00F55F1B" w:rsidRDefault="00F55F1B" w:rsidP="00F55F1B">
            <w:pPr>
              <w:jc w:val="center"/>
            </w:pPr>
            <w:r>
              <w:t xml:space="preserve">C.C.8.6.9-10.H, </w:t>
            </w:r>
          </w:p>
          <w:p w:rsidR="00F55F1B" w:rsidRDefault="00F55F1B" w:rsidP="00F55F1B">
            <w:pPr>
              <w:jc w:val="center"/>
            </w:pPr>
            <w:r>
              <w:t xml:space="preserve">C.C.8.6.9-10.I, </w:t>
            </w:r>
          </w:p>
          <w:p w:rsidR="00F55F1B" w:rsidRDefault="00F55F1B" w:rsidP="00F55F1B">
            <w:pPr>
              <w:jc w:val="center"/>
            </w:pPr>
            <w:r>
              <w:t xml:space="preserve">C.C.8.5.9-10.A, </w:t>
            </w:r>
          </w:p>
          <w:p w:rsidR="00A73EB8" w:rsidRPr="00A73EB8" w:rsidRDefault="00F55F1B" w:rsidP="00F55F1B">
            <w:pPr>
              <w:jc w:val="center"/>
            </w:pPr>
            <w:r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430277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Herbert Hoover</w:t>
            </w:r>
          </w:p>
          <w:p w:rsidR="00F55F1B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stock market crash</w:t>
            </w:r>
          </w:p>
          <w:p w:rsidR="00F55F1B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margin buying</w:t>
            </w:r>
          </w:p>
          <w:p w:rsidR="00F55F1B" w:rsidRDefault="00F55F1B" w:rsidP="00D6784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causes of the Great Depression</w:t>
            </w:r>
          </w:p>
          <w:p w:rsidR="00F55F1B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family changes during Depression</w:t>
            </w:r>
          </w:p>
          <w:p w:rsidR="00F55F1B" w:rsidRDefault="00F55F1B" w:rsidP="00D6784A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Hoovervilles</w:t>
            </w:r>
            <w:proofErr w:type="spellEnd"/>
          </w:p>
          <w:p w:rsidR="00F55F1B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Franklin D. Roosevelt</w:t>
            </w:r>
          </w:p>
          <w:p w:rsidR="00D6784A" w:rsidRDefault="00D678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Election of 1932 </w:t>
            </w:r>
          </w:p>
          <w:p w:rsidR="00F55F1B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Bonus Army</w:t>
            </w:r>
          </w:p>
          <w:p w:rsidR="00D6784A" w:rsidRPr="00A73EB8" w:rsidRDefault="00D6784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Reconstruction Finance Corporation/Federal Home Loan Bank Act </w:t>
            </w:r>
          </w:p>
        </w:tc>
        <w:tc>
          <w:tcPr>
            <w:tcW w:w="3420" w:type="dxa"/>
            <w:vAlign w:val="center"/>
          </w:tcPr>
          <w:p w:rsidR="00A73EB8" w:rsidRPr="002F1426" w:rsidRDefault="00D6784A" w:rsidP="00D6784A">
            <w:pPr>
              <w:rPr>
                <w:b/>
              </w:rPr>
            </w:pPr>
            <w:r>
              <w:t>Primary resources on Great Depression First-Hand Accounts;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D6784A" w:rsidP="00D6784A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55F1B" w:rsidP="00A5565A">
            <w:pPr>
              <w:jc w:val="center"/>
            </w:pPr>
            <w:r>
              <w:t>The New Deal, 1933-1939</w:t>
            </w:r>
          </w:p>
        </w:tc>
        <w:tc>
          <w:tcPr>
            <w:tcW w:w="1890" w:type="dxa"/>
            <w:vAlign w:val="center"/>
          </w:tcPr>
          <w:p w:rsidR="00F55F1B" w:rsidRDefault="00F55F1B" w:rsidP="00F55F1B">
            <w:pPr>
              <w:jc w:val="center"/>
            </w:pPr>
            <w:r>
              <w:t xml:space="preserve">C.C.8.6.9-10.A,  C.C.8.6.9-10.B, </w:t>
            </w:r>
          </w:p>
          <w:p w:rsidR="00F55F1B" w:rsidRDefault="00F55F1B" w:rsidP="00F55F1B">
            <w:pPr>
              <w:jc w:val="center"/>
            </w:pPr>
            <w:r>
              <w:t xml:space="preserve">C.C.8.6.9-10.C, </w:t>
            </w:r>
          </w:p>
          <w:p w:rsidR="00F55F1B" w:rsidRDefault="00F55F1B" w:rsidP="00F55F1B">
            <w:pPr>
              <w:jc w:val="center"/>
            </w:pPr>
            <w:r>
              <w:t xml:space="preserve">C.C.8.6.9-10.D, </w:t>
            </w:r>
          </w:p>
          <w:p w:rsidR="00F55F1B" w:rsidRDefault="00F55F1B" w:rsidP="00F55F1B">
            <w:pPr>
              <w:jc w:val="center"/>
            </w:pPr>
            <w:r>
              <w:t xml:space="preserve">C.C.8.6.9-10.E, </w:t>
            </w:r>
          </w:p>
          <w:p w:rsidR="00F55F1B" w:rsidRDefault="00F55F1B" w:rsidP="00F55F1B">
            <w:pPr>
              <w:jc w:val="center"/>
            </w:pPr>
            <w:r>
              <w:t xml:space="preserve">C.C.8.6.9-10.F, </w:t>
            </w:r>
          </w:p>
          <w:p w:rsidR="00F55F1B" w:rsidRDefault="00F55F1B" w:rsidP="00F55F1B">
            <w:pPr>
              <w:jc w:val="center"/>
            </w:pPr>
            <w:r>
              <w:t xml:space="preserve">C.C.8.6.9-10.G, </w:t>
            </w:r>
          </w:p>
          <w:p w:rsidR="00F55F1B" w:rsidRDefault="00F55F1B" w:rsidP="00F55F1B">
            <w:pPr>
              <w:jc w:val="center"/>
            </w:pPr>
            <w:r>
              <w:t xml:space="preserve">C.C.8.6.9-10.H, </w:t>
            </w:r>
          </w:p>
          <w:p w:rsidR="00F55F1B" w:rsidRDefault="00F55F1B" w:rsidP="00F55F1B">
            <w:pPr>
              <w:jc w:val="center"/>
            </w:pPr>
            <w:r>
              <w:t xml:space="preserve">C.C.8.6.9-10.I, </w:t>
            </w:r>
          </w:p>
          <w:p w:rsidR="00F55F1B" w:rsidRDefault="00F55F1B" w:rsidP="00F55F1B">
            <w:pPr>
              <w:jc w:val="center"/>
            </w:pPr>
            <w:r>
              <w:t xml:space="preserve">C.C.8.5.9-10.A, </w:t>
            </w:r>
          </w:p>
          <w:p w:rsidR="0080537B" w:rsidRPr="00A73EB8" w:rsidRDefault="00F55F1B" w:rsidP="00F55F1B">
            <w:pPr>
              <w:jc w:val="center"/>
            </w:pPr>
            <w:r>
              <w:lastRenderedPageBreak/>
              <w:t>C.C.8.5.9-10.B, C.C.8.5.9-10.C, C.C.8.5.9-10.D, C.C.8.5.9-10.E, C.C.8.5.9-10.F, C.C.8.5.9-10.G, C.C.8.5.9-10.H, C.C.8.5.9-10.I, C.C.8.5.9-10.J</w:t>
            </w:r>
          </w:p>
        </w:tc>
        <w:tc>
          <w:tcPr>
            <w:tcW w:w="3420" w:type="dxa"/>
            <w:vAlign w:val="center"/>
          </w:tcPr>
          <w:p w:rsidR="00430277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fireside chats</w:t>
            </w:r>
          </w:p>
          <w:p w:rsidR="00F55F1B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 Deal</w:t>
            </w:r>
          </w:p>
          <w:p w:rsidR="00F55F1B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Alphabet Organizations (TVA, CCC, FDIC)</w:t>
            </w:r>
          </w:p>
          <w:p w:rsidR="00F55F1B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Dust Bowl (causes/effects)</w:t>
            </w:r>
          </w:p>
          <w:p w:rsidR="00F55F1B" w:rsidRDefault="00F55F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child labor</w:t>
            </w:r>
          </w:p>
          <w:p w:rsidR="00F55F1B" w:rsidRDefault="00F55F1B" w:rsidP="00F55F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American Liberty League/ </w:t>
            </w:r>
          </w:p>
          <w:p w:rsidR="00F55F1B" w:rsidRDefault="00F55F1B" w:rsidP="00F55F1B">
            <w:pPr>
              <w:pStyle w:val="ListParagraph"/>
              <w:ind w:left="360"/>
            </w:pPr>
            <w:r>
              <w:t>Huey Long</w:t>
            </w:r>
          </w:p>
          <w:p w:rsidR="00F55F1B" w:rsidRDefault="00F55F1B" w:rsidP="00D6784A">
            <w:pPr>
              <w:pStyle w:val="ListParagraph"/>
              <w:numPr>
                <w:ilvl w:val="0"/>
                <w:numId w:val="2"/>
              </w:numPr>
              <w:ind w:left="346" w:hanging="346"/>
            </w:pPr>
            <w:r>
              <w:t>Social Security Act</w:t>
            </w:r>
          </w:p>
          <w:p w:rsidR="00F55F1B" w:rsidRDefault="00F55F1B" w:rsidP="00F55F1B">
            <w:pPr>
              <w:pStyle w:val="ListParagraph"/>
              <w:numPr>
                <w:ilvl w:val="0"/>
                <w:numId w:val="2"/>
              </w:numPr>
              <w:ind w:left="346" w:hanging="346"/>
            </w:pPr>
            <w:r>
              <w:lastRenderedPageBreak/>
              <w:t>Eleanor Roosevelt</w:t>
            </w:r>
          </w:p>
          <w:p w:rsidR="00F55F1B" w:rsidRDefault="00F55F1B" w:rsidP="00F55F1B">
            <w:pPr>
              <w:pStyle w:val="ListParagraph"/>
              <w:numPr>
                <w:ilvl w:val="0"/>
                <w:numId w:val="2"/>
              </w:numPr>
              <w:ind w:left="346" w:hanging="346"/>
            </w:pPr>
            <w:r>
              <w:t>Orson Welles</w:t>
            </w:r>
            <w:r w:rsidR="00D6784A">
              <w:t xml:space="preserve"> and popular culture of 1930s </w:t>
            </w:r>
          </w:p>
          <w:p w:rsidR="00F55F1B" w:rsidRDefault="00F55F1B" w:rsidP="00F55F1B">
            <w:pPr>
              <w:pStyle w:val="ListParagraph"/>
              <w:numPr>
                <w:ilvl w:val="0"/>
                <w:numId w:val="2"/>
              </w:numPr>
              <w:ind w:left="346" w:hanging="346"/>
            </w:pPr>
            <w:r>
              <w:t>court system shake up</w:t>
            </w:r>
          </w:p>
          <w:p w:rsidR="00F55F1B" w:rsidRPr="00A73EB8" w:rsidRDefault="00F55F1B" w:rsidP="00F55F1B">
            <w:pPr>
              <w:pStyle w:val="ListParagraph"/>
              <w:numPr>
                <w:ilvl w:val="0"/>
                <w:numId w:val="2"/>
              </w:numPr>
              <w:ind w:left="346" w:hanging="346"/>
            </w:pPr>
            <w:r>
              <w:t>sit-down strikes</w:t>
            </w:r>
          </w:p>
        </w:tc>
        <w:tc>
          <w:tcPr>
            <w:tcW w:w="3420" w:type="dxa"/>
            <w:vAlign w:val="center"/>
          </w:tcPr>
          <w:p w:rsidR="0080537B" w:rsidRPr="002F1426" w:rsidRDefault="00D6784A" w:rsidP="00D6784A">
            <w:pPr>
              <w:rPr>
                <w:b/>
              </w:rPr>
            </w:pPr>
            <w:r>
              <w:lastRenderedPageBreak/>
              <w:t>Primary resources on Great Depression First-Hand Accounts;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D6784A" w:rsidP="00D6784A">
            <w:pPr>
              <w:spacing w:after="120"/>
              <w:rPr>
                <w:sz w:val="18"/>
              </w:rPr>
            </w:pPr>
            <w:r>
              <w:t>Quizzes; tests; Canvas assignments and discussion boards; paper;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502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86EF9"/>
    <w:rsid w:val="00B963EA"/>
    <w:rsid w:val="00BE53BF"/>
    <w:rsid w:val="00C94F98"/>
    <w:rsid w:val="00D6784A"/>
    <w:rsid w:val="00D97955"/>
    <w:rsid w:val="00DB305D"/>
    <w:rsid w:val="00DE5063"/>
    <w:rsid w:val="00EF1B39"/>
    <w:rsid w:val="00F5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D6FA3-51FE-45CC-8D9F-1B948105E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4</cp:revision>
  <dcterms:created xsi:type="dcterms:W3CDTF">2017-03-08T15:40:00Z</dcterms:created>
  <dcterms:modified xsi:type="dcterms:W3CDTF">2017-09-22T17:13:00Z</dcterms:modified>
</cp:coreProperties>
</file>