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816EC">
        <w:rPr>
          <w:u w:val="single"/>
        </w:rPr>
        <w:t>US History</w:t>
      </w:r>
      <w:r w:rsidR="00007336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4816EC">
        <w:rPr>
          <w:u w:val="single"/>
        </w:rPr>
        <w:t>9</w:t>
      </w:r>
      <w:r w:rsidR="004816EC" w:rsidRPr="004816EC">
        <w:rPr>
          <w:u w:val="single"/>
          <w:vertAlign w:val="superscript"/>
        </w:rPr>
        <w:t>th</w:t>
      </w:r>
      <w:proofErr w:type="gramEnd"/>
      <w:r w:rsidR="004816EC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816E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816EC">
              <w:t>Roaring 20s</w:t>
            </w:r>
          </w:p>
        </w:tc>
        <w:tc>
          <w:tcPr>
            <w:tcW w:w="7920" w:type="dxa"/>
          </w:tcPr>
          <w:p w:rsidR="009A0FC1" w:rsidRPr="00007336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02322">
              <w:t>12 Days--</w:t>
            </w:r>
            <w:r w:rsidR="00007336">
              <w:t xml:space="preserve">5 to 6 lessons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816EC">
              <w:t xml:space="preserve"> </w:t>
            </w:r>
            <w:r w:rsidR="004816EC" w:rsidRPr="004816EC">
              <w:t>How would you describe the political, economic, and cultura</w:t>
            </w:r>
            <w:r w:rsidR="004816EC">
              <w:t>l changes during the Roaring 20</w:t>
            </w:r>
            <w:r w:rsidR="004816EC" w:rsidRPr="004816EC">
              <w:t>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4816EC" w:rsidRDefault="004816EC" w:rsidP="00A5565A">
            <w:pPr>
              <w:jc w:val="center"/>
            </w:pPr>
            <w:r>
              <w:t xml:space="preserve">Age of Jazz and </w:t>
            </w:r>
          </w:p>
          <w:p w:rsidR="00A73EB8" w:rsidRPr="00DE5063" w:rsidRDefault="004816EC" w:rsidP="00A5565A">
            <w:pPr>
              <w:jc w:val="center"/>
            </w:pPr>
            <w:r>
              <w:t>Popular Culture, 1921-1927</w:t>
            </w:r>
          </w:p>
        </w:tc>
        <w:tc>
          <w:tcPr>
            <w:tcW w:w="1890" w:type="dxa"/>
            <w:vAlign w:val="center"/>
          </w:tcPr>
          <w:p w:rsidR="004816EC" w:rsidRDefault="004816EC" w:rsidP="004816EC">
            <w:pPr>
              <w:jc w:val="center"/>
            </w:pPr>
            <w:r>
              <w:t xml:space="preserve">C.C.8.6.9-10.A,  C.C.8.6.9-10.B, </w:t>
            </w:r>
          </w:p>
          <w:p w:rsidR="004816EC" w:rsidRDefault="004816EC" w:rsidP="004816EC">
            <w:pPr>
              <w:jc w:val="center"/>
            </w:pPr>
            <w:r>
              <w:t xml:space="preserve">C.C.8.6.9-10.C, </w:t>
            </w:r>
          </w:p>
          <w:p w:rsidR="004816EC" w:rsidRDefault="004816EC" w:rsidP="004816EC">
            <w:pPr>
              <w:jc w:val="center"/>
            </w:pPr>
            <w:r>
              <w:t xml:space="preserve">C.C.8.6.9-10.D, </w:t>
            </w:r>
          </w:p>
          <w:p w:rsidR="004816EC" w:rsidRDefault="004816EC" w:rsidP="004816EC">
            <w:pPr>
              <w:jc w:val="center"/>
            </w:pPr>
            <w:r>
              <w:t xml:space="preserve">C.C.8.6.9-10.E, </w:t>
            </w:r>
          </w:p>
          <w:p w:rsidR="004816EC" w:rsidRDefault="004816EC" w:rsidP="004816EC">
            <w:pPr>
              <w:jc w:val="center"/>
            </w:pPr>
            <w:r>
              <w:t xml:space="preserve">C.C.8.6.9-10.F, </w:t>
            </w:r>
          </w:p>
          <w:p w:rsidR="004816EC" w:rsidRDefault="004816EC" w:rsidP="004816EC">
            <w:pPr>
              <w:jc w:val="center"/>
            </w:pPr>
            <w:r>
              <w:t xml:space="preserve">C.C.8.6.9-10.G, </w:t>
            </w:r>
          </w:p>
          <w:p w:rsidR="004816EC" w:rsidRDefault="004816EC" w:rsidP="004816EC">
            <w:pPr>
              <w:jc w:val="center"/>
            </w:pPr>
            <w:r>
              <w:t xml:space="preserve">C.C.8.6.9-10.H, </w:t>
            </w:r>
          </w:p>
          <w:p w:rsidR="004816EC" w:rsidRDefault="004816EC" w:rsidP="004816EC">
            <w:pPr>
              <w:jc w:val="center"/>
            </w:pPr>
            <w:r>
              <w:t xml:space="preserve">C.C.8.6.9-10.I, </w:t>
            </w:r>
          </w:p>
          <w:p w:rsidR="004816EC" w:rsidRDefault="004816EC" w:rsidP="004816EC">
            <w:pPr>
              <w:jc w:val="center"/>
            </w:pPr>
            <w:r>
              <w:t xml:space="preserve">C.C.8.5.9-10.A, </w:t>
            </w:r>
          </w:p>
          <w:p w:rsidR="00A73EB8" w:rsidRPr="00A73EB8" w:rsidRDefault="004816EC" w:rsidP="004816EC">
            <w:pPr>
              <w:jc w:val="center"/>
            </w:pPr>
            <w:r>
              <w:t>C.C.8.5.9-10.B, C.C.8.5.9-10.C, C.C.8.5.9-10.D, C.C.8.5.9-10.E, C.C.8.5.9-10.F, C.C.8.5.9-10.G, C.C.8.5.9-10.H, C.C.8.5.9-10.I, C.C.8.5.9-10.J</w:t>
            </w:r>
          </w:p>
        </w:tc>
        <w:tc>
          <w:tcPr>
            <w:tcW w:w="3420" w:type="dxa"/>
            <w:vAlign w:val="center"/>
          </w:tcPr>
          <w:p w:rsidR="00430277" w:rsidRDefault="004816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Sacco and Vanzetti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 Scare/Palmer Raids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immigration restriction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KKK in 1920s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Marcus Garvey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Prohibition- rumrunners, bootleggers, speakeasies</w:t>
            </w:r>
          </w:p>
          <w:p w:rsidR="00007336" w:rsidRDefault="00007336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Al Capone </w:t>
            </w:r>
          </w:p>
          <w:p w:rsidR="004816EC" w:rsidRDefault="004816EC" w:rsidP="000073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Warren G. Harding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Henry Ford/General Motors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KDKA</w:t>
            </w:r>
            <w:r w:rsidR="00007336">
              <w:t>—radio and technology advancements in 1920s</w:t>
            </w:r>
          </w:p>
          <w:p w:rsidR="004816EC" w:rsidRDefault="004816EC" w:rsidP="000073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Charlie Chaplin</w:t>
            </w:r>
            <w:r w:rsidR="00007336">
              <w:t xml:space="preserve"> and advancements in film in 1920s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Teapot Dome</w:t>
            </w:r>
            <w:r w:rsidR="00007336">
              <w:t xml:space="preserve"> Scandal 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Calvin Coolidge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Harlem renaissance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Jazz- Louis Armstrong, Duke Ellington</w:t>
            </w:r>
            <w:r w:rsidR="00007336">
              <w:t xml:space="preserve">; Bessie Smith </w:t>
            </w:r>
          </w:p>
          <w:p w:rsidR="004816EC" w:rsidRDefault="00007336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Scopes T</w:t>
            </w:r>
            <w:r w:rsidR="004816EC">
              <w:t>rial</w:t>
            </w:r>
          </w:p>
          <w:p w:rsidR="00007336" w:rsidRDefault="00007336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Court Cases—Leopold v. Loeb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flappers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football, baseball</w:t>
            </w:r>
          </w:p>
          <w:p w:rsidR="004816EC" w:rsidRDefault="004816EC" w:rsidP="00481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Margaret Sanger</w:t>
            </w:r>
          </w:p>
          <w:p w:rsidR="004816EC" w:rsidRPr="00A73EB8" w:rsidRDefault="004816EC" w:rsidP="000073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Charles Lindbergh</w:t>
            </w:r>
          </w:p>
        </w:tc>
        <w:tc>
          <w:tcPr>
            <w:tcW w:w="3420" w:type="dxa"/>
            <w:vAlign w:val="center"/>
          </w:tcPr>
          <w:p w:rsidR="00A73EB8" w:rsidRPr="002F1426" w:rsidRDefault="00007336" w:rsidP="00007336">
            <w:pPr>
              <w:rPr>
                <w:b/>
              </w:rPr>
            </w:pPr>
            <w:r>
              <w:t>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A73EB8" w:rsidRPr="00DB305D" w:rsidRDefault="00007336" w:rsidP="00007336">
            <w:pPr>
              <w:spacing w:after="120"/>
              <w:rPr>
                <w:sz w:val="18"/>
              </w:rPr>
            </w:pPr>
            <w:r>
              <w:t xml:space="preserve">Quizzes; tests; Canvas assignments and discussion boards; paper; essays; project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  <w:bookmarkStart w:id="0" w:name="_GoBack"/>
      <w:bookmarkEnd w:id="0"/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336"/>
    <w:rsid w:val="000850C2"/>
    <w:rsid w:val="001951E8"/>
    <w:rsid w:val="001E1FF2"/>
    <w:rsid w:val="00202322"/>
    <w:rsid w:val="00243906"/>
    <w:rsid w:val="002717B6"/>
    <w:rsid w:val="002B3529"/>
    <w:rsid w:val="002F1426"/>
    <w:rsid w:val="002F1966"/>
    <w:rsid w:val="003154BD"/>
    <w:rsid w:val="003A1F67"/>
    <w:rsid w:val="00430277"/>
    <w:rsid w:val="004816EC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AC12A-C0F9-424C-9115-3DCB659C6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5</cp:revision>
  <dcterms:created xsi:type="dcterms:W3CDTF">2017-03-08T15:35:00Z</dcterms:created>
  <dcterms:modified xsi:type="dcterms:W3CDTF">2017-09-22T17:14:00Z</dcterms:modified>
</cp:coreProperties>
</file>