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A5475">
        <w:rPr>
          <w:u w:val="single"/>
        </w:rPr>
        <w:t>US History</w:t>
      </w:r>
      <w:r w:rsidR="00C5442E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7A5475">
        <w:rPr>
          <w:u w:val="single"/>
        </w:rPr>
        <w:t>9</w:t>
      </w:r>
      <w:r w:rsidR="007A5475" w:rsidRPr="007A5475">
        <w:rPr>
          <w:u w:val="single"/>
          <w:vertAlign w:val="superscript"/>
        </w:rPr>
        <w:t>th</w:t>
      </w:r>
      <w:proofErr w:type="gramEnd"/>
      <w:r w:rsidR="007A5475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A547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A5475">
              <w:t>Rise of American Power and World War I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5442E">
              <w:t>20 Days</w:t>
            </w:r>
            <w:r w:rsidR="00F90545">
              <w:t xml:space="preserve">—9 to 10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7A547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A5475">
              <w:t xml:space="preserve"> How would you describe American imperialism? How did World War I advance modern warfare and elevate the status of the U.S. as world power? What were the contributions and conflicts on the American home front?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A5475" w:rsidP="00A5565A">
            <w:pPr>
              <w:jc w:val="center"/>
            </w:pPr>
            <w:r w:rsidRPr="007A5475">
              <w:t>Domestic Turmoil and Overseas Expansion</w:t>
            </w:r>
          </w:p>
        </w:tc>
        <w:tc>
          <w:tcPr>
            <w:tcW w:w="1890" w:type="dxa"/>
            <w:vAlign w:val="center"/>
          </w:tcPr>
          <w:p w:rsidR="007A5475" w:rsidRDefault="007A5475" w:rsidP="007A5475">
            <w:pPr>
              <w:jc w:val="center"/>
            </w:pPr>
            <w:r>
              <w:t xml:space="preserve">C.C.8.6.9-10.A,  C.C.8.6.9-10.B, </w:t>
            </w:r>
          </w:p>
          <w:p w:rsidR="007A5475" w:rsidRDefault="007A5475" w:rsidP="007A5475">
            <w:pPr>
              <w:jc w:val="center"/>
            </w:pPr>
            <w:r>
              <w:t xml:space="preserve">C.C.8.6.9-10.C, </w:t>
            </w:r>
          </w:p>
          <w:p w:rsidR="007A5475" w:rsidRDefault="007A5475" w:rsidP="007A5475">
            <w:pPr>
              <w:jc w:val="center"/>
            </w:pPr>
            <w:r>
              <w:t xml:space="preserve">C.C.8.6.9-10.D, </w:t>
            </w:r>
          </w:p>
          <w:p w:rsidR="007A5475" w:rsidRDefault="007A5475" w:rsidP="007A5475">
            <w:pPr>
              <w:jc w:val="center"/>
            </w:pPr>
            <w:r>
              <w:t xml:space="preserve">C.C.8.6.9-10.E, </w:t>
            </w:r>
          </w:p>
          <w:p w:rsidR="007A5475" w:rsidRDefault="007A5475" w:rsidP="007A5475">
            <w:pPr>
              <w:jc w:val="center"/>
            </w:pPr>
            <w:r>
              <w:t xml:space="preserve">C.C.8.6.9-10.F, </w:t>
            </w:r>
          </w:p>
          <w:p w:rsidR="007A5475" w:rsidRDefault="007A5475" w:rsidP="007A5475">
            <w:pPr>
              <w:jc w:val="center"/>
            </w:pPr>
            <w:r>
              <w:t xml:space="preserve">C.C.8.6.9-10.G, </w:t>
            </w:r>
          </w:p>
          <w:p w:rsidR="007A5475" w:rsidRDefault="007A5475" w:rsidP="007A5475">
            <w:pPr>
              <w:jc w:val="center"/>
            </w:pPr>
            <w:r>
              <w:t xml:space="preserve">C.C.8.6.9-10.H, </w:t>
            </w:r>
          </w:p>
          <w:p w:rsidR="007A5475" w:rsidRDefault="007A5475" w:rsidP="007A5475">
            <w:pPr>
              <w:jc w:val="center"/>
            </w:pPr>
            <w:r>
              <w:t xml:space="preserve">C.C.8.6.9-10.I, </w:t>
            </w:r>
          </w:p>
          <w:p w:rsidR="00A73EB8" w:rsidRDefault="007A5475" w:rsidP="007A5475">
            <w:pPr>
              <w:jc w:val="center"/>
            </w:pPr>
            <w:r>
              <w:t xml:space="preserve">C.C.8.5.9-10.A, </w:t>
            </w:r>
          </w:p>
          <w:p w:rsidR="007A5475" w:rsidRPr="00A73EB8" w:rsidRDefault="007A5475" w:rsidP="007A5475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430277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Imperialism</w:t>
            </w:r>
          </w:p>
          <w:p w:rsidR="007A5475" w:rsidRDefault="007A5475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Reciprocity Clause/Hawaiian Revolt</w:t>
            </w:r>
          </w:p>
          <w:p w:rsidR="00C5442E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Causes and effects of Spanish-American War </w:t>
            </w:r>
          </w:p>
          <w:p w:rsidR="00C5442E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Yellow journalism </w:t>
            </w:r>
          </w:p>
          <w:p w:rsidR="007A5475" w:rsidRDefault="007A5475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Spanish-American War</w:t>
            </w:r>
          </w:p>
          <w:p w:rsidR="00C5442E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Teller and Platt Amendment </w:t>
            </w:r>
          </w:p>
          <w:p w:rsidR="00C5442E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Panama Canal </w:t>
            </w:r>
          </w:p>
          <w:p w:rsidR="00C5442E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Roosevelt Corollary </w:t>
            </w:r>
          </w:p>
          <w:p w:rsidR="00C5442E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Dollar Diplomacy </w:t>
            </w:r>
          </w:p>
          <w:p w:rsidR="00C5442E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Moral Diplomacy </w:t>
            </w:r>
          </w:p>
          <w:p w:rsidR="00C5442E" w:rsidRPr="00A73EB8" w:rsidRDefault="00C5442E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Pancho</w:t>
            </w:r>
            <w:proofErr w:type="spellEnd"/>
            <w:r>
              <w:t xml:space="preserve"> Villa </w:t>
            </w:r>
          </w:p>
        </w:tc>
        <w:tc>
          <w:tcPr>
            <w:tcW w:w="3420" w:type="dxa"/>
            <w:vAlign w:val="center"/>
          </w:tcPr>
          <w:p w:rsidR="00A73EB8" w:rsidRPr="002F1426" w:rsidRDefault="00C5442E" w:rsidP="00C5442E">
            <w:pPr>
              <w:rPr>
                <w:b/>
              </w:rPr>
            </w:pPr>
            <w:r>
              <w:t>Primary resources on yellow journalism: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C5442E" w:rsidP="00C5442E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A5475" w:rsidP="007A5475">
            <w:pPr>
              <w:jc w:val="center"/>
            </w:pPr>
            <w:r w:rsidRPr="007A5475">
              <w:t xml:space="preserve">Prewar conflicts and causes of World War </w:t>
            </w:r>
            <w:r>
              <w:t>I</w:t>
            </w:r>
          </w:p>
        </w:tc>
        <w:tc>
          <w:tcPr>
            <w:tcW w:w="1890" w:type="dxa"/>
            <w:vAlign w:val="center"/>
          </w:tcPr>
          <w:p w:rsidR="007A5475" w:rsidRDefault="007A5475" w:rsidP="007A5475">
            <w:pPr>
              <w:jc w:val="center"/>
            </w:pPr>
            <w:r>
              <w:t xml:space="preserve">C.C.8.6.9-10.A,  C.C.8.6.9-10.B, </w:t>
            </w:r>
          </w:p>
          <w:p w:rsidR="007A5475" w:rsidRDefault="007A5475" w:rsidP="007A5475">
            <w:pPr>
              <w:jc w:val="center"/>
            </w:pPr>
            <w:r>
              <w:t xml:space="preserve">C.C.8.6.9-10.C, </w:t>
            </w:r>
          </w:p>
          <w:p w:rsidR="007A5475" w:rsidRDefault="007A5475" w:rsidP="007A5475">
            <w:pPr>
              <w:jc w:val="center"/>
            </w:pPr>
            <w:r>
              <w:t xml:space="preserve">C.C.8.6.9-10.D, </w:t>
            </w:r>
          </w:p>
          <w:p w:rsidR="007A5475" w:rsidRDefault="007A5475" w:rsidP="007A5475">
            <w:pPr>
              <w:jc w:val="center"/>
            </w:pPr>
            <w:r>
              <w:t xml:space="preserve">C.C.8.6.9-10.E, </w:t>
            </w:r>
          </w:p>
          <w:p w:rsidR="007A5475" w:rsidRDefault="007A5475" w:rsidP="007A5475">
            <w:pPr>
              <w:jc w:val="center"/>
            </w:pPr>
            <w:r>
              <w:t xml:space="preserve">C.C.8.6.9-10.F, </w:t>
            </w:r>
          </w:p>
          <w:p w:rsidR="007A5475" w:rsidRDefault="007A5475" w:rsidP="007A5475">
            <w:pPr>
              <w:jc w:val="center"/>
            </w:pPr>
            <w:r>
              <w:t xml:space="preserve">C.C.8.6.9-10.G, </w:t>
            </w:r>
          </w:p>
          <w:p w:rsidR="007A5475" w:rsidRDefault="007A5475" w:rsidP="007A5475">
            <w:pPr>
              <w:jc w:val="center"/>
            </w:pPr>
            <w:r>
              <w:t xml:space="preserve">C.C.8.6.9-10.H, </w:t>
            </w:r>
          </w:p>
          <w:p w:rsidR="007A5475" w:rsidRDefault="007A5475" w:rsidP="007A5475">
            <w:pPr>
              <w:jc w:val="center"/>
            </w:pPr>
            <w:r>
              <w:t xml:space="preserve">C.C.8.6.9-10.I, </w:t>
            </w:r>
          </w:p>
          <w:p w:rsidR="007A5475" w:rsidRDefault="007A5475" w:rsidP="007A5475">
            <w:pPr>
              <w:jc w:val="center"/>
            </w:pPr>
            <w:r>
              <w:lastRenderedPageBreak/>
              <w:t xml:space="preserve">C.C.8.5.9-10.A, </w:t>
            </w:r>
          </w:p>
          <w:p w:rsidR="0080537B" w:rsidRPr="00A73EB8" w:rsidRDefault="007A5475" w:rsidP="007A5475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430277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Archduke Ferdinand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Powers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Allies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Belgium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Lusitania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immigrant role in war: Irish and German Americans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U.S. role of Neutrality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Wilson and 1916 election</w:t>
            </w:r>
          </w:p>
          <w:p w:rsidR="007A5475" w:rsidRDefault="007A5475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Sussex Pledge</w:t>
            </w:r>
          </w:p>
          <w:p w:rsidR="007A5475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Zimmerman Telegram</w:t>
            </w:r>
          </w:p>
          <w:p w:rsidR="007A5475" w:rsidRPr="00A73EB8" w:rsidRDefault="007A54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Bolshevik Revolution</w:t>
            </w:r>
          </w:p>
        </w:tc>
        <w:tc>
          <w:tcPr>
            <w:tcW w:w="3420" w:type="dxa"/>
            <w:vAlign w:val="center"/>
          </w:tcPr>
          <w:p w:rsidR="0080537B" w:rsidRPr="002F1426" w:rsidRDefault="00C5442E" w:rsidP="00C5442E">
            <w:pPr>
              <w:rPr>
                <w:b/>
              </w:rPr>
            </w:pPr>
            <w:r>
              <w:lastRenderedPageBreak/>
              <w:t>Primary resources on the Lusitania;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C5442E" w:rsidP="00C5442E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7A5475" w:rsidRDefault="007A5475" w:rsidP="00A5565A">
            <w:pPr>
              <w:jc w:val="center"/>
            </w:pPr>
            <w:r w:rsidRPr="007A5475">
              <w:t xml:space="preserve">America’s role </w:t>
            </w:r>
          </w:p>
          <w:p w:rsidR="0080537B" w:rsidRPr="00DE5063" w:rsidRDefault="007A5475" w:rsidP="00A5565A">
            <w:pPr>
              <w:jc w:val="center"/>
            </w:pPr>
            <w:r w:rsidRPr="007A5475">
              <w:t>in the “Great War”</w:t>
            </w:r>
          </w:p>
        </w:tc>
        <w:tc>
          <w:tcPr>
            <w:tcW w:w="1890" w:type="dxa"/>
            <w:vAlign w:val="center"/>
          </w:tcPr>
          <w:p w:rsidR="007A5475" w:rsidRDefault="007A5475" w:rsidP="007A5475">
            <w:pPr>
              <w:jc w:val="center"/>
            </w:pPr>
            <w:r>
              <w:t xml:space="preserve">C.C.8.6.9-10.A,  C.C.8.6.9-10.B, </w:t>
            </w:r>
          </w:p>
          <w:p w:rsidR="007A5475" w:rsidRDefault="007A5475" w:rsidP="007A5475">
            <w:pPr>
              <w:jc w:val="center"/>
            </w:pPr>
            <w:r>
              <w:t xml:space="preserve">C.C.8.6.9-10.C, </w:t>
            </w:r>
          </w:p>
          <w:p w:rsidR="007A5475" w:rsidRDefault="007A5475" w:rsidP="007A5475">
            <w:pPr>
              <w:jc w:val="center"/>
            </w:pPr>
            <w:r>
              <w:t xml:space="preserve">C.C.8.6.9-10.D, </w:t>
            </w:r>
          </w:p>
          <w:p w:rsidR="007A5475" w:rsidRDefault="007A5475" w:rsidP="007A5475">
            <w:pPr>
              <w:jc w:val="center"/>
            </w:pPr>
            <w:r>
              <w:t xml:space="preserve">C.C.8.6.9-10.E, </w:t>
            </w:r>
          </w:p>
          <w:p w:rsidR="007A5475" w:rsidRDefault="007A5475" w:rsidP="007A5475">
            <w:pPr>
              <w:jc w:val="center"/>
            </w:pPr>
            <w:r>
              <w:t xml:space="preserve">C.C.8.6.9-10.F, </w:t>
            </w:r>
          </w:p>
          <w:p w:rsidR="007A5475" w:rsidRDefault="007A5475" w:rsidP="007A5475">
            <w:pPr>
              <w:jc w:val="center"/>
            </w:pPr>
            <w:r>
              <w:t xml:space="preserve">C.C.8.6.9-10.G, </w:t>
            </w:r>
          </w:p>
          <w:p w:rsidR="007A5475" w:rsidRDefault="007A5475" w:rsidP="007A5475">
            <w:pPr>
              <w:jc w:val="center"/>
            </w:pPr>
            <w:r>
              <w:t xml:space="preserve">C.C.8.6.9-10.H, </w:t>
            </w:r>
          </w:p>
          <w:p w:rsidR="007A5475" w:rsidRDefault="007A5475" w:rsidP="007A5475">
            <w:pPr>
              <w:jc w:val="center"/>
            </w:pPr>
            <w:r>
              <w:t xml:space="preserve">C.C.8.6.9-10.I, </w:t>
            </w:r>
          </w:p>
          <w:p w:rsidR="007A5475" w:rsidRDefault="007A5475" w:rsidP="007A5475">
            <w:pPr>
              <w:jc w:val="center"/>
            </w:pPr>
            <w:r>
              <w:t xml:space="preserve">C.C.8.5.9-10.A, </w:t>
            </w:r>
          </w:p>
          <w:p w:rsidR="0080537B" w:rsidRPr="00A73EB8" w:rsidRDefault="007A5475" w:rsidP="007A5475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7A5475" w:rsidRDefault="007A5475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Service Act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 J. Pershing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Liberty bonds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Herbert Hoover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 Industries Board</w:t>
            </w:r>
          </w:p>
          <w:p w:rsidR="007A5475" w:rsidRDefault="007A5475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African American soldiers</w:t>
            </w:r>
          </w:p>
          <w:p w:rsidR="007A5475" w:rsidRDefault="007A5475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 Migration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women’s role in the war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committee on Public Information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Sedition Act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opinions on German Americans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Argonne Forest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types of new technologies used in the war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fighting tactics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Fourteen Points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“Big Four”</w:t>
            </w:r>
          </w:p>
          <w:p w:rsidR="007A5475" w:rsidRDefault="007A5475" w:rsidP="007A54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League of Nations/ </w:t>
            </w:r>
          </w:p>
          <w:p w:rsidR="007A5475" w:rsidRPr="00A73EB8" w:rsidRDefault="007A5475" w:rsidP="007A5475">
            <w:pPr>
              <w:pStyle w:val="ListParagraph"/>
              <w:ind w:left="360"/>
            </w:pPr>
            <w:r>
              <w:t>Henry Cabot Lodge</w:t>
            </w:r>
          </w:p>
        </w:tc>
        <w:tc>
          <w:tcPr>
            <w:tcW w:w="3420" w:type="dxa"/>
            <w:vAlign w:val="center"/>
          </w:tcPr>
          <w:p w:rsidR="0080537B" w:rsidRPr="002F1426" w:rsidRDefault="00C5442E" w:rsidP="00C5442E">
            <w:pPr>
              <w:rPr>
                <w:b/>
              </w:rPr>
            </w:pPr>
            <w:r>
              <w:t>Primary resources on World War One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C5442E" w:rsidP="00C5442E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A5475" w:rsidP="00A5565A">
            <w:pPr>
              <w:jc w:val="center"/>
            </w:pPr>
            <w:r w:rsidRPr="007A5475">
              <w:t>The after effects of the “Great War”</w:t>
            </w:r>
          </w:p>
        </w:tc>
        <w:tc>
          <w:tcPr>
            <w:tcW w:w="1890" w:type="dxa"/>
            <w:vAlign w:val="center"/>
          </w:tcPr>
          <w:p w:rsidR="007A5475" w:rsidRDefault="007A5475" w:rsidP="007A5475">
            <w:pPr>
              <w:jc w:val="center"/>
            </w:pPr>
            <w:r>
              <w:t xml:space="preserve">C.C.8.6.9-10.A,  C.C.8.6.9-10.B, </w:t>
            </w:r>
          </w:p>
          <w:p w:rsidR="007A5475" w:rsidRDefault="007A5475" w:rsidP="007A5475">
            <w:pPr>
              <w:jc w:val="center"/>
            </w:pPr>
            <w:r>
              <w:t xml:space="preserve">C.C.8.6.9-10.C, </w:t>
            </w:r>
          </w:p>
          <w:p w:rsidR="007A5475" w:rsidRDefault="007A5475" w:rsidP="007A5475">
            <w:pPr>
              <w:jc w:val="center"/>
            </w:pPr>
            <w:r>
              <w:t xml:space="preserve">C.C.8.6.9-10.D, </w:t>
            </w:r>
          </w:p>
          <w:p w:rsidR="007A5475" w:rsidRDefault="007A5475" w:rsidP="007A5475">
            <w:pPr>
              <w:jc w:val="center"/>
            </w:pPr>
            <w:r>
              <w:t xml:space="preserve">C.C.8.6.9-10.E, </w:t>
            </w:r>
          </w:p>
          <w:p w:rsidR="007A5475" w:rsidRDefault="007A5475" w:rsidP="007A5475">
            <w:pPr>
              <w:jc w:val="center"/>
            </w:pPr>
            <w:r>
              <w:t xml:space="preserve">C.C.8.6.9-10.F, </w:t>
            </w:r>
          </w:p>
          <w:p w:rsidR="007A5475" w:rsidRDefault="007A5475" w:rsidP="007A5475">
            <w:pPr>
              <w:jc w:val="center"/>
            </w:pPr>
            <w:r>
              <w:t xml:space="preserve">C.C.8.6.9-10.G, </w:t>
            </w:r>
          </w:p>
          <w:p w:rsidR="007A5475" w:rsidRDefault="007A5475" w:rsidP="007A5475">
            <w:pPr>
              <w:jc w:val="center"/>
            </w:pPr>
            <w:r>
              <w:t xml:space="preserve">C.C.8.6.9-10.H, </w:t>
            </w:r>
          </w:p>
          <w:p w:rsidR="007A5475" w:rsidRDefault="007A5475" w:rsidP="007A5475">
            <w:pPr>
              <w:jc w:val="center"/>
            </w:pPr>
            <w:r>
              <w:t xml:space="preserve">C.C.8.6.9-10.I, </w:t>
            </w:r>
          </w:p>
          <w:p w:rsidR="007A5475" w:rsidRDefault="007A5475" w:rsidP="007A5475">
            <w:pPr>
              <w:jc w:val="center"/>
            </w:pPr>
            <w:r>
              <w:lastRenderedPageBreak/>
              <w:t xml:space="preserve">C.C.8.5.9-10.A, </w:t>
            </w:r>
          </w:p>
          <w:p w:rsidR="002717B6" w:rsidRPr="00A73EB8" w:rsidRDefault="007A5475" w:rsidP="007A5475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990086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1918 Flu epidemic</w:t>
            </w:r>
          </w:p>
          <w:p w:rsidR="007A5475" w:rsidRDefault="007A5475" w:rsidP="00C544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Red Scare</w:t>
            </w:r>
          </w:p>
          <w:p w:rsidR="007A5475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economic recovery in Europe</w:t>
            </w:r>
          </w:p>
          <w:p w:rsidR="007A5475" w:rsidRPr="00A73EB8" w:rsidRDefault="007A54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Versailles Peace Treaty</w:t>
            </w:r>
          </w:p>
        </w:tc>
        <w:tc>
          <w:tcPr>
            <w:tcW w:w="3420" w:type="dxa"/>
            <w:vAlign w:val="center"/>
          </w:tcPr>
          <w:p w:rsidR="002717B6" w:rsidRPr="002F1426" w:rsidRDefault="00C5442E" w:rsidP="00C5442E">
            <w:pPr>
              <w:rPr>
                <w:b/>
              </w:rPr>
            </w:pPr>
            <w:r>
              <w:t>Primary resources on The Spanish Flu of 1918;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2717B6" w:rsidRPr="00DB305D" w:rsidRDefault="00C5442E" w:rsidP="00C5442E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382D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A5475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5442E"/>
    <w:rsid w:val="00C94F98"/>
    <w:rsid w:val="00D97955"/>
    <w:rsid w:val="00DB305D"/>
    <w:rsid w:val="00DE5063"/>
    <w:rsid w:val="00EF1B39"/>
    <w:rsid w:val="00F9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3C19E-2604-432B-9A08-2DA61C2D6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2017-03-08T15:32:00Z</dcterms:created>
  <dcterms:modified xsi:type="dcterms:W3CDTF">2017-09-22T17:14:00Z</dcterms:modified>
</cp:coreProperties>
</file>