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9611A">
        <w:rPr>
          <w:u w:val="single"/>
        </w:rPr>
        <w:t>US History</w:t>
      </w:r>
      <w:r>
        <w:tab/>
      </w:r>
      <w:r w:rsidR="00051489">
        <w:t>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9611A">
        <w:rPr>
          <w:u w:val="single"/>
        </w:rPr>
        <w:t>9</w:t>
      </w:r>
      <w:r w:rsidR="00A9611A" w:rsidRPr="00A9611A">
        <w:rPr>
          <w:u w:val="single"/>
          <w:vertAlign w:val="superscript"/>
        </w:rPr>
        <w:t>th</w:t>
      </w:r>
      <w:r w:rsidR="00A9611A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9611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9611A">
              <w:t>American Beginnings to 1877 (Compact)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85059">
              <w:t xml:space="preserve">22 days—around 10 or 11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A9611A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9611A">
              <w:t xml:space="preserve"> Analyze the differences between the Constitution and the Declaration of Independence. Why was the Civil War and Reconstruction Era significant to the development of America as a modern nation?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9611A" w:rsidP="00A5565A">
            <w:pPr>
              <w:jc w:val="center"/>
            </w:pPr>
            <w:r>
              <w:t>American Founding Documents</w:t>
            </w:r>
          </w:p>
        </w:tc>
        <w:tc>
          <w:tcPr>
            <w:tcW w:w="1890" w:type="dxa"/>
            <w:vAlign w:val="center"/>
          </w:tcPr>
          <w:p w:rsidR="00A9611A" w:rsidRDefault="00A9611A" w:rsidP="00A9611A">
            <w:pPr>
              <w:jc w:val="center"/>
            </w:pPr>
            <w:r>
              <w:t>CC.8.5.9.A,  CC.8.5.9.B,  CC.8.5.9.C,  CC.8.5.9.D,  CC.8.5.9.E, CC.8.5.9.F</w:t>
            </w:r>
          </w:p>
          <w:p w:rsidR="00A73EB8" w:rsidRPr="00A73EB8" w:rsidRDefault="00A9611A" w:rsidP="00A9611A">
            <w:pPr>
              <w:jc w:val="center"/>
            </w:pPr>
            <w:r>
              <w:t>CC.8.6.9-10.A,  CC.8.6.9-10.C,  CC.8.6.9-10.H</w:t>
            </w:r>
          </w:p>
        </w:tc>
        <w:tc>
          <w:tcPr>
            <w:tcW w:w="3420" w:type="dxa"/>
            <w:vAlign w:val="center"/>
          </w:tcPr>
          <w:p w:rsidR="00430277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Enlightenment</w:t>
            </w:r>
          </w:p>
          <w:p w:rsidR="00A9611A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 Awakening</w:t>
            </w:r>
          </w:p>
          <w:p w:rsidR="00A9611A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Declaration of Independence</w:t>
            </w:r>
          </w:p>
          <w:p w:rsidR="00A9611A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Thomas Jefferson</w:t>
            </w:r>
          </w:p>
          <w:p w:rsidR="00A9611A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James Madison</w:t>
            </w:r>
          </w:p>
          <w:p w:rsidR="00A9611A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Alexander Hamilton</w:t>
            </w:r>
          </w:p>
          <w:p w:rsidR="00A9611A" w:rsidRPr="00A73EB8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Constitution</w:t>
            </w:r>
          </w:p>
        </w:tc>
        <w:tc>
          <w:tcPr>
            <w:tcW w:w="3420" w:type="dxa"/>
            <w:vAlign w:val="center"/>
          </w:tcPr>
          <w:p w:rsidR="00A73EB8" w:rsidRPr="002F1426" w:rsidRDefault="00885059" w:rsidP="00885059">
            <w:pPr>
              <w:rPr>
                <w:b/>
              </w:rPr>
            </w:pPr>
            <w:r>
              <w:t>Primary resources such as the Declaration of Independence, The U.S. Constitution with special emphasis on Bill of Rights; American History Textbook; power point visuals; political cartoons;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885059" w:rsidP="00885059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9611A" w:rsidP="00A5565A">
            <w:pPr>
              <w:jc w:val="center"/>
            </w:pPr>
            <w:r>
              <w:t>Civil War</w:t>
            </w:r>
          </w:p>
        </w:tc>
        <w:tc>
          <w:tcPr>
            <w:tcW w:w="1890" w:type="dxa"/>
            <w:vAlign w:val="center"/>
          </w:tcPr>
          <w:p w:rsidR="0080537B" w:rsidRPr="00A73EB8" w:rsidRDefault="00A9611A" w:rsidP="00A5565A">
            <w:pPr>
              <w:jc w:val="center"/>
            </w:pPr>
            <w:r w:rsidRPr="00A9611A">
              <w:t>CC</w:t>
            </w:r>
            <w:r>
              <w:t>.8.5.9-10.</w:t>
            </w:r>
            <w:r w:rsidRPr="00A9611A">
              <w:t>A,</w:t>
            </w:r>
            <w:r>
              <w:t xml:space="preserve"> </w:t>
            </w:r>
            <w:r w:rsidRPr="00A9611A">
              <w:t xml:space="preserve"> CC</w:t>
            </w:r>
            <w:r>
              <w:t>.8.5.9-10.</w:t>
            </w:r>
            <w:r w:rsidRPr="00A9611A">
              <w:t xml:space="preserve">B, </w:t>
            </w:r>
            <w:r>
              <w:t xml:space="preserve"> </w:t>
            </w:r>
            <w:r w:rsidRPr="00A9611A">
              <w:t xml:space="preserve"> CC</w:t>
            </w:r>
            <w:r>
              <w:t>.8.5.9-10.</w:t>
            </w:r>
            <w:r w:rsidRPr="00A9611A">
              <w:t>C,  CC</w:t>
            </w:r>
            <w:r>
              <w:t>.8.5.9-10.</w:t>
            </w:r>
            <w:r w:rsidRPr="00A9611A">
              <w:t>E,</w:t>
            </w:r>
            <w:r>
              <w:t xml:space="preserve"> </w:t>
            </w:r>
            <w:r w:rsidRPr="00A9611A">
              <w:t xml:space="preserve"> CC</w:t>
            </w:r>
            <w:r>
              <w:t>.8.5.9-10.</w:t>
            </w:r>
            <w:r w:rsidRPr="00A9611A">
              <w:t>G,  CC</w:t>
            </w:r>
            <w:r>
              <w:t>.8.5.9-10.</w:t>
            </w:r>
            <w:r w:rsidRPr="00A9611A">
              <w:t>H</w:t>
            </w:r>
          </w:p>
        </w:tc>
        <w:tc>
          <w:tcPr>
            <w:tcW w:w="3420" w:type="dxa"/>
            <w:vAlign w:val="center"/>
          </w:tcPr>
          <w:p w:rsidR="00430277" w:rsidRDefault="0088505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</w:t>
            </w:r>
            <w:r w:rsidR="00A9611A">
              <w:t>cession</w:t>
            </w:r>
          </w:p>
          <w:p w:rsidR="00A9611A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Emancipation Proclamation</w:t>
            </w:r>
          </w:p>
          <w:p w:rsidR="00A9611A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Gettysburg and Vicksburg</w:t>
            </w:r>
          </w:p>
          <w:p w:rsidR="00A9611A" w:rsidRPr="00A73EB8" w:rsidRDefault="00A9611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Abe Lincoln</w:t>
            </w:r>
          </w:p>
        </w:tc>
        <w:tc>
          <w:tcPr>
            <w:tcW w:w="3420" w:type="dxa"/>
            <w:vAlign w:val="center"/>
          </w:tcPr>
          <w:p w:rsidR="0080537B" w:rsidRPr="002F1426" w:rsidRDefault="00885059" w:rsidP="00885059">
            <w:pPr>
              <w:rPr>
                <w:b/>
              </w:rPr>
            </w:pPr>
            <w:r>
              <w:t xml:space="preserve">Primary resources such as the Emancipation Proclamation, Gettysburg Address; power point visuals; political cartoons; American History textbook, Ed Puzzle Video Clips, Discovery Ed and History Channel Video Clips </w:t>
            </w:r>
          </w:p>
        </w:tc>
        <w:tc>
          <w:tcPr>
            <w:tcW w:w="2880" w:type="dxa"/>
            <w:vAlign w:val="center"/>
          </w:tcPr>
          <w:p w:rsidR="0080537B" w:rsidRPr="00DB305D" w:rsidRDefault="00885059" w:rsidP="00885059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9611A" w:rsidP="00A5565A">
            <w:pPr>
              <w:jc w:val="center"/>
            </w:pPr>
            <w:r>
              <w:t>Reconstruction</w:t>
            </w:r>
          </w:p>
        </w:tc>
        <w:tc>
          <w:tcPr>
            <w:tcW w:w="1890" w:type="dxa"/>
            <w:vAlign w:val="center"/>
          </w:tcPr>
          <w:p w:rsidR="0080537B" w:rsidRPr="00A73EB8" w:rsidRDefault="00A9611A" w:rsidP="00A5565A">
            <w:pPr>
              <w:jc w:val="center"/>
            </w:pPr>
            <w:r w:rsidRPr="00A9611A">
              <w:t>CC</w:t>
            </w:r>
            <w:r>
              <w:t>.8.5.9-10.</w:t>
            </w:r>
            <w:r w:rsidRPr="00A9611A">
              <w:t>A,</w:t>
            </w:r>
            <w:r>
              <w:t xml:space="preserve"> </w:t>
            </w:r>
            <w:r w:rsidRPr="00A9611A">
              <w:t xml:space="preserve"> CC</w:t>
            </w:r>
            <w:r>
              <w:t>.8.5.9-10.</w:t>
            </w:r>
            <w:r w:rsidRPr="00A9611A">
              <w:t>B,</w:t>
            </w:r>
            <w:r>
              <w:t xml:space="preserve"> </w:t>
            </w:r>
            <w:r w:rsidRPr="00A9611A">
              <w:t xml:space="preserve"> CC</w:t>
            </w:r>
            <w:r>
              <w:t>.8.5.9-10.</w:t>
            </w:r>
            <w:r w:rsidRPr="00A9611A">
              <w:t>C,</w:t>
            </w:r>
            <w:r>
              <w:t xml:space="preserve"> </w:t>
            </w:r>
            <w:r w:rsidRPr="00A9611A">
              <w:t xml:space="preserve"> CC</w:t>
            </w:r>
            <w:r>
              <w:t>.8.5.9-10.</w:t>
            </w:r>
            <w:r w:rsidRPr="00A9611A">
              <w:t>D,</w:t>
            </w:r>
            <w:r>
              <w:t xml:space="preserve"> </w:t>
            </w:r>
            <w:r w:rsidRPr="00A9611A">
              <w:t xml:space="preserve"> CC</w:t>
            </w:r>
            <w:r>
              <w:t>.8.5.9-10.</w:t>
            </w:r>
            <w:r w:rsidRPr="00A9611A">
              <w:t>E,  CC</w:t>
            </w:r>
            <w:r>
              <w:t>.8.5.9-10.</w:t>
            </w:r>
            <w:r w:rsidRPr="00A9611A">
              <w:t>F</w:t>
            </w:r>
          </w:p>
        </w:tc>
        <w:tc>
          <w:tcPr>
            <w:tcW w:w="3420" w:type="dxa"/>
            <w:vAlign w:val="center"/>
          </w:tcPr>
          <w:p w:rsidR="00430277" w:rsidRDefault="00A961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13, 14, 15 Amendments</w:t>
            </w:r>
          </w:p>
          <w:p w:rsidR="00A9611A" w:rsidRDefault="00A961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KKK</w:t>
            </w:r>
          </w:p>
          <w:p w:rsidR="00A9611A" w:rsidRDefault="00A961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Reconstruction</w:t>
            </w:r>
          </w:p>
          <w:p w:rsidR="00A9611A" w:rsidRDefault="00A961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10% Plan</w:t>
            </w:r>
          </w:p>
          <w:p w:rsidR="00A9611A" w:rsidRDefault="00A961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Andrew Johnson</w:t>
            </w:r>
          </w:p>
          <w:p w:rsidR="00A9611A" w:rsidRDefault="00A961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Radical Republicans</w:t>
            </w:r>
          </w:p>
          <w:p w:rsidR="00A9611A" w:rsidRPr="00A73EB8" w:rsidRDefault="00A961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Compromise of 1877</w:t>
            </w:r>
          </w:p>
        </w:tc>
        <w:tc>
          <w:tcPr>
            <w:tcW w:w="3420" w:type="dxa"/>
            <w:vAlign w:val="center"/>
          </w:tcPr>
          <w:p w:rsidR="0080537B" w:rsidRPr="002F1426" w:rsidRDefault="00885059" w:rsidP="00885059">
            <w:pPr>
              <w:rPr>
                <w:b/>
              </w:rPr>
            </w:pPr>
            <w:r>
              <w:t xml:space="preserve">American History textbook, Ed Puzzle Video Clips, Discovery Ed and History Channel Video Clips; power point visuals; political cartoons </w:t>
            </w:r>
          </w:p>
        </w:tc>
        <w:tc>
          <w:tcPr>
            <w:tcW w:w="2880" w:type="dxa"/>
            <w:vAlign w:val="center"/>
          </w:tcPr>
          <w:p w:rsidR="0080537B" w:rsidRPr="00DB305D" w:rsidRDefault="00885059" w:rsidP="00885059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489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3C78"/>
    <w:rsid w:val="007A147C"/>
    <w:rsid w:val="007F0C34"/>
    <w:rsid w:val="0080537B"/>
    <w:rsid w:val="00885059"/>
    <w:rsid w:val="008902B0"/>
    <w:rsid w:val="00990086"/>
    <w:rsid w:val="009A0FC1"/>
    <w:rsid w:val="00A73EB8"/>
    <w:rsid w:val="00A9611A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A9FDA-1349-431C-BBB4-7D391740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2017-03-08T14:57:00Z</dcterms:created>
  <dcterms:modified xsi:type="dcterms:W3CDTF">2017-09-22T17:13:00Z</dcterms:modified>
</cp:coreProperties>
</file>