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D30B85" w:rsidP="009A0FC1">
      <w:pPr>
        <w:rPr>
          <w:u w:val="single"/>
        </w:rPr>
      </w:pPr>
      <w:r>
        <w:rPr>
          <w:b/>
        </w:rPr>
        <w:t xml:space="preserve">Course Title: </w:t>
      </w:r>
      <w:r w:rsidR="00484A95">
        <w:rPr>
          <w:b/>
        </w:rPr>
        <w:t xml:space="preserve">You and the Law – Technical Preparation </w:t>
      </w:r>
      <w:r>
        <w:rPr>
          <w:b/>
        </w:rPr>
        <w:t xml:space="preserve"> </w:t>
      </w:r>
      <w:r w:rsidR="009A0FC1">
        <w:tab/>
      </w:r>
      <w:r w:rsidR="002F1426">
        <w:t xml:space="preserve">                      </w:t>
      </w:r>
      <w:r w:rsidR="00DC30AD">
        <w:tab/>
      </w:r>
      <w:r w:rsidR="00DC30AD">
        <w:tab/>
      </w:r>
      <w:r w:rsidR="00DC30AD">
        <w:tab/>
      </w:r>
      <w:r w:rsidR="00DC30AD">
        <w:tab/>
      </w:r>
      <w:r w:rsidR="00DC30AD">
        <w:tab/>
      </w:r>
      <w:r w:rsidR="00DC30AD">
        <w:tab/>
      </w:r>
      <w:r w:rsidR="009A0FC1" w:rsidRPr="002F1426">
        <w:rPr>
          <w:b/>
        </w:rPr>
        <w:t xml:space="preserve">Grade: </w:t>
      </w:r>
      <w:r>
        <w:rPr>
          <w:b/>
        </w:rPr>
        <w:t xml:space="preserve"> 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7518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75185">
              <w:rPr>
                <w:b/>
              </w:rPr>
              <w:t xml:space="preserve">Municipalities and School Boards </w:t>
            </w:r>
            <w:r w:rsidR="00484A95">
              <w:rPr>
                <w:b/>
              </w:rPr>
              <w:t xml:space="preserve"> 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F76006">
        <w:trPr>
          <w:trHeight w:val="1070"/>
        </w:trPr>
        <w:tc>
          <w:tcPr>
            <w:tcW w:w="14395" w:type="dxa"/>
          </w:tcPr>
          <w:p w:rsidR="004544F2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D75185" w:rsidRDefault="00D75185" w:rsidP="00D75185">
            <w:pPr>
              <w:spacing w:before="57" w:line="259" w:lineRule="auto"/>
              <w:ind w:left="206" w:right="212" w:firstLine="9"/>
              <w:rPr>
                <w:sz w:val="21"/>
              </w:rPr>
            </w:pPr>
            <w:r>
              <w:rPr>
                <w:color w:val="232323"/>
                <w:w w:val="105"/>
                <w:sz w:val="21"/>
              </w:rPr>
              <w:t xml:space="preserve">Evaluate the role local government affects citizen's </w:t>
            </w:r>
            <w:r>
              <w:rPr>
                <w:color w:val="343434"/>
                <w:w w:val="105"/>
                <w:sz w:val="21"/>
              </w:rPr>
              <w:t xml:space="preserve">lives, </w:t>
            </w:r>
            <w:r>
              <w:rPr>
                <w:color w:val="232323"/>
                <w:w w:val="105"/>
                <w:sz w:val="21"/>
              </w:rPr>
              <w:t xml:space="preserve">specifically in </w:t>
            </w:r>
            <w:r>
              <w:rPr>
                <w:color w:val="343434"/>
                <w:w w:val="105"/>
                <w:sz w:val="21"/>
              </w:rPr>
              <w:t xml:space="preserve">relation to </w:t>
            </w:r>
            <w:r>
              <w:rPr>
                <w:color w:val="232323"/>
                <w:w w:val="105"/>
                <w:sz w:val="21"/>
              </w:rPr>
              <w:t xml:space="preserve">Conewago, East Hanover, </w:t>
            </w:r>
            <w:r>
              <w:rPr>
                <w:color w:val="343434"/>
                <w:w w:val="105"/>
                <w:sz w:val="21"/>
              </w:rPr>
              <w:t xml:space="preserve">Hummelstown, </w:t>
            </w:r>
            <w:r>
              <w:rPr>
                <w:color w:val="232323"/>
                <w:w w:val="105"/>
                <w:sz w:val="21"/>
              </w:rPr>
              <w:t xml:space="preserve">Londonderry, and South </w:t>
            </w:r>
            <w:r>
              <w:rPr>
                <w:color w:val="343434"/>
                <w:w w:val="105"/>
                <w:sz w:val="21"/>
              </w:rPr>
              <w:t>Hanover.</w:t>
            </w:r>
          </w:p>
          <w:p w:rsidR="004544F2" w:rsidRDefault="004544F2" w:rsidP="00D97955"/>
        </w:tc>
      </w:tr>
      <w:tr w:rsidR="00F76006" w:rsidTr="002F1426">
        <w:tc>
          <w:tcPr>
            <w:tcW w:w="14395" w:type="dxa"/>
          </w:tcPr>
          <w:p w:rsidR="00F76006" w:rsidRPr="002F1426" w:rsidRDefault="00F76006" w:rsidP="00D97955">
            <w:pPr>
              <w:rPr>
                <w:b/>
              </w:rPr>
            </w:pP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484A95" w:rsidRDefault="00D75185" w:rsidP="00D75185">
            <w:r>
              <w:t xml:space="preserve">Municipalities </w:t>
            </w:r>
          </w:p>
          <w:p w:rsidR="00D75185" w:rsidRDefault="00D75185" w:rsidP="00D75185">
            <w:r>
              <w:t xml:space="preserve">School Boards </w:t>
            </w:r>
          </w:p>
          <w:p w:rsidR="00D75185" w:rsidRDefault="00D75185" w:rsidP="00D75185">
            <w:r>
              <w:t xml:space="preserve">Services </w:t>
            </w:r>
          </w:p>
          <w:p w:rsidR="00D75185" w:rsidRPr="00DE5063" w:rsidRDefault="00D75185" w:rsidP="00D75185">
            <w:r>
              <w:t xml:space="preserve">Local Officals </w:t>
            </w:r>
          </w:p>
        </w:tc>
        <w:tc>
          <w:tcPr>
            <w:tcW w:w="1890" w:type="dxa"/>
            <w:vAlign w:val="center"/>
          </w:tcPr>
          <w:p w:rsidR="00654280" w:rsidRDefault="00654280" w:rsidP="00654280">
            <w:pPr>
              <w:jc w:val="center"/>
            </w:pPr>
            <w:r>
              <w:t>5.1.9.C</w:t>
            </w:r>
          </w:p>
          <w:p w:rsidR="00654280" w:rsidRDefault="00654280" w:rsidP="00654280">
            <w:pPr>
              <w:jc w:val="center"/>
            </w:pPr>
            <w:r>
              <w:t>5.1.9.D</w:t>
            </w:r>
          </w:p>
          <w:p w:rsidR="00654280" w:rsidRDefault="00654280" w:rsidP="00654280">
            <w:pPr>
              <w:jc w:val="center"/>
            </w:pPr>
            <w:r>
              <w:t>5.2.9.A</w:t>
            </w:r>
          </w:p>
          <w:p w:rsidR="00654280" w:rsidRDefault="00654280" w:rsidP="00654280">
            <w:pPr>
              <w:jc w:val="center"/>
            </w:pPr>
            <w:r>
              <w:t>5.2.9.B</w:t>
            </w:r>
          </w:p>
          <w:p w:rsidR="00654280" w:rsidRDefault="00654280" w:rsidP="00654280">
            <w:pPr>
              <w:jc w:val="center"/>
            </w:pPr>
            <w:r>
              <w:t>5.3.9.D</w:t>
            </w:r>
          </w:p>
          <w:p w:rsidR="00654280" w:rsidRDefault="00654280" w:rsidP="00654280">
            <w:pPr>
              <w:jc w:val="center"/>
            </w:pPr>
            <w:r>
              <w:t>5.3.9.E</w:t>
            </w:r>
          </w:p>
          <w:p w:rsidR="00654280" w:rsidRDefault="00654280" w:rsidP="00654280">
            <w:pPr>
              <w:jc w:val="center"/>
            </w:pPr>
            <w:r>
              <w:t>5.3.9.G</w:t>
            </w:r>
          </w:p>
          <w:p w:rsidR="00654280" w:rsidRDefault="00654280" w:rsidP="00654280">
            <w:pPr>
              <w:jc w:val="center"/>
            </w:pPr>
            <w:r>
              <w:t>C.1.1.1.3</w:t>
            </w:r>
          </w:p>
          <w:p w:rsidR="00654280" w:rsidRDefault="00654280" w:rsidP="00654280">
            <w:pPr>
              <w:jc w:val="center"/>
            </w:pPr>
            <w:r>
              <w:t>C.1.1.2.2</w:t>
            </w:r>
          </w:p>
          <w:p w:rsidR="00654280" w:rsidRDefault="00654280" w:rsidP="00654280">
            <w:pPr>
              <w:jc w:val="center"/>
            </w:pPr>
            <w:r>
              <w:t>C.1.2.1.4</w:t>
            </w:r>
          </w:p>
          <w:p w:rsidR="00654280" w:rsidRDefault="00654280" w:rsidP="00654280">
            <w:pPr>
              <w:jc w:val="center"/>
            </w:pPr>
            <w:r>
              <w:t>C.1.3.2.2</w:t>
            </w:r>
          </w:p>
          <w:p w:rsidR="00654280" w:rsidRDefault="00654280" w:rsidP="00654280">
            <w:pPr>
              <w:jc w:val="center"/>
            </w:pPr>
            <w:r>
              <w:t>C.1.3.2.3</w:t>
            </w:r>
          </w:p>
          <w:p w:rsidR="00654280" w:rsidRDefault="00654280" w:rsidP="00654280">
            <w:pPr>
              <w:jc w:val="center"/>
            </w:pPr>
            <w:r>
              <w:t>C.1.3.2.4</w:t>
            </w:r>
          </w:p>
          <w:p w:rsidR="00654280" w:rsidRDefault="00654280" w:rsidP="00654280">
            <w:pPr>
              <w:jc w:val="center"/>
            </w:pPr>
            <w:r>
              <w:t>C.2.1.1.1</w:t>
            </w:r>
          </w:p>
          <w:p w:rsidR="00654280" w:rsidRDefault="00654280" w:rsidP="00654280">
            <w:pPr>
              <w:jc w:val="center"/>
            </w:pPr>
            <w:r>
              <w:t>C.2.2.1.1</w:t>
            </w:r>
          </w:p>
          <w:p w:rsidR="00654280" w:rsidRDefault="00654280" w:rsidP="00654280">
            <w:pPr>
              <w:jc w:val="center"/>
            </w:pPr>
            <w:r>
              <w:t>C.2.2.2.1</w:t>
            </w:r>
          </w:p>
          <w:p w:rsidR="00A73EB8" w:rsidRPr="00A73EB8" w:rsidRDefault="00654280" w:rsidP="00654280">
            <w:pPr>
              <w:jc w:val="center"/>
            </w:pPr>
            <w:r>
              <w:t>C.2.2.2.3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D75185" w:rsidRDefault="00D75185" w:rsidP="00D75185">
            <w:pPr>
              <w:pStyle w:val="TableParagraph"/>
              <w:spacing w:before="10" w:line="259" w:lineRule="auto"/>
              <w:ind w:left="0"/>
              <w:rPr>
                <w:rFonts w:ascii="Times New Roman" w:hAnsi="Times New Roman" w:cs="Times New Roman"/>
                <w:color w:val="232323"/>
                <w:w w:val="105"/>
              </w:rPr>
            </w:pPr>
            <w:r w:rsidRPr="00D75185">
              <w:rPr>
                <w:rFonts w:ascii="Times New Roman" w:hAnsi="Times New Roman" w:cs="Times New Roman"/>
                <w:color w:val="232323"/>
                <w:w w:val="105"/>
              </w:rPr>
              <w:t>Ordinances</w:t>
            </w:r>
          </w:p>
          <w:p w:rsidR="00D75185" w:rsidRPr="00D75185" w:rsidRDefault="00D75185" w:rsidP="00D75185">
            <w:pPr>
              <w:pStyle w:val="TableParagraph"/>
              <w:spacing w:before="10" w:line="259" w:lineRule="auto"/>
              <w:ind w:left="0"/>
              <w:rPr>
                <w:rFonts w:ascii="Times New Roman" w:hAnsi="Times New Roman" w:cs="Times New Roman"/>
              </w:rPr>
            </w:pPr>
            <w:r w:rsidRPr="00D75185">
              <w:rPr>
                <w:rFonts w:ascii="Times New Roman" w:hAnsi="Times New Roman" w:cs="Times New Roman"/>
                <w:color w:val="232323"/>
                <w:w w:val="105"/>
              </w:rPr>
              <w:t xml:space="preserve"> Laws</w:t>
            </w:r>
            <w:r>
              <w:rPr>
                <w:rFonts w:ascii="Times New Roman" w:hAnsi="Times New Roman" w:cs="Times New Roman"/>
                <w:color w:val="232323"/>
                <w:w w:val="105"/>
              </w:rPr>
              <w:t>,</w:t>
            </w:r>
            <w:r w:rsidRPr="00D75185">
              <w:rPr>
                <w:rFonts w:ascii="Times New Roman" w:hAnsi="Times New Roman" w:cs="Times New Roman"/>
                <w:color w:val="232323"/>
                <w:w w:val="105"/>
              </w:rPr>
              <w:t xml:space="preserve"> Zoning and Permits </w:t>
            </w:r>
            <w:r w:rsidRPr="00D75185">
              <w:rPr>
                <w:rFonts w:ascii="Times New Roman" w:hAnsi="Times New Roman" w:cs="Times New Roman"/>
                <w:color w:val="343434"/>
                <w:w w:val="105"/>
              </w:rPr>
              <w:t>Townships</w:t>
            </w:r>
          </w:p>
          <w:p w:rsidR="00D75185" w:rsidRDefault="00D75185" w:rsidP="00D75185">
            <w:pPr>
              <w:spacing w:line="243" w:lineRule="exact"/>
              <w:ind w:left="19"/>
              <w:rPr>
                <w:rFonts w:ascii="Times New Roman" w:hAnsi="Times New Roman" w:cs="Times New Roman"/>
                <w:color w:val="232323"/>
                <w:w w:val="105"/>
              </w:rPr>
            </w:pPr>
            <w:r w:rsidRPr="00D75185">
              <w:rPr>
                <w:rFonts w:ascii="Times New Roman" w:hAnsi="Times New Roman" w:cs="Times New Roman"/>
                <w:color w:val="232323"/>
                <w:w w:val="105"/>
              </w:rPr>
              <w:t xml:space="preserve">Boroughs Supervisors </w:t>
            </w:r>
          </w:p>
          <w:p w:rsidR="00D75185" w:rsidRDefault="00D75185" w:rsidP="00D75185">
            <w:pPr>
              <w:spacing w:line="243" w:lineRule="exact"/>
              <w:ind w:left="19"/>
              <w:rPr>
                <w:rFonts w:ascii="Times New Roman" w:hAnsi="Times New Roman" w:cs="Times New Roman"/>
                <w:color w:val="343434"/>
                <w:w w:val="105"/>
              </w:rPr>
            </w:pPr>
            <w:r w:rsidRPr="00D75185">
              <w:rPr>
                <w:rFonts w:ascii="Times New Roman" w:hAnsi="Times New Roman" w:cs="Times New Roman"/>
                <w:color w:val="343434"/>
                <w:w w:val="105"/>
              </w:rPr>
              <w:t xml:space="preserve">Council Members </w:t>
            </w:r>
          </w:p>
          <w:p w:rsidR="00484A95" w:rsidRPr="00D75185" w:rsidRDefault="00D75185" w:rsidP="00D75185">
            <w:pPr>
              <w:spacing w:line="243" w:lineRule="exact"/>
              <w:ind w:left="19"/>
              <w:rPr>
                <w:rFonts w:ascii="Times New Roman" w:hAnsi="Times New Roman" w:cs="Times New Roman"/>
                <w:color w:val="343434"/>
                <w:w w:val="105"/>
              </w:rPr>
            </w:pPr>
            <w:r w:rsidRPr="00D75185">
              <w:rPr>
                <w:rFonts w:ascii="Times New Roman" w:hAnsi="Times New Roman" w:cs="Times New Roman"/>
                <w:color w:val="343434"/>
                <w:w w:val="105"/>
              </w:rPr>
              <w:t>Mayor</w:t>
            </w:r>
          </w:p>
          <w:p w:rsidR="00D75185" w:rsidRPr="00D75185" w:rsidRDefault="00D75185" w:rsidP="00D75185">
            <w:pPr>
              <w:spacing w:before="109" w:line="261" w:lineRule="auto"/>
              <w:ind w:right="1333"/>
              <w:rPr>
                <w:rFonts w:ascii="Times New Roman" w:hAnsi="Times New Roman" w:cs="Times New Roman"/>
              </w:rPr>
            </w:pPr>
            <w:r w:rsidRPr="00D75185">
              <w:rPr>
                <w:rFonts w:ascii="Times New Roman" w:hAnsi="Times New Roman" w:cs="Times New Roman"/>
                <w:color w:val="232323"/>
                <w:w w:val="105"/>
              </w:rPr>
              <w:t>Elective Official Volunteer</w:t>
            </w:r>
          </w:p>
          <w:p w:rsidR="00D75185" w:rsidRPr="00D75185" w:rsidRDefault="00D75185" w:rsidP="00D75185">
            <w:pPr>
              <w:spacing w:line="256" w:lineRule="auto"/>
              <w:ind w:right="769"/>
              <w:rPr>
                <w:rFonts w:ascii="Times New Roman" w:hAnsi="Times New Roman" w:cs="Times New Roman"/>
              </w:rPr>
            </w:pPr>
            <w:r w:rsidRPr="00D75185">
              <w:rPr>
                <w:rFonts w:ascii="Times New Roman" w:hAnsi="Times New Roman" w:cs="Times New Roman"/>
                <w:color w:val="232323"/>
                <w:w w:val="105"/>
              </w:rPr>
              <w:t xml:space="preserve">PA School Code </w:t>
            </w:r>
            <w:r w:rsidRPr="00D75185">
              <w:rPr>
                <w:rFonts w:ascii="Times New Roman" w:hAnsi="Times New Roman" w:cs="Times New Roman"/>
                <w:color w:val="343434"/>
                <w:w w:val="105"/>
              </w:rPr>
              <w:t xml:space="preserve">Intermediate </w:t>
            </w:r>
            <w:r w:rsidRPr="00D75185">
              <w:rPr>
                <w:rFonts w:ascii="Times New Roman" w:hAnsi="Times New Roman" w:cs="Times New Roman"/>
                <w:color w:val="232323"/>
                <w:w w:val="105"/>
              </w:rPr>
              <w:t xml:space="preserve">Units </w:t>
            </w:r>
            <w:r w:rsidRPr="00D75185">
              <w:rPr>
                <w:rFonts w:ascii="Times New Roman" w:hAnsi="Times New Roman" w:cs="Times New Roman"/>
                <w:color w:val="343434"/>
                <w:w w:val="105"/>
              </w:rPr>
              <w:t xml:space="preserve">Terms </w:t>
            </w:r>
            <w:r w:rsidRPr="00D75185">
              <w:rPr>
                <w:rFonts w:ascii="Times New Roman" w:hAnsi="Times New Roman" w:cs="Times New Roman"/>
                <w:color w:val="232323"/>
                <w:w w:val="105"/>
              </w:rPr>
              <w:t>Superintendent Property Tax</w:t>
            </w:r>
          </w:p>
          <w:p w:rsidR="00D75185" w:rsidRPr="00D75185" w:rsidRDefault="00D75185" w:rsidP="00D75185">
            <w:pPr>
              <w:spacing w:line="243" w:lineRule="exact"/>
              <w:ind w:left="19"/>
              <w:rPr>
                <w:rFonts w:ascii="Times New Roman" w:hAnsi="Times New Roman" w:cs="Times New Roman"/>
                <w:color w:val="343434"/>
                <w:w w:val="105"/>
              </w:rPr>
            </w:pPr>
            <w:r w:rsidRPr="00D75185">
              <w:rPr>
                <w:rFonts w:ascii="Times New Roman" w:hAnsi="Times New Roman" w:cs="Times New Roman"/>
                <w:color w:val="343434"/>
                <w:w w:val="105"/>
              </w:rPr>
              <w:t xml:space="preserve">Taxation </w:t>
            </w:r>
          </w:p>
          <w:p w:rsidR="00D75185" w:rsidRDefault="00D75185" w:rsidP="00D75185">
            <w:pPr>
              <w:spacing w:line="243" w:lineRule="exact"/>
              <w:ind w:left="19"/>
              <w:rPr>
                <w:rFonts w:ascii="Times New Roman" w:hAnsi="Times New Roman" w:cs="Times New Roman"/>
                <w:color w:val="232323"/>
                <w:w w:val="105"/>
              </w:rPr>
            </w:pPr>
            <w:r w:rsidRPr="00D75185">
              <w:rPr>
                <w:rFonts w:ascii="Times New Roman" w:hAnsi="Times New Roman" w:cs="Times New Roman"/>
                <w:color w:val="232323"/>
                <w:w w:val="105"/>
              </w:rPr>
              <w:t xml:space="preserve">Volunteer </w:t>
            </w:r>
          </w:p>
          <w:p w:rsidR="00D75185" w:rsidRPr="00D75185" w:rsidRDefault="00D75185" w:rsidP="00D75185">
            <w:pPr>
              <w:spacing w:line="243" w:lineRule="exact"/>
              <w:ind w:left="19"/>
              <w:rPr>
                <w:rFonts w:ascii="Times New Roman" w:hAnsi="Times New Roman" w:cs="Times New Roman"/>
                <w:color w:val="232323"/>
                <w:w w:val="105"/>
              </w:rPr>
            </w:pPr>
            <w:r w:rsidRPr="00D75185">
              <w:rPr>
                <w:rFonts w:ascii="Times New Roman" w:hAnsi="Times New Roman" w:cs="Times New Roman"/>
                <w:color w:val="232323"/>
                <w:w w:val="105"/>
              </w:rPr>
              <w:t xml:space="preserve">Public Works </w:t>
            </w:r>
          </w:p>
          <w:p w:rsidR="00D75185" w:rsidRDefault="00D75185" w:rsidP="00D75185">
            <w:pPr>
              <w:spacing w:line="243" w:lineRule="exact"/>
              <w:ind w:left="19"/>
              <w:rPr>
                <w:rFonts w:ascii="Times New Roman" w:hAnsi="Times New Roman" w:cs="Times New Roman"/>
                <w:color w:val="343434"/>
                <w:w w:val="105"/>
              </w:rPr>
            </w:pPr>
            <w:r w:rsidRPr="00D75185">
              <w:rPr>
                <w:rFonts w:ascii="Times New Roman" w:hAnsi="Times New Roman" w:cs="Times New Roman"/>
                <w:color w:val="343434"/>
                <w:w w:val="105"/>
              </w:rPr>
              <w:t>Jurisdiction</w:t>
            </w:r>
          </w:p>
          <w:p w:rsidR="00D75185" w:rsidRDefault="00D75185" w:rsidP="00D75185">
            <w:pPr>
              <w:pStyle w:val="TableParagraph"/>
              <w:spacing w:before="9" w:line="259" w:lineRule="auto"/>
              <w:ind w:left="0" w:right="732"/>
              <w:rPr>
                <w:sz w:val="21"/>
              </w:rPr>
            </w:pPr>
            <w:r>
              <w:rPr>
                <w:color w:val="232323"/>
                <w:w w:val="105"/>
                <w:sz w:val="21"/>
              </w:rPr>
              <w:t>Council Members Township Supervisors School Board Directors Zoning Officer</w:t>
            </w:r>
          </w:p>
          <w:p w:rsidR="00D75185" w:rsidRDefault="00D75185" w:rsidP="00D75185">
            <w:pPr>
              <w:spacing w:line="243" w:lineRule="exact"/>
              <w:ind w:left="19"/>
              <w:rPr>
                <w:color w:val="343434"/>
                <w:w w:val="105"/>
                <w:sz w:val="21"/>
              </w:rPr>
            </w:pPr>
            <w:r>
              <w:rPr>
                <w:color w:val="232323"/>
                <w:w w:val="105"/>
                <w:sz w:val="21"/>
              </w:rPr>
              <w:t xml:space="preserve">Chief </w:t>
            </w:r>
            <w:r>
              <w:rPr>
                <w:color w:val="343434"/>
                <w:w w:val="105"/>
                <w:sz w:val="21"/>
              </w:rPr>
              <w:t xml:space="preserve">Police </w:t>
            </w:r>
          </w:p>
          <w:p w:rsidR="00D75185" w:rsidRDefault="00D75185" w:rsidP="00D75185">
            <w:pPr>
              <w:spacing w:line="243" w:lineRule="exact"/>
              <w:ind w:left="19"/>
              <w:rPr>
                <w:color w:val="343434"/>
                <w:w w:val="105"/>
                <w:sz w:val="21"/>
              </w:rPr>
            </w:pPr>
            <w:r>
              <w:rPr>
                <w:color w:val="232323"/>
                <w:w w:val="105"/>
                <w:sz w:val="21"/>
              </w:rPr>
              <w:t xml:space="preserve">Borough </w:t>
            </w:r>
            <w:r>
              <w:rPr>
                <w:color w:val="343434"/>
                <w:w w:val="105"/>
                <w:sz w:val="21"/>
              </w:rPr>
              <w:t xml:space="preserve">Manager </w:t>
            </w:r>
          </w:p>
          <w:p w:rsidR="00D75185" w:rsidRDefault="00D75185" w:rsidP="00D75185">
            <w:pPr>
              <w:spacing w:line="243" w:lineRule="exact"/>
              <w:ind w:left="19"/>
              <w:rPr>
                <w:rFonts w:ascii="Times New Roman" w:hAnsi="Times New Roman" w:cs="Times New Roman"/>
                <w:color w:val="343434"/>
                <w:w w:val="105"/>
              </w:rPr>
            </w:pPr>
            <w:r>
              <w:rPr>
                <w:color w:val="232323"/>
                <w:w w:val="105"/>
                <w:sz w:val="21"/>
              </w:rPr>
              <w:t>Tax Collector</w:t>
            </w:r>
          </w:p>
          <w:p w:rsidR="00D75185" w:rsidRPr="00D75185" w:rsidRDefault="00D75185" w:rsidP="00D75185">
            <w:pPr>
              <w:spacing w:line="243" w:lineRule="exact"/>
              <w:rPr>
                <w:rFonts w:ascii="Times New Roman" w:hAnsi="Times New Roman" w:cs="Times New Roman"/>
                <w:color w:val="343434"/>
                <w:w w:val="105"/>
              </w:rPr>
            </w:pPr>
          </w:p>
          <w:p w:rsidR="00ED6838" w:rsidRPr="00A73EB8" w:rsidRDefault="00ED6838" w:rsidP="00ED6838"/>
        </w:tc>
        <w:tc>
          <w:tcPr>
            <w:tcW w:w="3420" w:type="dxa"/>
            <w:vAlign w:val="center"/>
          </w:tcPr>
          <w:p w:rsidR="00A73EB8" w:rsidRDefault="00F76006" w:rsidP="00A5565A">
            <w:pPr>
              <w:jc w:val="center"/>
            </w:pPr>
            <w:r>
              <w:t xml:space="preserve">Lecture </w:t>
            </w:r>
          </w:p>
          <w:p w:rsidR="00F76006" w:rsidRDefault="00F76006" w:rsidP="00A5565A">
            <w:pPr>
              <w:jc w:val="center"/>
            </w:pPr>
            <w:r>
              <w:t xml:space="preserve">Primary and Secondary Source Readings </w:t>
            </w:r>
          </w:p>
          <w:p w:rsidR="00F76006" w:rsidRDefault="00F76006" w:rsidP="00A5565A">
            <w:pPr>
              <w:jc w:val="center"/>
            </w:pPr>
            <w:r>
              <w:t xml:space="preserve">Research (JSTOR) </w:t>
            </w:r>
          </w:p>
          <w:p w:rsidR="00F76006" w:rsidRDefault="00F76006" w:rsidP="00A5565A">
            <w:pPr>
              <w:jc w:val="center"/>
            </w:pPr>
            <w:r>
              <w:t xml:space="preserve">E-books, ABC-Clio Database </w:t>
            </w:r>
          </w:p>
          <w:p w:rsidR="00F76006" w:rsidRDefault="00F76006" w:rsidP="00A5565A">
            <w:pPr>
              <w:jc w:val="center"/>
            </w:pPr>
            <w:r>
              <w:t xml:space="preserve">Government Websites </w:t>
            </w:r>
          </w:p>
          <w:p w:rsidR="00F76006" w:rsidRDefault="00F76006" w:rsidP="00A5565A">
            <w:pPr>
              <w:jc w:val="center"/>
            </w:pPr>
            <w:r>
              <w:t xml:space="preserve">Current Events </w:t>
            </w:r>
          </w:p>
          <w:p w:rsidR="00F76006" w:rsidRPr="002F1426" w:rsidRDefault="00F76006" w:rsidP="00A5565A">
            <w:pPr>
              <w:jc w:val="center"/>
              <w:rPr>
                <w:b/>
              </w:rPr>
            </w:pPr>
            <w:r>
              <w:t xml:space="preserve">Documentaries – Classroom Videos on Demand </w:t>
            </w:r>
          </w:p>
        </w:tc>
        <w:tc>
          <w:tcPr>
            <w:tcW w:w="2880" w:type="dxa"/>
            <w:vAlign w:val="center"/>
          </w:tcPr>
          <w:p w:rsidR="00F76006" w:rsidRDefault="00F76006" w:rsidP="00F76006">
            <w:pPr>
              <w:spacing w:after="120"/>
              <w:jc w:val="center"/>
            </w:pPr>
            <w:r>
              <w:t xml:space="preserve">Multiple Choice Exams 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Essay Exams 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Quiz 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Writing Assessments 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Formative Assessments </w:t>
            </w:r>
          </w:p>
          <w:p w:rsidR="00F76006" w:rsidRDefault="00F76006" w:rsidP="00F76006">
            <w:pPr>
              <w:spacing w:after="120"/>
              <w:jc w:val="center"/>
            </w:pPr>
            <w:r>
              <w:t>Summative Assessments</w:t>
            </w:r>
          </w:p>
          <w:p w:rsidR="00F76006" w:rsidRDefault="00F76006" w:rsidP="00F76006">
            <w:pPr>
              <w:spacing w:after="120"/>
              <w:jc w:val="center"/>
            </w:pPr>
            <w:r>
              <w:t xml:space="preserve">Current Events </w:t>
            </w:r>
          </w:p>
          <w:p w:rsidR="00A73EB8" w:rsidRPr="00DB305D" w:rsidRDefault="00F76006" w:rsidP="00F76006">
            <w:pPr>
              <w:spacing w:after="120"/>
              <w:jc w:val="center"/>
              <w:rPr>
                <w:sz w:val="18"/>
              </w:rPr>
            </w:pPr>
            <w:r>
              <w:t>Project Base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EF54CC"/>
    <w:multiLevelType w:val="hybridMultilevel"/>
    <w:tmpl w:val="4D1244A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D2052"/>
    <w:rsid w:val="002F1426"/>
    <w:rsid w:val="002F1966"/>
    <w:rsid w:val="003154BD"/>
    <w:rsid w:val="00325971"/>
    <w:rsid w:val="003A1F67"/>
    <w:rsid w:val="00430277"/>
    <w:rsid w:val="004544F2"/>
    <w:rsid w:val="0047743A"/>
    <w:rsid w:val="00484A95"/>
    <w:rsid w:val="004D4FCE"/>
    <w:rsid w:val="00537CFF"/>
    <w:rsid w:val="005E38FC"/>
    <w:rsid w:val="00611B54"/>
    <w:rsid w:val="00654280"/>
    <w:rsid w:val="007A147C"/>
    <w:rsid w:val="007F0C34"/>
    <w:rsid w:val="0080537B"/>
    <w:rsid w:val="008668B6"/>
    <w:rsid w:val="008902B0"/>
    <w:rsid w:val="009274C2"/>
    <w:rsid w:val="00990086"/>
    <w:rsid w:val="009A0FC1"/>
    <w:rsid w:val="009F505E"/>
    <w:rsid w:val="00A73EB8"/>
    <w:rsid w:val="00AC2828"/>
    <w:rsid w:val="00AC2E69"/>
    <w:rsid w:val="00B149C5"/>
    <w:rsid w:val="00B477DC"/>
    <w:rsid w:val="00B963EA"/>
    <w:rsid w:val="00BE53BF"/>
    <w:rsid w:val="00C17DEC"/>
    <w:rsid w:val="00C94F98"/>
    <w:rsid w:val="00D30B85"/>
    <w:rsid w:val="00D75185"/>
    <w:rsid w:val="00D957C9"/>
    <w:rsid w:val="00D97955"/>
    <w:rsid w:val="00DB305D"/>
    <w:rsid w:val="00DC30AD"/>
    <w:rsid w:val="00DE5063"/>
    <w:rsid w:val="00ED6838"/>
    <w:rsid w:val="00EF1B39"/>
    <w:rsid w:val="00F7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ED6838"/>
    <w:pPr>
      <w:widowControl w:val="0"/>
      <w:spacing w:after="0" w:line="240" w:lineRule="auto"/>
      <w:ind w:left="92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068A9-1104-454E-931E-E3A5B987A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Lister, Chad</cp:lastModifiedBy>
  <cp:revision>4</cp:revision>
  <dcterms:created xsi:type="dcterms:W3CDTF">2017-09-22T16:44:00Z</dcterms:created>
  <dcterms:modified xsi:type="dcterms:W3CDTF">2017-09-22T17:00:00Z</dcterms:modified>
</cp:coreProperties>
</file>