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164F7">
        <w:rPr>
          <w:u w:val="single"/>
        </w:rPr>
        <w:t>Uncertainty, Ideologies and Revolutions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164F7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164F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164F7">
              <w:t>Rise of Nazi Germany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164F7">
              <w:t>45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F5123">
              <w:t xml:space="preserve"> </w:t>
            </w:r>
            <w:r w:rsidR="006F5123" w:rsidRPr="006F5123">
              <w:t>How doe</w:t>
            </w:r>
            <w:r w:rsidR="006F5123">
              <w:t xml:space="preserve">s a weak economy, coupled with </w:t>
            </w:r>
            <w:r w:rsidR="006F5123" w:rsidRPr="006F5123">
              <w:t>auspicious political moves, accelerate Hitler’s rise to power in Nazi Germany?</w:t>
            </w:r>
          </w:p>
          <w:p w:rsidR="006F5123" w:rsidRDefault="006F5123" w:rsidP="00D97955">
            <w:r>
              <w:t xml:space="preserve">How is fear, intimidation and brainwashing used </w:t>
            </w:r>
            <w:proofErr w:type="gramStart"/>
            <w:r>
              <w:t>to effectively control</w:t>
            </w:r>
            <w:proofErr w:type="gramEnd"/>
            <w:r>
              <w:t xml:space="preserve"> a population by a minority group?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RPr="00F655A4" w:rsidTr="0080537B">
        <w:tc>
          <w:tcPr>
            <w:tcW w:w="2785" w:type="dxa"/>
            <w:vAlign w:val="center"/>
          </w:tcPr>
          <w:p w:rsidR="00A73EB8" w:rsidRPr="00F655A4" w:rsidRDefault="006A00C2" w:rsidP="00A5565A">
            <w:pPr>
              <w:jc w:val="center"/>
            </w:pPr>
            <w:r w:rsidRPr="006A00C2">
              <w:t>Weimar Germany (8 days)</w:t>
            </w:r>
          </w:p>
        </w:tc>
        <w:tc>
          <w:tcPr>
            <w:tcW w:w="1890" w:type="dxa"/>
            <w:vAlign w:val="center"/>
          </w:tcPr>
          <w:p w:rsidR="001D2BE8" w:rsidRPr="00F655A4" w:rsidRDefault="001D2BE8" w:rsidP="001D2BE8">
            <w:pPr>
              <w:jc w:val="center"/>
            </w:pPr>
            <w:r w:rsidRPr="00F655A4">
              <w:t>8.1.12A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8.1.12B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8.1.12C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8.1.12D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8.4.12A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8.4.12B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8.4.12C</w:t>
            </w:r>
          </w:p>
          <w:p w:rsidR="00A73EB8" w:rsidRPr="00F655A4" w:rsidRDefault="001D2BE8" w:rsidP="001D2BE8">
            <w:pPr>
              <w:jc w:val="center"/>
            </w:pPr>
            <w:r w:rsidRPr="00F655A4">
              <w:t>8.4.12D</w:t>
            </w:r>
          </w:p>
        </w:tc>
        <w:tc>
          <w:tcPr>
            <w:tcW w:w="3420" w:type="dxa"/>
            <w:vAlign w:val="center"/>
          </w:tcPr>
          <w:p w:rsidR="003C2734" w:rsidRDefault="003C2734" w:rsidP="003C2734">
            <w:r>
              <w:t>How did the weaknesses of the German state after WWI propel the country towards fascism?</w:t>
            </w:r>
          </w:p>
          <w:p w:rsidR="003C2734" w:rsidRDefault="003C2734" w:rsidP="003C2734"/>
          <w:p w:rsidR="003C2734" w:rsidRDefault="003C2734" w:rsidP="003C2734">
            <w:r>
              <w:t>Treaty of Versailles</w:t>
            </w:r>
          </w:p>
          <w:p w:rsidR="003C2734" w:rsidRDefault="003C2734" w:rsidP="003C2734">
            <w:r>
              <w:t>November Criminals</w:t>
            </w:r>
          </w:p>
          <w:p w:rsidR="003C2734" w:rsidRDefault="003C2734" w:rsidP="003C2734">
            <w:r>
              <w:t>Weimar Republic</w:t>
            </w:r>
          </w:p>
          <w:p w:rsidR="003C2734" w:rsidRDefault="003C2734" w:rsidP="003C2734">
            <w:r>
              <w:t>League of Nations</w:t>
            </w:r>
          </w:p>
          <w:p w:rsidR="003C2734" w:rsidRDefault="003C2734" w:rsidP="003C2734">
            <w:r>
              <w:t>Chancellor</w:t>
            </w:r>
          </w:p>
          <w:p w:rsidR="003C2734" w:rsidRDefault="003C2734" w:rsidP="003C2734">
            <w:r>
              <w:t>Dawes Agreement</w:t>
            </w:r>
          </w:p>
          <w:p w:rsidR="003C2734" w:rsidRDefault="003C2734" w:rsidP="003C2734">
            <w:r>
              <w:t>Violence and disorder</w:t>
            </w:r>
          </w:p>
          <w:p w:rsidR="003C2734" w:rsidRDefault="003C2734" w:rsidP="003C2734">
            <w:r>
              <w:t>Conservatism</w:t>
            </w:r>
          </w:p>
          <w:p w:rsidR="003C2734" w:rsidRDefault="003C2734" w:rsidP="003C2734">
            <w:r>
              <w:t>Socialism</w:t>
            </w:r>
          </w:p>
          <w:p w:rsidR="003C2734" w:rsidRDefault="003C2734" w:rsidP="003C2734">
            <w:r>
              <w:t xml:space="preserve">Berlin </w:t>
            </w:r>
            <w:proofErr w:type="spellStart"/>
            <w:r>
              <w:t>Kapp</w:t>
            </w:r>
            <w:proofErr w:type="spellEnd"/>
            <w:r>
              <w:t xml:space="preserve"> Putsch</w:t>
            </w:r>
          </w:p>
          <w:p w:rsidR="003C2734" w:rsidRDefault="003C2734" w:rsidP="003C2734">
            <w:r>
              <w:t xml:space="preserve">Walter </w:t>
            </w:r>
            <w:proofErr w:type="spellStart"/>
            <w:r>
              <w:t>Rathenau</w:t>
            </w:r>
            <w:proofErr w:type="spellEnd"/>
          </w:p>
          <w:p w:rsidR="003C2734" w:rsidRDefault="003C2734" w:rsidP="003C2734">
            <w:r>
              <w:t>Hyperinflation</w:t>
            </w:r>
          </w:p>
          <w:p w:rsidR="003C2734" w:rsidRDefault="003C2734" w:rsidP="003C2734">
            <w:r>
              <w:t>Paul von Hindenburg</w:t>
            </w:r>
          </w:p>
          <w:p w:rsidR="00430277" w:rsidRPr="00F655A4" w:rsidRDefault="003C2734" w:rsidP="003C2734">
            <w:proofErr w:type="spellStart"/>
            <w:r>
              <w:t>Kellog</w:t>
            </w:r>
            <w:proofErr w:type="spellEnd"/>
            <w:r>
              <w:t>-Briand Pact</w:t>
            </w:r>
          </w:p>
        </w:tc>
        <w:tc>
          <w:tcPr>
            <w:tcW w:w="3420" w:type="dxa"/>
            <w:vAlign w:val="center"/>
          </w:tcPr>
          <w:p w:rsidR="001D2BE8" w:rsidRPr="00F655A4" w:rsidRDefault="001D2BE8" w:rsidP="001D2BE8">
            <w:pPr>
              <w:jc w:val="center"/>
            </w:pPr>
            <w:r w:rsidRPr="00F655A4">
              <w:t>Power Point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Microsoft Word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Video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Canvas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Primary Documents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Secondary Documents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Charts/Graphs/Tables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Direct Instruction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Discussion</w:t>
            </w:r>
          </w:p>
          <w:p w:rsidR="00A73EB8" w:rsidRPr="00F655A4" w:rsidRDefault="001D2BE8" w:rsidP="001D2BE8">
            <w:pPr>
              <w:jc w:val="center"/>
            </w:pPr>
            <w:r w:rsidRPr="00F655A4">
              <w:t>Text Analysis</w:t>
            </w:r>
          </w:p>
        </w:tc>
        <w:tc>
          <w:tcPr>
            <w:tcW w:w="2880" w:type="dxa"/>
            <w:vAlign w:val="center"/>
          </w:tcPr>
          <w:p w:rsidR="00A73EB8" w:rsidRDefault="003C2734" w:rsidP="00A5565A">
            <w:pPr>
              <w:spacing w:after="120"/>
              <w:jc w:val="center"/>
            </w:pPr>
            <w:r>
              <w:t>Formative Assessments</w:t>
            </w:r>
          </w:p>
          <w:p w:rsidR="003C2734" w:rsidRPr="00F655A4" w:rsidRDefault="003C2734" w:rsidP="00A5565A">
            <w:pPr>
              <w:spacing w:after="120"/>
              <w:jc w:val="center"/>
              <w:rPr>
                <w:sz w:val="18"/>
              </w:rPr>
            </w:pPr>
            <w:r>
              <w:t>Quizzes</w:t>
            </w:r>
          </w:p>
        </w:tc>
      </w:tr>
    </w:tbl>
    <w:p w:rsidR="00A73EB8" w:rsidRPr="00F655A4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F655A4" w:rsidTr="00A5565A">
        <w:tc>
          <w:tcPr>
            <w:tcW w:w="2785" w:type="dxa"/>
            <w:vAlign w:val="center"/>
          </w:tcPr>
          <w:p w:rsidR="0080537B" w:rsidRPr="00F655A4" w:rsidRDefault="006A00C2" w:rsidP="00A5565A">
            <w:pPr>
              <w:jc w:val="center"/>
            </w:pPr>
            <w:r w:rsidRPr="006A00C2">
              <w:t>Rise of Hitler (7 days)</w:t>
            </w:r>
          </w:p>
        </w:tc>
        <w:tc>
          <w:tcPr>
            <w:tcW w:w="1890" w:type="dxa"/>
            <w:vAlign w:val="center"/>
          </w:tcPr>
          <w:p w:rsidR="001D2BE8" w:rsidRPr="00F655A4" w:rsidRDefault="001D2BE8" w:rsidP="001D2BE8">
            <w:pPr>
              <w:jc w:val="center"/>
            </w:pPr>
            <w:r w:rsidRPr="00F655A4">
              <w:t>8.1.12A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8.1.12B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8.1.12C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8.1.12D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8.4.12A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8.4.12B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8.4.12C</w:t>
            </w:r>
          </w:p>
          <w:p w:rsidR="0080537B" w:rsidRPr="00F655A4" w:rsidRDefault="001D2BE8" w:rsidP="001D2BE8">
            <w:pPr>
              <w:jc w:val="center"/>
            </w:pPr>
            <w:r w:rsidRPr="00F655A4">
              <w:t>8.4.12D</w:t>
            </w:r>
          </w:p>
        </w:tc>
        <w:tc>
          <w:tcPr>
            <w:tcW w:w="3420" w:type="dxa"/>
            <w:vAlign w:val="center"/>
          </w:tcPr>
          <w:p w:rsidR="003C2734" w:rsidRDefault="003C2734" w:rsidP="003C2734">
            <w:r>
              <w:t xml:space="preserve">How was Hitler able to overcome political obstacles </w:t>
            </w:r>
            <w:proofErr w:type="gramStart"/>
            <w:r>
              <w:t>to legally become</w:t>
            </w:r>
            <w:proofErr w:type="gramEnd"/>
            <w:r>
              <w:t xml:space="preserve"> dictator of Germany?</w:t>
            </w:r>
          </w:p>
          <w:p w:rsidR="003C2734" w:rsidRDefault="003C2734" w:rsidP="003C2734"/>
          <w:p w:rsidR="003C2734" w:rsidRDefault="003C2734" w:rsidP="003C2734">
            <w:r>
              <w:t>NSDAP</w:t>
            </w:r>
          </w:p>
          <w:p w:rsidR="003C2734" w:rsidRDefault="003C2734" w:rsidP="003C2734">
            <w:r>
              <w:t>Beer Hall Putsch</w:t>
            </w:r>
          </w:p>
          <w:p w:rsidR="003C2734" w:rsidRDefault="003C2734" w:rsidP="003C2734">
            <w:r>
              <w:t>Jail</w:t>
            </w:r>
          </w:p>
          <w:p w:rsidR="003C2734" w:rsidRDefault="003C2734" w:rsidP="003C2734">
            <w:r>
              <w:t xml:space="preserve">Mein </w:t>
            </w:r>
            <w:proofErr w:type="spellStart"/>
            <w:r>
              <w:t>Kampf</w:t>
            </w:r>
            <w:proofErr w:type="spellEnd"/>
          </w:p>
          <w:p w:rsidR="003C2734" w:rsidRDefault="003C2734" w:rsidP="003C2734">
            <w:proofErr w:type="spellStart"/>
            <w:r>
              <w:t>Brownshirts</w:t>
            </w:r>
            <w:proofErr w:type="spellEnd"/>
          </w:p>
          <w:p w:rsidR="003C2734" w:rsidRDefault="003C2734" w:rsidP="003C2734">
            <w:r>
              <w:t>Great Depression</w:t>
            </w:r>
          </w:p>
          <w:p w:rsidR="003C2734" w:rsidRDefault="003C2734" w:rsidP="003C2734">
            <w:r>
              <w:lastRenderedPageBreak/>
              <w:t>Propaganda and growth of the NSDAP</w:t>
            </w:r>
          </w:p>
          <w:p w:rsidR="003C2734" w:rsidRDefault="003C2734" w:rsidP="003C2734">
            <w:r>
              <w:t>SA</w:t>
            </w:r>
          </w:p>
          <w:p w:rsidR="003C2734" w:rsidRDefault="003C2734" w:rsidP="003C2734">
            <w:r>
              <w:t>Hitler elected Chancellor</w:t>
            </w:r>
          </w:p>
          <w:p w:rsidR="003C2734" w:rsidRDefault="003C2734" w:rsidP="003C2734">
            <w:r>
              <w:t>Reichstag Fire</w:t>
            </w:r>
          </w:p>
          <w:p w:rsidR="003C2734" w:rsidRDefault="003C2734" w:rsidP="003C2734">
            <w:r>
              <w:t>Enabling Act</w:t>
            </w:r>
          </w:p>
          <w:p w:rsidR="003C2734" w:rsidRDefault="003C2734" w:rsidP="003C2734">
            <w:r>
              <w:t>Night of the Long Knives</w:t>
            </w:r>
          </w:p>
          <w:p w:rsidR="003C2734" w:rsidRDefault="003C2734" w:rsidP="003C2734">
            <w:r>
              <w:t>Death of Hindenburg</w:t>
            </w:r>
          </w:p>
          <w:p w:rsidR="00430277" w:rsidRPr="00F655A4" w:rsidRDefault="003C2734" w:rsidP="003C2734">
            <w:r>
              <w:t>Fuhrer</w:t>
            </w:r>
          </w:p>
        </w:tc>
        <w:tc>
          <w:tcPr>
            <w:tcW w:w="3420" w:type="dxa"/>
            <w:vAlign w:val="center"/>
          </w:tcPr>
          <w:p w:rsidR="001D2BE8" w:rsidRPr="00F655A4" w:rsidRDefault="001D2BE8" w:rsidP="001D2BE8">
            <w:pPr>
              <w:jc w:val="center"/>
            </w:pPr>
            <w:r w:rsidRPr="00F655A4">
              <w:lastRenderedPageBreak/>
              <w:t>Power Point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Microsoft Word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Video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Canvas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Primary Documents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Secondary Documents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Charts/Graphs/Tables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Direct Instruction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Discussion</w:t>
            </w:r>
          </w:p>
          <w:p w:rsidR="0080537B" w:rsidRPr="00F655A4" w:rsidRDefault="001D2BE8" w:rsidP="001D2BE8">
            <w:pPr>
              <w:jc w:val="center"/>
            </w:pPr>
            <w:r w:rsidRPr="00F655A4">
              <w:t>Text Analysis</w:t>
            </w:r>
          </w:p>
        </w:tc>
        <w:tc>
          <w:tcPr>
            <w:tcW w:w="2880" w:type="dxa"/>
            <w:vAlign w:val="center"/>
          </w:tcPr>
          <w:p w:rsidR="0080537B" w:rsidRDefault="003C2734" w:rsidP="00A5565A">
            <w:pPr>
              <w:spacing w:after="120"/>
              <w:jc w:val="center"/>
            </w:pPr>
            <w:r>
              <w:t xml:space="preserve">Formative Assessments </w:t>
            </w:r>
          </w:p>
          <w:p w:rsidR="003C2734" w:rsidRDefault="003C2734" w:rsidP="00A5565A">
            <w:pPr>
              <w:spacing w:after="120"/>
              <w:jc w:val="center"/>
            </w:pPr>
            <w:r>
              <w:t>Quizzes</w:t>
            </w:r>
          </w:p>
          <w:p w:rsidR="003C2734" w:rsidRPr="00F655A4" w:rsidRDefault="003C2734" w:rsidP="00A5565A">
            <w:pPr>
              <w:spacing w:after="120"/>
              <w:jc w:val="center"/>
              <w:rPr>
                <w:sz w:val="18"/>
              </w:rPr>
            </w:pPr>
            <w:r>
              <w:t>Persuasive Writing</w:t>
            </w:r>
          </w:p>
        </w:tc>
      </w:tr>
    </w:tbl>
    <w:p w:rsidR="0080537B" w:rsidRPr="00F655A4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F655A4" w:rsidTr="00A5565A">
        <w:tc>
          <w:tcPr>
            <w:tcW w:w="2785" w:type="dxa"/>
            <w:vAlign w:val="center"/>
          </w:tcPr>
          <w:p w:rsidR="0080537B" w:rsidRPr="00F655A4" w:rsidRDefault="003C2734" w:rsidP="00A5565A">
            <w:pPr>
              <w:jc w:val="center"/>
            </w:pPr>
            <w:r w:rsidRPr="003C2734">
              <w:t>Nazi Germany and WWII (20 days)</w:t>
            </w:r>
          </w:p>
        </w:tc>
        <w:tc>
          <w:tcPr>
            <w:tcW w:w="1890" w:type="dxa"/>
            <w:vAlign w:val="center"/>
          </w:tcPr>
          <w:p w:rsidR="001D2BE8" w:rsidRPr="00F655A4" w:rsidRDefault="001D2BE8" w:rsidP="001D2BE8">
            <w:pPr>
              <w:jc w:val="center"/>
            </w:pPr>
            <w:r w:rsidRPr="00F655A4">
              <w:t>8.1.12A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8.1.12B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8.1.12C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8.1.12D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8.4.12A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8.4.12B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8.4.12C</w:t>
            </w:r>
          </w:p>
          <w:p w:rsidR="0080537B" w:rsidRPr="00F655A4" w:rsidRDefault="001D2BE8" w:rsidP="001D2BE8">
            <w:pPr>
              <w:jc w:val="center"/>
            </w:pPr>
            <w:r w:rsidRPr="00F655A4">
              <w:t>8.4.12D</w:t>
            </w:r>
          </w:p>
        </w:tc>
        <w:tc>
          <w:tcPr>
            <w:tcW w:w="3420" w:type="dxa"/>
            <w:vAlign w:val="center"/>
          </w:tcPr>
          <w:p w:rsidR="006A00C2" w:rsidRDefault="006A00C2" w:rsidP="006A00C2">
            <w:r>
              <w:t xml:space="preserve">Why did the masses follow the Nazis in Germany? </w:t>
            </w:r>
          </w:p>
          <w:p w:rsidR="006A00C2" w:rsidRDefault="006A00C2" w:rsidP="006A00C2"/>
          <w:p w:rsidR="006A00C2" w:rsidRDefault="006A00C2" w:rsidP="006A00C2">
            <w:r>
              <w:t>Why was Nazi indoctrination so exemplary of future totalitarian states?</w:t>
            </w:r>
          </w:p>
          <w:p w:rsidR="006A00C2" w:rsidRDefault="006A00C2" w:rsidP="006A00C2"/>
          <w:p w:rsidR="006A00C2" w:rsidRDefault="006A00C2" w:rsidP="006A00C2">
            <w:r>
              <w:t>Corporatism</w:t>
            </w:r>
          </w:p>
          <w:p w:rsidR="006A00C2" w:rsidRDefault="006A00C2" w:rsidP="006A00C2">
            <w:r>
              <w:t>Social conditions and indoctrination</w:t>
            </w:r>
          </w:p>
          <w:p w:rsidR="003C2734" w:rsidRDefault="003C2734" w:rsidP="006A00C2">
            <w:r>
              <w:t>Protestant Nationalism</w:t>
            </w:r>
          </w:p>
          <w:p w:rsidR="006A00C2" w:rsidRDefault="006A00C2" w:rsidP="006A00C2">
            <w:r>
              <w:t>Hitler Youth</w:t>
            </w:r>
          </w:p>
          <w:p w:rsidR="003C2734" w:rsidRDefault="003C2734" w:rsidP="006A00C2">
            <w:r>
              <w:t xml:space="preserve">SS </w:t>
            </w:r>
          </w:p>
          <w:p w:rsidR="003C2734" w:rsidRDefault="003C2734" w:rsidP="006A00C2">
            <w:proofErr w:type="spellStart"/>
            <w:r>
              <w:t>Heimrich</w:t>
            </w:r>
            <w:proofErr w:type="spellEnd"/>
            <w:r>
              <w:t xml:space="preserve"> Himmler</w:t>
            </w:r>
          </w:p>
          <w:p w:rsidR="003C2734" w:rsidRDefault="003C2734" w:rsidP="006A00C2">
            <w:r>
              <w:t>Joseph Goebbels</w:t>
            </w:r>
          </w:p>
          <w:p w:rsidR="003C2734" w:rsidRDefault="003C2734" w:rsidP="006A00C2">
            <w:r>
              <w:t xml:space="preserve">Hermann </w:t>
            </w:r>
            <w:proofErr w:type="spellStart"/>
            <w:r>
              <w:t>Goehring</w:t>
            </w:r>
            <w:proofErr w:type="spellEnd"/>
          </w:p>
          <w:p w:rsidR="003C2734" w:rsidRDefault="003C2734" w:rsidP="006A00C2">
            <w:r>
              <w:t>Ernst Rommel</w:t>
            </w:r>
          </w:p>
          <w:p w:rsidR="006A00C2" w:rsidRDefault="006A00C2" w:rsidP="006A00C2">
            <w:r>
              <w:t>Political institutions</w:t>
            </w:r>
          </w:p>
          <w:p w:rsidR="006A00C2" w:rsidRDefault="006A00C2" w:rsidP="006A00C2">
            <w:r>
              <w:t>Economic control and ideologies</w:t>
            </w:r>
          </w:p>
          <w:p w:rsidR="006A00C2" w:rsidRDefault="006A00C2" w:rsidP="006A00C2">
            <w:r>
              <w:t>Lebensraum</w:t>
            </w:r>
          </w:p>
          <w:p w:rsidR="006A00C2" w:rsidRDefault="006A00C2" w:rsidP="006A00C2">
            <w:r>
              <w:t>Aryan race</w:t>
            </w:r>
          </w:p>
          <w:p w:rsidR="006A00C2" w:rsidRDefault="006A00C2" w:rsidP="006A00C2">
            <w:r>
              <w:t>Rhineland</w:t>
            </w:r>
          </w:p>
          <w:p w:rsidR="006A00C2" w:rsidRDefault="006A00C2" w:rsidP="006A00C2">
            <w:r>
              <w:t>Austrian Anschluss</w:t>
            </w:r>
          </w:p>
          <w:p w:rsidR="006A00C2" w:rsidRDefault="006A00C2" w:rsidP="006A00C2">
            <w:r>
              <w:t>Persecution of Minorities</w:t>
            </w:r>
          </w:p>
          <w:p w:rsidR="006A00C2" w:rsidRDefault="006A00C2" w:rsidP="006A00C2">
            <w:r>
              <w:t>Nuremberg Laws</w:t>
            </w:r>
          </w:p>
          <w:p w:rsidR="003C2734" w:rsidRDefault="003C2734" w:rsidP="006A00C2">
            <w:r>
              <w:t>Genocide</w:t>
            </w:r>
          </w:p>
          <w:p w:rsidR="006A00C2" w:rsidRDefault="006A00C2" w:rsidP="006A00C2">
            <w:r>
              <w:t xml:space="preserve">Final Solution </w:t>
            </w:r>
          </w:p>
          <w:p w:rsidR="006A00C2" w:rsidRDefault="006A00C2" w:rsidP="006A00C2">
            <w:r>
              <w:t>Holocaust</w:t>
            </w:r>
          </w:p>
          <w:p w:rsidR="006A00C2" w:rsidRDefault="003C2734" w:rsidP="006A00C2">
            <w:r>
              <w:t>WWII objectives</w:t>
            </w:r>
            <w:r w:rsidR="006A00C2">
              <w:t xml:space="preserve"> and outcomes</w:t>
            </w:r>
          </w:p>
          <w:p w:rsidR="006A00C2" w:rsidRDefault="006A00C2" w:rsidP="006A00C2"/>
          <w:p w:rsidR="00430277" w:rsidRPr="00F655A4" w:rsidRDefault="00430277" w:rsidP="006A00C2"/>
        </w:tc>
        <w:tc>
          <w:tcPr>
            <w:tcW w:w="3420" w:type="dxa"/>
            <w:vAlign w:val="center"/>
          </w:tcPr>
          <w:p w:rsidR="001D2BE8" w:rsidRPr="00F655A4" w:rsidRDefault="001D2BE8" w:rsidP="001D2BE8">
            <w:pPr>
              <w:jc w:val="center"/>
            </w:pPr>
            <w:r w:rsidRPr="00F655A4">
              <w:t>Power Point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Microsoft Word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Video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Canvas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Primary Documents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Secondary Documents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Charts/Graphs/Tables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Direct Instruction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Discussion</w:t>
            </w:r>
          </w:p>
          <w:p w:rsidR="0080537B" w:rsidRPr="00F655A4" w:rsidRDefault="001D2BE8" w:rsidP="001D2BE8">
            <w:pPr>
              <w:jc w:val="center"/>
            </w:pPr>
            <w:r w:rsidRPr="00F655A4">
              <w:t>Text Analysis</w:t>
            </w:r>
          </w:p>
        </w:tc>
        <w:tc>
          <w:tcPr>
            <w:tcW w:w="2880" w:type="dxa"/>
            <w:vAlign w:val="center"/>
          </w:tcPr>
          <w:p w:rsidR="0080537B" w:rsidRDefault="003C2734" w:rsidP="00A5565A">
            <w:pPr>
              <w:spacing w:after="120"/>
              <w:jc w:val="center"/>
            </w:pPr>
            <w:r>
              <w:t>Formative Assessment</w:t>
            </w:r>
          </w:p>
          <w:p w:rsidR="003C2734" w:rsidRDefault="003C2734" w:rsidP="00A5565A">
            <w:pPr>
              <w:spacing w:after="120"/>
              <w:jc w:val="center"/>
            </w:pPr>
            <w:r>
              <w:t>Quizzes</w:t>
            </w:r>
          </w:p>
          <w:p w:rsidR="003C2734" w:rsidRPr="00F655A4" w:rsidRDefault="003C2734" w:rsidP="00A5565A">
            <w:pPr>
              <w:spacing w:after="120"/>
              <w:jc w:val="center"/>
              <w:rPr>
                <w:sz w:val="18"/>
              </w:rPr>
            </w:pPr>
            <w:r>
              <w:t>Investigative Writing</w:t>
            </w:r>
          </w:p>
        </w:tc>
      </w:tr>
    </w:tbl>
    <w:p w:rsidR="0080537B" w:rsidRPr="00F655A4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RPr="00F655A4" w:rsidTr="00A5565A">
        <w:tc>
          <w:tcPr>
            <w:tcW w:w="2785" w:type="dxa"/>
            <w:vAlign w:val="center"/>
          </w:tcPr>
          <w:p w:rsidR="002717B6" w:rsidRPr="00F655A4" w:rsidRDefault="006A00C2" w:rsidP="00A5565A">
            <w:pPr>
              <w:jc w:val="center"/>
            </w:pPr>
            <w:r w:rsidRPr="006A00C2">
              <w:lastRenderedPageBreak/>
              <w:t>Germany Post WWII 1945-47 (5 days)</w:t>
            </w:r>
          </w:p>
        </w:tc>
        <w:tc>
          <w:tcPr>
            <w:tcW w:w="1890" w:type="dxa"/>
            <w:vAlign w:val="center"/>
          </w:tcPr>
          <w:p w:rsidR="001D2BE8" w:rsidRPr="00F655A4" w:rsidRDefault="001D2BE8" w:rsidP="001D2BE8">
            <w:pPr>
              <w:jc w:val="center"/>
            </w:pPr>
            <w:r w:rsidRPr="00F655A4">
              <w:t>8.1.12A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8.1.12B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8.1.12C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8.1.12D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8.4.12A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8.4.12B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8.4.12C</w:t>
            </w:r>
          </w:p>
          <w:p w:rsidR="002717B6" w:rsidRPr="00F655A4" w:rsidRDefault="001D2BE8" w:rsidP="001D2BE8">
            <w:pPr>
              <w:jc w:val="center"/>
            </w:pPr>
            <w:r w:rsidRPr="00F655A4">
              <w:t>8.4.12D</w:t>
            </w:r>
          </w:p>
        </w:tc>
        <w:tc>
          <w:tcPr>
            <w:tcW w:w="3420" w:type="dxa"/>
            <w:vAlign w:val="center"/>
          </w:tcPr>
          <w:p w:rsidR="006A00C2" w:rsidRDefault="006A00C2" w:rsidP="006A00C2">
            <w:r>
              <w:t>How did the UN, outside nations and the government of Germany work to create a state that will not allow a totalitarian to emerge in the future?</w:t>
            </w:r>
          </w:p>
          <w:p w:rsidR="006A00C2" w:rsidRDefault="006A00C2" w:rsidP="006A00C2"/>
          <w:p w:rsidR="006A00C2" w:rsidRDefault="006A00C2" w:rsidP="006A00C2"/>
          <w:p w:rsidR="006A00C2" w:rsidRDefault="006A00C2" w:rsidP="006A00C2">
            <w:r>
              <w:t>Death of Hitler</w:t>
            </w:r>
          </w:p>
          <w:p w:rsidR="006A00C2" w:rsidRDefault="006A00C2" w:rsidP="006A00C2">
            <w:r>
              <w:t>Nuremberg Trials</w:t>
            </w:r>
          </w:p>
          <w:p w:rsidR="006A00C2" w:rsidRDefault="006A00C2" w:rsidP="006A00C2">
            <w:r>
              <w:t>Federal Republic of Germany</w:t>
            </w:r>
          </w:p>
          <w:p w:rsidR="006A00C2" w:rsidRDefault="006A00C2" w:rsidP="006A00C2">
            <w:r>
              <w:t>EEC</w:t>
            </w:r>
          </w:p>
          <w:p w:rsidR="00990086" w:rsidRPr="00F655A4" w:rsidRDefault="00990086" w:rsidP="006A00C2"/>
        </w:tc>
        <w:tc>
          <w:tcPr>
            <w:tcW w:w="3420" w:type="dxa"/>
            <w:vAlign w:val="center"/>
          </w:tcPr>
          <w:p w:rsidR="001D2BE8" w:rsidRPr="00F655A4" w:rsidRDefault="001D2BE8" w:rsidP="001D2BE8">
            <w:pPr>
              <w:jc w:val="center"/>
            </w:pPr>
            <w:r w:rsidRPr="00F655A4">
              <w:t>Power Point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Microsoft Word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Video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Canvas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Primary Documents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Secondary Documents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Charts/Graphs/Tables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Direct Instruction</w:t>
            </w:r>
          </w:p>
          <w:p w:rsidR="001D2BE8" w:rsidRPr="00F655A4" w:rsidRDefault="001D2BE8" w:rsidP="001D2BE8">
            <w:pPr>
              <w:jc w:val="center"/>
            </w:pPr>
            <w:r w:rsidRPr="00F655A4">
              <w:t>Discussion</w:t>
            </w:r>
          </w:p>
          <w:p w:rsidR="002717B6" w:rsidRPr="00F655A4" w:rsidRDefault="001D2BE8" w:rsidP="001D2BE8">
            <w:pPr>
              <w:jc w:val="center"/>
            </w:pPr>
            <w:r w:rsidRPr="00F655A4">
              <w:t>Text Analysis</w:t>
            </w:r>
          </w:p>
        </w:tc>
        <w:tc>
          <w:tcPr>
            <w:tcW w:w="2880" w:type="dxa"/>
            <w:vAlign w:val="center"/>
          </w:tcPr>
          <w:p w:rsidR="003C2734" w:rsidRDefault="003C2734" w:rsidP="003C2734">
            <w:pPr>
              <w:spacing w:after="120"/>
              <w:jc w:val="center"/>
            </w:pPr>
            <w:r>
              <w:t>Multiple Choice Test</w:t>
            </w:r>
          </w:p>
          <w:p w:rsidR="003C2734" w:rsidRDefault="003C2734" w:rsidP="003C2734">
            <w:pPr>
              <w:spacing w:after="120"/>
              <w:jc w:val="center"/>
            </w:pPr>
            <w:r>
              <w:t>Reaction essay</w:t>
            </w:r>
          </w:p>
          <w:p w:rsidR="003C2734" w:rsidRPr="003C2734" w:rsidRDefault="003C2734" w:rsidP="003C2734">
            <w:pPr>
              <w:spacing w:after="120"/>
              <w:jc w:val="center"/>
            </w:pPr>
            <w:r>
              <w:t>Finish Fin</w:t>
            </w:r>
            <w:bookmarkStart w:id="0" w:name="_GoBack"/>
            <w:bookmarkEnd w:id="0"/>
            <w:r>
              <w:t xml:space="preserve">al Paper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D2BE8"/>
    <w:rsid w:val="001E06E5"/>
    <w:rsid w:val="001E1FF2"/>
    <w:rsid w:val="00243906"/>
    <w:rsid w:val="002717B6"/>
    <w:rsid w:val="002F1426"/>
    <w:rsid w:val="002F1966"/>
    <w:rsid w:val="003154BD"/>
    <w:rsid w:val="003A1F67"/>
    <w:rsid w:val="003C2734"/>
    <w:rsid w:val="00430277"/>
    <w:rsid w:val="004D4FCE"/>
    <w:rsid w:val="005E38FC"/>
    <w:rsid w:val="00611B54"/>
    <w:rsid w:val="006A00C2"/>
    <w:rsid w:val="006F5123"/>
    <w:rsid w:val="007A147C"/>
    <w:rsid w:val="007F0C34"/>
    <w:rsid w:val="0080537B"/>
    <w:rsid w:val="008668B6"/>
    <w:rsid w:val="008902B0"/>
    <w:rsid w:val="009164F7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6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D3D4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1A14F-D4E1-4A01-8AEE-4AE1FF0AB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3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Fackler, Clinton</cp:lastModifiedBy>
  <cp:revision>8</cp:revision>
  <dcterms:created xsi:type="dcterms:W3CDTF">2017-03-28T15:33:00Z</dcterms:created>
  <dcterms:modified xsi:type="dcterms:W3CDTF">2017-06-14T14:56:00Z</dcterms:modified>
</cp:coreProperties>
</file>