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155A3">
        <w:rPr>
          <w:u w:val="single"/>
        </w:rPr>
        <w:t>Uncertainty, Ideologies and Revolution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155A3">
        <w:rPr>
          <w:u w:val="single"/>
        </w:rPr>
        <w:t>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155A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75FF0">
              <w:t>Fascist Italy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75FF0">
              <w:t>15</w:t>
            </w:r>
            <w:r w:rsidR="002155A3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733961">
              <w:t xml:space="preserve"> </w:t>
            </w:r>
            <w:r w:rsidR="00733961" w:rsidRPr="00733961">
              <w:t>How did the good intentions of the Italian parliament allow Mussolini to transform Italy into a Fascist state?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33961" w:rsidP="00A5565A">
            <w:pPr>
              <w:jc w:val="center"/>
            </w:pPr>
            <w:r w:rsidRPr="00733961">
              <w:t>Post WWI Italy</w:t>
            </w:r>
          </w:p>
        </w:tc>
        <w:tc>
          <w:tcPr>
            <w:tcW w:w="1890" w:type="dxa"/>
            <w:vAlign w:val="center"/>
          </w:tcPr>
          <w:p w:rsidR="00733961" w:rsidRDefault="00733961" w:rsidP="00733961">
            <w:pPr>
              <w:jc w:val="center"/>
            </w:pPr>
            <w:r>
              <w:t>8.1.12A</w:t>
            </w:r>
          </w:p>
          <w:p w:rsidR="00733961" w:rsidRDefault="00733961" w:rsidP="00733961">
            <w:pPr>
              <w:jc w:val="center"/>
            </w:pPr>
            <w:r>
              <w:t>8.1.12B</w:t>
            </w:r>
          </w:p>
          <w:p w:rsidR="00733961" w:rsidRDefault="00733961" w:rsidP="00733961">
            <w:pPr>
              <w:jc w:val="center"/>
            </w:pPr>
            <w:r>
              <w:t>8.1.12C</w:t>
            </w:r>
          </w:p>
          <w:p w:rsidR="00733961" w:rsidRDefault="00733961" w:rsidP="00733961">
            <w:pPr>
              <w:jc w:val="center"/>
            </w:pPr>
            <w:r>
              <w:t>8.1.12D</w:t>
            </w:r>
          </w:p>
          <w:p w:rsidR="00733961" w:rsidRDefault="00733961" w:rsidP="00733961">
            <w:pPr>
              <w:jc w:val="center"/>
            </w:pPr>
            <w:r>
              <w:t>8.4.12A</w:t>
            </w:r>
          </w:p>
          <w:p w:rsidR="00733961" w:rsidRDefault="00733961" w:rsidP="00733961">
            <w:pPr>
              <w:jc w:val="center"/>
            </w:pPr>
            <w:r>
              <w:t>8.4.12B</w:t>
            </w:r>
          </w:p>
          <w:p w:rsidR="00733961" w:rsidRDefault="00733961" w:rsidP="00733961">
            <w:pPr>
              <w:jc w:val="center"/>
            </w:pPr>
            <w:r>
              <w:t>8.4.12C</w:t>
            </w:r>
          </w:p>
          <w:p w:rsidR="00A73EB8" w:rsidRPr="00A73EB8" w:rsidRDefault="00733961" w:rsidP="00733961">
            <w:pPr>
              <w:jc w:val="center"/>
            </w:pPr>
            <w:r>
              <w:t>8.4.12D</w:t>
            </w:r>
          </w:p>
        </w:tc>
        <w:tc>
          <w:tcPr>
            <w:tcW w:w="3420" w:type="dxa"/>
            <w:vAlign w:val="center"/>
          </w:tcPr>
          <w:p w:rsidR="00C548CC" w:rsidRDefault="00C548CC" w:rsidP="00C548CC">
            <w:r>
              <w:t>Treaty of Versailles</w:t>
            </w:r>
          </w:p>
          <w:p w:rsidR="00C548CC" w:rsidRDefault="00C548CC" w:rsidP="00C548CC">
            <w:r>
              <w:t>Benito Mussolini</w:t>
            </w:r>
          </w:p>
          <w:p w:rsidR="00C548CC" w:rsidRDefault="00C548CC" w:rsidP="00C548CC">
            <w:r>
              <w:t>Draft Dodging</w:t>
            </w:r>
          </w:p>
          <w:p w:rsidR="00C548CC" w:rsidRDefault="00C548CC" w:rsidP="00C548CC">
            <w:r>
              <w:t>National Socialism</w:t>
            </w:r>
          </w:p>
          <w:p w:rsidR="00C548CC" w:rsidRDefault="00C548CC" w:rsidP="00C548CC">
            <w:proofErr w:type="spellStart"/>
            <w:r>
              <w:t>Blackshirts</w:t>
            </w:r>
            <w:proofErr w:type="spellEnd"/>
          </w:p>
          <w:p w:rsidR="00C548CC" w:rsidRDefault="00C548CC" w:rsidP="00C548CC">
            <w:r>
              <w:t>Constitutional Monarchy</w:t>
            </w:r>
          </w:p>
          <w:p w:rsidR="00C548CC" w:rsidRDefault="00C548CC" w:rsidP="00C548CC">
            <w:r>
              <w:t>Avanti</w:t>
            </w:r>
          </w:p>
          <w:p w:rsidR="00C548CC" w:rsidRDefault="00C548CC" w:rsidP="00C548CC">
            <w:r>
              <w:t xml:space="preserve">Il </w:t>
            </w:r>
            <w:proofErr w:type="spellStart"/>
            <w:r>
              <w:t>Popolo</w:t>
            </w:r>
            <w:proofErr w:type="spellEnd"/>
            <w:r>
              <w:t xml:space="preserve"> </w:t>
            </w:r>
            <w:proofErr w:type="spellStart"/>
            <w:r>
              <w:t>d’Italia</w:t>
            </w:r>
            <w:proofErr w:type="spellEnd"/>
          </w:p>
          <w:p w:rsidR="00430277" w:rsidRDefault="00C548CC" w:rsidP="00C548CC">
            <w:r>
              <w:t>King Victor Immanuel III</w:t>
            </w:r>
          </w:p>
          <w:p w:rsidR="00C548CC" w:rsidRPr="00A73EB8" w:rsidRDefault="00C548CC" w:rsidP="00C548CC">
            <w:r>
              <w:t>Hyperinflation</w:t>
            </w:r>
          </w:p>
        </w:tc>
        <w:tc>
          <w:tcPr>
            <w:tcW w:w="3420" w:type="dxa"/>
            <w:vAlign w:val="center"/>
          </w:tcPr>
          <w:p w:rsidR="00733961" w:rsidRPr="00733961" w:rsidRDefault="00733961" w:rsidP="00733961">
            <w:pPr>
              <w:pStyle w:val="ListParagraph"/>
              <w:jc w:val="center"/>
            </w:pPr>
            <w:r w:rsidRPr="00733961">
              <w:t>Power Point</w:t>
            </w:r>
          </w:p>
          <w:p w:rsidR="00733961" w:rsidRPr="00733961" w:rsidRDefault="00733961" w:rsidP="00733961">
            <w:pPr>
              <w:pStyle w:val="ListParagraph"/>
              <w:jc w:val="center"/>
            </w:pPr>
            <w:r w:rsidRPr="00733961">
              <w:t>Microsoft Word</w:t>
            </w:r>
          </w:p>
          <w:p w:rsidR="00733961" w:rsidRPr="00733961" w:rsidRDefault="00733961" w:rsidP="00733961">
            <w:pPr>
              <w:pStyle w:val="ListParagraph"/>
              <w:jc w:val="center"/>
            </w:pPr>
            <w:r w:rsidRPr="00733961">
              <w:t>Video</w:t>
            </w:r>
          </w:p>
          <w:p w:rsidR="00733961" w:rsidRPr="00733961" w:rsidRDefault="00733961" w:rsidP="00733961">
            <w:pPr>
              <w:pStyle w:val="ListParagraph"/>
              <w:jc w:val="center"/>
            </w:pPr>
            <w:r w:rsidRPr="00733961">
              <w:t>Canvas</w:t>
            </w:r>
          </w:p>
          <w:p w:rsidR="00733961" w:rsidRPr="00733961" w:rsidRDefault="00733961" w:rsidP="00733961">
            <w:pPr>
              <w:pStyle w:val="ListParagraph"/>
              <w:jc w:val="center"/>
            </w:pPr>
            <w:r w:rsidRPr="00733961">
              <w:t>Primary Documents</w:t>
            </w:r>
          </w:p>
          <w:p w:rsidR="00733961" w:rsidRPr="00733961" w:rsidRDefault="00733961" w:rsidP="00733961">
            <w:pPr>
              <w:pStyle w:val="ListParagraph"/>
              <w:jc w:val="center"/>
            </w:pPr>
            <w:r w:rsidRPr="00733961">
              <w:t>Secondary Documents</w:t>
            </w:r>
          </w:p>
          <w:p w:rsidR="00733961" w:rsidRPr="00733961" w:rsidRDefault="00733961" w:rsidP="00733961">
            <w:pPr>
              <w:pStyle w:val="ListParagraph"/>
              <w:jc w:val="center"/>
            </w:pPr>
            <w:r w:rsidRPr="00733961">
              <w:t>Charts/Graphs/Tables</w:t>
            </w:r>
          </w:p>
          <w:p w:rsidR="00733961" w:rsidRPr="00733961" w:rsidRDefault="00733961" w:rsidP="00733961">
            <w:pPr>
              <w:pStyle w:val="ListParagraph"/>
              <w:jc w:val="center"/>
            </w:pPr>
            <w:r w:rsidRPr="00733961">
              <w:t>Direct Instruction</w:t>
            </w:r>
          </w:p>
          <w:p w:rsidR="00733961" w:rsidRPr="00733961" w:rsidRDefault="00733961" w:rsidP="00733961">
            <w:pPr>
              <w:pStyle w:val="ListParagraph"/>
              <w:jc w:val="center"/>
            </w:pPr>
            <w:r w:rsidRPr="00733961">
              <w:t>Discussion</w:t>
            </w:r>
          </w:p>
          <w:p w:rsidR="00A73EB8" w:rsidRPr="00733961" w:rsidRDefault="00733961" w:rsidP="00733961">
            <w:pPr>
              <w:pStyle w:val="ListParagraph"/>
              <w:jc w:val="center"/>
            </w:pPr>
            <w:r w:rsidRPr="00733961">
              <w:t>Text Analysis</w:t>
            </w:r>
          </w:p>
        </w:tc>
        <w:tc>
          <w:tcPr>
            <w:tcW w:w="2880" w:type="dxa"/>
            <w:vAlign w:val="center"/>
          </w:tcPr>
          <w:p w:rsidR="00A73EB8" w:rsidRPr="00DB305D" w:rsidRDefault="008F0669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33961" w:rsidP="00A5565A">
            <w:pPr>
              <w:jc w:val="center"/>
            </w:pPr>
            <w:r>
              <w:t>Promises of peace and prosperity</w:t>
            </w:r>
          </w:p>
        </w:tc>
        <w:tc>
          <w:tcPr>
            <w:tcW w:w="1890" w:type="dxa"/>
            <w:vAlign w:val="center"/>
          </w:tcPr>
          <w:p w:rsidR="00733961" w:rsidRDefault="00733961" w:rsidP="00733961">
            <w:pPr>
              <w:jc w:val="center"/>
            </w:pPr>
            <w:r>
              <w:t>8.1.12A</w:t>
            </w:r>
          </w:p>
          <w:p w:rsidR="00733961" w:rsidRDefault="00733961" w:rsidP="00733961">
            <w:pPr>
              <w:jc w:val="center"/>
            </w:pPr>
            <w:r>
              <w:t>8.1.12B</w:t>
            </w:r>
          </w:p>
          <w:p w:rsidR="00733961" w:rsidRDefault="00733961" w:rsidP="00733961">
            <w:pPr>
              <w:jc w:val="center"/>
            </w:pPr>
            <w:r>
              <w:t>8.1.12C</w:t>
            </w:r>
          </w:p>
          <w:p w:rsidR="00733961" w:rsidRDefault="00733961" w:rsidP="00733961">
            <w:pPr>
              <w:jc w:val="center"/>
            </w:pPr>
            <w:r>
              <w:t>8.1.12D</w:t>
            </w:r>
          </w:p>
          <w:p w:rsidR="00733961" w:rsidRDefault="00733961" w:rsidP="00733961">
            <w:pPr>
              <w:jc w:val="center"/>
            </w:pPr>
            <w:r>
              <w:t>8.4.12A</w:t>
            </w:r>
          </w:p>
          <w:p w:rsidR="00733961" w:rsidRDefault="00733961" w:rsidP="00733961">
            <w:pPr>
              <w:jc w:val="center"/>
            </w:pPr>
            <w:r>
              <w:t>8.4.12B</w:t>
            </w:r>
          </w:p>
          <w:p w:rsidR="00733961" w:rsidRDefault="00733961" w:rsidP="00733961">
            <w:pPr>
              <w:jc w:val="center"/>
            </w:pPr>
            <w:r>
              <w:t>8.4.12C</w:t>
            </w:r>
          </w:p>
          <w:p w:rsidR="0080537B" w:rsidRPr="00A73EB8" w:rsidRDefault="00733961" w:rsidP="00733961">
            <w:pPr>
              <w:jc w:val="center"/>
            </w:pPr>
            <w:r>
              <w:t>8.4.12D</w:t>
            </w:r>
          </w:p>
        </w:tc>
        <w:tc>
          <w:tcPr>
            <w:tcW w:w="3420" w:type="dxa"/>
            <w:vAlign w:val="center"/>
          </w:tcPr>
          <w:p w:rsidR="00C548CC" w:rsidRDefault="00C548CC" w:rsidP="00C548CC">
            <w:r>
              <w:t>March on Rome</w:t>
            </w:r>
          </w:p>
          <w:p w:rsidR="00C548CC" w:rsidRDefault="00C548CC" w:rsidP="00C548CC">
            <w:r>
              <w:t>Great Depression</w:t>
            </w:r>
          </w:p>
          <w:p w:rsidR="00C548CC" w:rsidRDefault="00C548CC" w:rsidP="00C548CC">
            <w:r>
              <w:t>Control of Religion</w:t>
            </w:r>
          </w:p>
          <w:p w:rsidR="00C548CC" w:rsidRDefault="00C548CC" w:rsidP="00C548CC">
            <w:r>
              <w:t>Lateran Accords</w:t>
            </w:r>
          </w:p>
          <w:p w:rsidR="00C548CC" w:rsidRDefault="00C548CC" w:rsidP="00C548CC">
            <w:r>
              <w:t>Catholicism</w:t>
            </w:r>
          </w:p>
          <w:p w:rsidR="00C548CC" w:rsidRDefault="00C548CC" w:rsidP="00C548CC">
            <w:r>
              <w:t>Control of Civil Liberties</w:t>
            </w:r>
          </w:p>
          <w:p w:rsidR="00C548CC" w:rsidRDefault="00C548CC" w:rsidP="00C548CC">
            <w:r>
              <w:t>State Corporations</w:t>
            </w:r>
          </w:p>
          <w:p w:rsidR="00C548CC" w:rsidRDefault="00C548CC" w:rsidP="00C548CC">
            <w:r>
              <w:t>Works programs</w:t>
            </w:r>
          </w:p>
          <w:p w:rsidR="00430277" w:rsidRPr="00A73EB8" w:rsidRDefault="00C548CC" w:rsidP="00C548CC">
            <w:r>
              <w:t>Militarism</w:t>
            </w:r>
          </w:p>
        </w:tc>
        <w:tc>
          <w:tcPr>
            <w:tcW w:w="3420" w:type="dxa"/>
            <w:vAlign w:val="center"/>
          </w:tcPr>
          <w:p w:rsidR="00733961" w:rsidRPr="00733961" w:rsidRDefault="00733961" w:rsidP="00733961">
            <w:pPr>
              <w:jc w:val="center"/>
            </w:pPr>
            <w:r w:rsidRPr="00733961">
              <w:t>Power Point</w:t>
            </w:r>
          </w:p>
          <w:p w:rsidR="00733961" w:rsidRPr="00733961" w:rsidRDefault="00733961" w:rsidP="00733961">
            <w:pPr>
              <w:jc w:val="center"/>
            </w:pPr>
            <w:r w:rsidRPr="00733961">
              <w:t>Microsoft Word</w:t>
            </w:r>
          </w:p>
          <w:p w:rsidR="00733961" w:rsidRPr="00733961" w:rsidRDefault="00733961" w:rsidP="00733961">
            <w:pPr>
              <w:jc w:val="center"/>
            </w:pPr>
            <w:r w:rsidRPr="00733961">
              <w:t>Video</w:t>
            </w:r>
          </w:p>
          <w:p w:rsidR="00733961" w:rsidRPr="00733961" w:rsidRDefault="00733961" w:rsidP="00733961">
            <w:pPr>
              <w:jc w:val="center"/>
            </w:pPr>
            <w:r w:rsidRPr="00733961">
              <w:t>Canvas</w:t>
            </w:r>
          </w:p>
          <w:p w:rsidR="00733961" w:rsidRPr="00733961" w:rsidRDefault="00733961" w:rsidP="00733961">
            <w:pPr>
              <w:jc w:val="center"/>
            </w:pPr>
            <w:r w:rsidRPr="00733961">
              <w:t>Primary Documents</w:t>
            </w:r>
          </w:p>
          <w:p w:rsidR="00733961" w:rsidRPr="00733961" w:rsidRDefault="00733961" w:rsidP="00733961">
            <w:pPr>
              <w:jc w:val="center"/>
            </w:pPr>
            <w:r w:rsidRPr="00733961">
              <w:t>Secondary Documents</w:t>
            </w:r>
          </w:p>
          <w:p w:rsidR="00733961" w:rsidRPr="00733961" w:rsidRDefault="00733961" w:rsidP="00733961">
            <w:pPr>
              <w:jc w:val="center"/>
            </w:pPr>
            <w:r w:rsidRPr="00733961">
              <w:t>Charts/Graphs/Tables</w:t>
            </w:r>
          </w:p>
          <w:p w:rsidR="00733961" w:rsidRPr="00733961" w:rsidRDefault="00733961" w:rsidP="00733961">
            <w:pPr>
              <w:jc w:val="center"/>
            </w:pPr>
            <w:r w:rsidRPr="00733961">
              <w:t>Direct Instruction</w:t>
            </w:r>
          </w:p>
          <w:p w:rsidR="00733961" w:rsidRPr="00733961" w:rsidRDefault="00733961" w:rsidP="00733961">
            <w:pPr>
              <w:jc w:val="center"/>
            </w:pPr>
            <w:r w:rsidRPr="00733961">
              <w:t>Discussion</w:t>
            </w:r>
          </w:p>
          <w:p w:rsidR="0080537B" w:rsidRPr="002F1426" w:rsidRDefault="00733961" w:rsidP="00733961">
            <w:pPr>
              <w:jc w:val="center"/>
              <w:rPr>
                <w:b/>
              </w:rPr>
            </w:pPr>
            <w:r w:rsidRPr="00733961">
              <w:t>Text Analysis</w:t>
            </w:r>
          </w:p>
        </w:tc>
        <w:tc>
          <w:tcPr>
            <w:tcW w:w="2880" w:type="dxa"/>
            <w:vAlign w:val="center"/>
          </w:tcPr>
          <w:p w:rsidR="0080537B" w:rsidRDefault="008F0669" w:rsidP="00A5565A">
            <w:pPr>
              <w:spacing w:after="120"/>
              <w:jc w:val="center"/>
            </w:pPr>
            <w:r>
              <w:t>Quiz</w:t>
            </w:r>
          </w:p>
          <w:p w:rsidR="0015110B" w:rsidRPr="00DB305D" w:rsidRDefault="0015110B" w:rsidP="00A5565A">
            <w:pPr>
              <w:spacing w:after="120"/>
              <w:jc w:val="center"/>
              <w:rPr>
                <w:sz w:val="18"/>
              </w:rPr>
            </w:pPr>
            <w:r>
              <w:t>Persuasive Es</w:t>
            </w:r>
            <w:bookmarkStart w:id="0" w:name="_GoBack"/>
            <w:bookmarkEnd w:id="0"/>
            <w:r>
              <w:t>say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33961" w:rsidP="00A5565A">
            <w:pPr>
              <w:jc w:val="center"/>
            </w:pPr>
            <w:r>
              <w:t>Failures of Fascism in Italy</w:t>
            </w:r>
          </w:p>
        </w:tc>
        <w:tc>
          <w:tcPr>
            <w:tcW w:w="1890" w:type="dxa"/>
            <w:vAlign w:val="center"/>
          </w:tcPr>
          <w:p w:rsidR="00733961" w:rsidRDefault="00733961" w:rsidP="00733961">
            <w:pPr>
              <w:jc w:val="center"/>
            </w:pPr>
            <w:r>
              <w:t>8.1.12A</w:t>
            </w:r>
          </w:p>
          <w:p w:rsidR="00733961" w:rsidRDefault="00733961" w:rsidP="00733961">
            <w:pPr>
              <w:jc w:val="center"/>
            </w:pPr>
            <w:r>
              <w:t>8.1.12B</w:t>
            </w:r>
          </w:p>
          <w:p w:rsidR="00733961" w:rsidRDefault="00733961" w:rsidP="00733961">
            <w:pPr>
              <w:jc w:val="center"/>
            </w:pPr>
            <w:r>
              <w:t>8.1.12C</w:t>
            </w:r>
          </w:p>
          <w:p w:rsidR="00733961" w:rsidRDefault="00733961" w:rsidP="00733961">
            <w:pPr>
              <w:jc w:val="center"/>
            </w:pPr>
            <w:r>
              <w:t>8.1.12D</w:t>
            </w:r>
          </w:p>
          <w:p w:rsidR="00733961" w:rsidRDefault="00733961" w:rsidP="00733961">
            <w:pPr>
              <w:jc w:val="center"/>
            </w:pPr>
            <w:r>
              <w:t>8.4.12A</w:t>
            </w:r>
          </w:p>
          <w:p w:rsidR="00733961" w:rsidRDefault="00733961" w:rsidP="00733961">
            <w:pPr>
              <w:jc w:val="center"/>
            </w:pPr>
            <w:r>
              <w:t>8.4.12B</w:t>
            </w:r>
          </w:p>
          <w:p w:rsidR="00733961" w:rsidRDefault="00733961" w:rsidP="00733961">
            <w:pPr>
              <w:jc w:val="center"/>
            </w:pPr>
            <w:r>
              <w:t>8.4.12C</w:t>
            </w:r>
          </w:p>
          <w:p w:rsidR="0080537B" w:rsidRPr="00A73EB8" w:rsidRDefault="00733961" w:rsidP="00733961">
            <w:pPr>
              <w:jc w:val="center"/>
            </w:pPr>
            <w:r>
              <w:t>8.4.12D</w:t>
            </w:r>
          </w:p>
        </w:tc>
        <w:tc>
          <w:tcPr>
            <w:tcW w:w="3420" w:type="dxa"/>
            <w:vAlign w:val="center"/>
          </w:tcPr>
          <w:p w:rsidR="00C548CC" w:rsidRDefault="00C548CC" w:rsidP="00C548CC">
            <w:r>
              <w:t>Selassie and Ethiopia</w:t>
            </w:r>
          </w:p>
          <w:p w:rsidR="00C548CC" w:rsidRDefault="00C548CC" w:rsidP="00C548CC">
            <w:r>
              <w:t>Operation Torch</w:t>
            </w:r>
          </w:p>
          <w:p w:rsidR="00C548CC" w:rsidRDefault="00C548CC" w:rsidP="00C548CC">
            <w:r>
              <w:t>Military Failures</w:t>
            </w:r>
          </w:p>
          <w:p w:rsidR="00C548CC" w:rsidRDefault="00C548CC" w:rsidP="00C548CC">
            <w:proofErr w:type="spellStart"/>
            <w:r>
              <w:t>Gli</w:t>
            </w:r>
            <w:proofErr w:type="spellEnd"/>
            <w:r>
              <w:t xml:space="preserve"> </w:t>
            </w:r>
            <w:proofErr w:type="spellStart"/>
            <w:r>
              <w:t>Ebrei</w:t>
            </w:r>
            <w:proofErr w:type="spellEnd"/>
            <w:r>
              <w:t xml:space="preserve"> in Italia</w:t>
            </w:r>
          </w:p>
          <w:p w:rsidR="00C548CC" w:rsidRDefault="00C548CC" w:rsidP="00C548CC">
            <w:r>
              <w:t>Axis powers</w:t>
            </w:r>
          </w:p>
          <w:p w:rsidR="00C548CC" w:rsidRDefault="00C548CC" w:rsidP="00C548CC">
            <w:r>
              <w:t>Loss of political power and escape</w:t>
            </w:r>
          </w:p>
          <w:p w:rsidR="00C548CC" w:rsidRDefault="00C548CC" w:rsidP="00C548CC">
            <w:r>
              <w:t>April 23, 1943 death</w:t>
            </w:r>
          </w:p>
          <w:p w:rsidR="00430277" w:rsidRPr="00A73EB8" w:rsidRDefault="00C548CC" w:rsidP="00C548CC">
            <w:r>
              <w:t xml:space="preserve">II Duce  </w:t>
            </w:r>
          </w:p>
        </w:tc>
        <w:tc>
          <w:tcPr>
            <w:tcW w:w="3420" w:type="dxa"/>
            <w:vAlign w:val="center"/>
          </w:tcPr>
          <w:p w:rsidR="00733961" w:rsidRPr="00733961" w:rsidRDefault="00733961" w:rsidP="00733961">
            <w:pPr>
              <w:jc w:val="center"/>
            </w:pPr>
            <w:r w:rsidRPr="00733961">
              <w:t>Power Point</w:t>
            </w:r>
          </w:p>
          <w:p w:rsidR="00733961" w:rsidRPr="00733961" w:rsidRDefault="00733961" w:rsidP="00733961">
            <w:pPr>
              <w:jc w:val="center"/>
            </w:pPr>
            <w:r w:rsidRPr="00733961">
              <w:t>Microsoft Word</w:t>
            </w:r>
          </w:p>
          <w:p w:rsidR="00733961" w:rsidRPr="00733961" w:rsidRDefault="00733961" w:rsidP="00733961">
            <w:pPr>
              <w:jc w:val="center"/>
            </w:pPr>
            <w:r w:rsidRPr="00733961">
              <w:t>Video</w:t>
            </w:r>
          </w:p>
          <w:p w:rsidR="00733961" w:rsidRPr="00733961" w:rsidRDefault="00733961" w:rsidP="00733961">
            <w:pPr>
              <w:jc w:val="center"/>
            </w:pPr>
            <w:r w:rsidRPr="00733961">
              <w:t>Canvas</w:t>
            </w:r>
          </w:p>
          <w:p w:rsidR="00733961" w:rsidRPr="00733961" w:rsidRDefault="00733961" w:rsidP="00733961">
            <w:pPr>
              <w:jc w:val="center"/>
            </w:pPr>
            <w:r w:rsidRPr="00733961">
              <w:t>Primary Documents</w:t>
            </w:r>
          </w:p>
          <w:p w:rsidR="00733961" w:rsidRPr="00733961" w:rsidRDefault="00733961" w:rsidP="00733961">
            <w:pPr>
              <w:jc w:val="center"/>
            </w:pPr>
            <w:r w:rsidRPr="00733961">
              <w:t>Secondary Documents</w:t>
            </w:r>
          </w:p>
          <w:p w:rsidR="00733961" w:rsidRPr="00733961" w:rsidRDefault="00733961" w:rsidP="00733961">
            <w:pPr>
              <w:jc w:val="center"/>
            </w:pPr>
            <w:r w:rsidRPr="00733961">
              <w:t>Charts/Graphs/Tables</w:t>
            </w:r>
          </w:p>
          <w:p w:rsidR="00733961" w:rsidRPr="00733961" w:rsidRDefault="00733961" w:rsidP="00733961">
            <w:pPr>
              <w:jc w:val="center"/>
            </w:pPr>
            <w:r w:rsidRPr="00733961">
              <w:t>Direct Instruction</w:t>
            </w:r>
          </w:p>
          <w:p w:rsidR="00733961" w:rsidRPr="00733961" w:rsidRDefault="00733961" w:rsidP="00733961">
            <w:pPr>
              <w:jc w:val="center"/>
            </w:pPr>
            <w:r w:rsidRPr="00733961">
              <w:lastRenderedPageBreak/>
              <w:t>Discussion</w:t>
            </w:r>
          </w:p>
          <w:p w:rsidR="0080537B" w:rsidRPr="00733961" w:rsidRDefault="00733961" w:rsidP="00733961">
            <w:pPr>
              <w:jc w:val="center"/>
            </w:pPr>
            <w:r w:rsidRPr="00733961">
              <w:t>Text Analysis</w:t>
            </w:r>
          </w:p>
        </w:tc>
        <w:tc>
          <w:tcPr>
            <w:tcW w:w="2880" w:type="dxa"/>
            <w:vAlign w:val="center"/>
          </w:tcPr>
          <w:p w:rsidR="0080537B" w:rsidRDefault="008F0669" w:rsidP="00A5565A">
            <w:pPr>
              <w:spacing w:after="120"/>
              <w:jc w:val="center"/>
            </w:pPr>
            <w:r>
              <w:lastRenderedPageBreak/>
              <w:t>Multiple Choice Test</w:t>
            </w:r>
          </w:p>
          <w:p w:rsidR="008F0669" w:rsidRPr="00DB305D" w:rsidRDefault="008F0669" w:rsidP="00A5565A">
            <w:pPr>
              <w:spacing w:after="120"/>
              <w:jc w:val="center"/>
              <w:rPr>
                <w:sz w:val="18"/>
              </w:rPr>
            </w:pPr>
            <w:r>
              <w:t>Paper Topic Proposal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9795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5110B"/>
    <w:rsid w:val="001951E8"/>
    <w:rsid w:val="001E06E5"/>
    <w:rsid w:val="001E1FF2"/>
    <w:rsid w:val="002155A3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33961"/>
    <w:rsid w:val="007A147C"/>
    <w:rsid w:val="007F0C34"/>
    <w:rsid w:val="0080537B"/>
    <w:rsid w:val="008668B6"/>
    <w:rsid w:val="008902B0"/>
    <w:rsid w:val="008F0669"/>
    <w:rsid w:val="00975FF0"/>
    <w:rsid w:val="00990086"/>
    <w:rsid w:val="009A0FC1"/>
    <w:rsid w:val="00A73EB8"/>
    <w:rsid w:val="00AC2828"/>
    <w:rsid w:val="00B149C5"/>
    <w:rsid w:val="00B477DC"/>
    <w:rsid w:val="00B963EA"/>
    <w:rsid w:val="00BA53ED"/>
    <w:rsid w:val="00BE53BF"/>
    <w:rsid w:val="00C548CC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2096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D9353-A551-4FB6-B7FA-F80EE9B75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17</TotalTime>
  <Pages>2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Fackler, Clinton</cp:lastModifiedBy>
  <cp:revision>10</cp:revision>
  <dcterms:created xsi:type="dcterms:W3CDTF">2017-03-28T15:33:00Z</dcterms:created>
  <dcterms:modified xsi:type="dcterms:W3CDTF">2017-06-14T14:42:00Z</dcterms:modified>
</cp:coreProperties>
</file>