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A1C87">
        <w:rPr>
          <w:u w:val="single"/>
        </w:rPr>
        <w:t>Uncertainty, Ideologies and Revolutions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A1C87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A1C8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A1C87">
              <w:t>Soviet Russia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A1C87">
              <w:t>30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D6F9C">
              <w:t xml:space="preserve"> </w:t>
            </w:r>
            <w:r w:rsidR="003D6F9C" w:rsidRPr="003D6F9C">
              <w:t>How does a war-torn, politically divided country produce a totalitarian state?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RPr="00946F9C" w:rsidTr="0080537B">
        <w:tc>
          <w:tcPr>
            <w:tcW w:w="2785" w:type="dxa"/>
            <w:vAlign w:val="center"/>
          </w:tcPr>
          <w:p w:rsidR="00A73EB8" w:rsidRPr="00946F9C" w:rsidRDefault="007E70F6" w:rsidP="00A5565A">
            <w:pPr>
              <w:jc w:val="center"/>
            </w:pPr>
            <w:r w:rsidRPr="007E70F6">
              <w:t>Imperial Russian Society and the First World War (10 days)</w:t>
            </w:r>
          </w:p>
        </w:tc>
        <w:tc>
          <w:tcPr>
            <w:tcW w:w="1890" w:type="dxa"/>
            <w:vAlign w:val="center"/>
          </w:tcPr>
          <w:p w:rsidR="00F760B3" w:rsidRPr="00946F9C" w:rsidRDefault="00F760B3" w:rsidP="00F760B3">
            <w:pPr>
              <w:jc w:val="center"/>
            </w:pPr>
            <w:r w:rsidRPr="00946F9C">
              <w:t>8.1.12A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8.1.12B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8.1.12C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8.1.12D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8.4.12A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8.4.12B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8.4.12C</w:t>
            </w:r>
          </w:p>
          <w:p w:rsidR="00A73EB8" w:rsidRPr="00946F9C" w:rsidRDefault="00F760B3" w:rsidP="00F760B3">
            <w:pPr>
              <w:jc w:val="center"/>
            </w:pPr>
            <w:r w:rsidRPr="00946F9C">
              <w:t>8.4.12D</w:t>
            </w:r>
          </w:p>
        </w:tc>
        <w:tc>
          <w:tcPr>
            <w:tcW w:w="3420" w:type="dxa"/>
            <w:vAlign w:val="center"/>
          </w:tcPr>
          <w:p w:rsidR="00530E02" w:rsidRDefault="00530E02" w:rsidP="00530E02">
            <w:r>
              <w:t>What were the problems inherent in Tsarist Russia?</w:t>
            </w:r>
          </w:p>
          <w:p w:rsidR="00530E02" w:rsidRDefault="00530E02" w:rsidP="00530E02"/>
          <w:p w:rsidR="00530E02" w:rsidRDefault="00530E02" w:rsidP="00530E02">
            <w:r>
              <w:t>How did WWI destroy Russian society?</w:t>
            </w:r>
          </w:p>
          <w:p w:rsidR="00530E02" w:rsidRDefault="00530E02" w:rsidP="00530E02"/>
          <w:p w:rsidR="00530E02" w:rsidRDefault="00530E02" w:rsidP="00530E02">
            <w:r>
              <w:t>Westernization</w:t>
            </w:r>
          </w:p>
          <w:p w:rsidR="00530E02" w:rsidRDefault="00530E02" w:rsidP="00530E02">
            <w:r>
              <w:t>Russian Conservatism</w:t>
            </w:r>
          </w:p>
          <w:p w:rsidR="00530E02" w:rsidRDefault="00530E02" w:rsidP="00530E02">
            <w:r>
              <w:t>Tsarist Society</w:t>
            </w:r>
          </w:p>
          <w:p w:rsidR="00530E02" w:rsidRDefault="00530E02" w:rsidP="00530E02">
            <w:proofErr w:type="spellStart"/>
            <w:r>
              <w:t>Csar</w:t>
            </w:r>
            <w:proofErr w:type="spellEnd"/>
            <w:r>
              <w:t xml:space="preserve"> Nicholas</w:t>
            </w:r>
          </w:p>
          <w:p w:rsidR="00530E02" w:rsidRDefault="00530E02" w:rsidP="00530E02">
            <w:r>
              <w:t>Rasputin</w:t>
            </w:r>
          </w:p>
          <w:p w:rsidR="00530E02" w:rsidRDefault="00530E02" w:rsidP="00530E02">
            <w:r>
              <w:t>Peasantry</w:t>
            </w:r>
          </w:p>
          <w:p w:rsidR="00530E02" w:rsidRDefault="00530E02" w:rsidP="00530E02">
            <w:r>
              <w:t>Kremlin</w:t>
            </w:r>
          </w:p>
          <w:p w:rsidR="00530E02" w:rsidRDefault="00530E02" w:rsidP="00530E02">
            <w:r>
              <w:t>Duma</w:t>
            </w:r>
          </w:p>
          <w:p w:rsidR="00530E02" w:rsidRDefault="00530E02" w:rsidP="00530E02">
            <w:r>
              <w:t>Bourgeoisie</w:t>
            </w:r>
          </w:p>
          <w:p w:rsidR="00530E02" w:rsidRDefault="00530E02" w:rsidP="00530E02">
            <w:r>
              <w:t>Bloody Sunday</w:t>
            </w:r>
          </w:p>
          <w:p w:rsidR="00530E02" w:rsidRDefault="00530E02" w:rsidP="00530E02">
            <w:r>
              <w:t>Eruption of WWI</w:t>
            </w:r>
          </w:p>
          <w:p w:rsidR="00430277" w:rsidRPr="00946F9C" w:rsidRDefault="00530E02" w:rsidP="00530E02">
            <w:r>
              <w:t>February Revolution</w:t>
            </w:r>
          </w:p>
        </w:tc>
        <w:tc>
          <w:tcPr>
            <w:tcW w:w="3420" w:type="dxa"/>
            <w:vAlign w:val="center"/>
          </w:tcPr>
          <w:p w:rsidR="00946F9C" w:rsidRPr="00946F9C" w:rsidRDefault="00946F9C" w:rsidP="00946F9C">
            <w:pPr>
              <w:jc w:val="center"/>
            </w:pPr>
            <w:r w:rsidRPr="00946F9C">
              <w:t>Power Point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Microsoft Word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Video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Canvas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Primary Documents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Secondary Documents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Charts/Graphs/Tables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Direct Instruction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Discussion</w:t>
            </w:r>
          </w:p>
          <w:p w:rsidR="00A73EB8" w:rsidRPr="00946F9C" w:rsidRDefault="00946F9C" w:rsidP="00946F9C">
            <w:pPr>
              <w:jc w:val="center"/>
            </w:pPr>
            <w:r w:rsidRPr="00946F9C">
              <w:t>Text Analysis</w:t>
            </w:r>
          </w:p>
        </w:tc>
        <w:tc>
          <w:tcPr>
            <w:tcW w:w="2880" w:type="dxa"/>
            <w:vAlign w:val="center"/>
          </w:tcPr>
          <w:p w:rsidR="00A73EB8" w:rsidRDefault="00DE74E7" w:rsidP="00A5565A">
            <w:pPr>
              <w:spacing w:after="120"/>
              <w:jc w:val="center"/>
            </w:pPr>
            <w:r>
              <w:t>Political Spectrum map</w:t>
            </w:r>
          </w:p>
          <w:p w:rsidR="00DE74E7" w:rsidRPr="00946F9C" w:rsidRDefault="00DE74E7" w:rsidP="00A5565A">
            <w:pPr>
              <w:spacing w:after="120"/>
              <w:jc w:val="center"/>
              <w:rPr>
                <w:sz w:val="18"/>
              </w:rPr>
            </w:pPr>
            <w:r>
              <w:t>Imperial society cartoon</w:t>
            </w:r>
          </w:p>
        </w:tc>
      </w:tr>
    </w:tbl>
    <w:p w:rsidR="00A73EB8" w:rsidRPr="00946F9C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946F9C" w:rsidTr="00A5565A">
        <w:tc>
          <w:tcPr>
            <w:tcW w:w="2785" w:type="dxa"/>
            <w:vAlign w:val="center"/>
          </w:tcPr>
          <w:p w:rsidR="0080537B" w:rsidRPr="00946F9C" w:rsidRDefault="007E70F6" w:rsidP="00A5565A">
            <w:pPr>
              <w:jc w:val="center"/>
            </w:pPr>
            <w:r w:rsidRPr="007E70F6">
              <w:t>Russian Revolution (5 days)</w:t>
            </w:r>
          </w:p>
        </w:tc>
        <w:tc>
          <w:tcPr>
            <w:tcW w:w="1890" w:type="dxa"/>
            <w:vAlign w:val="center"/>
          </w:tcPr>
          <w:p w:rsidR="00F760B3" w:rsidRPr="00946F9C" w:rsidRDefault="00F760B3" w:rsidP="00F760B3">
            <w:pPr>
              <w:jc w:val="center"/>
            </w:pPr>
            <w:r w:rsidRPr="00946F9C">
              <w:t>8.1.12A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8.1.12B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8.1.12C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8.1.12D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8.4.12A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8.4.12B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8.4.12C</w:t>
            </w:r>
          </w:p>
          <w:p w:rsidR="0080537B" w:rsidRPr="00946F9C" w:rsidRDefault="00F760B3" w:rsidP="00F760B3">
            <w:pPr>
              <w:jc w:val="center"/>
            </w:pPr>
            <w:r w:rsidRPr="00946F9C">
              <w:t>8.4.12D</w:t>
            </w:r>
          </w:p>
        </w:tc>
        <w:tc>
          <w:tcPr>
            <w:tcW w:w="3420" w:type="dxa"/>
            <w:vAlign w:val="center"/>
          </w:tcPr>
          <w:p w:rsidR="007E70F6" w:rsidRDefault="007E70F6" w:rsidP="007E70F6">
            <w:r>
              <w:t>Why were the Bolsheviks able to ascend to power in Russia?</w:t>
            </w:r>
          </w:p>
          <w:p w:rsidR="007E70F6" w:rsidRDefault="007E70F6" w:rsidP="007E70F6"/>
          <w:p w:rsidR="007E70F6" w:rsidRDefault="007E70F6" w:rsidP="007E70F6">
            <w:r>
              <w:t>October Revolution</w:t>
            </w:r>
          </w:p>
          <w:p w:rsidR="007E70F6" w:rsidRDefault="007E70F6" w:rsidP="007E70F6">
            <w:r>
              <w:t>Treaty of Brest-Litovsk</w:t>
            </w:r>
          </w:p>
          <w:p w:rsidR="007E70F6" w:rsidRDefault="007E70F6" w:rsidP="007E70F6">
            <w:r>
              <w:t>Civil War</w:t>
            </w:r>
          </w:p>
          <w:p w:rsidR="007E70F6" w:rsidRDefault="007E70F6" w:rsidP="007E70F6">
            <w:r>
              <w:t>Communist Manifesto</w:t>
            </w:r>
          </w:p>
          <w:p w:rsidR="00530E02" w:rsidRDefault="00530E02" w:rsidP="007E70F6">
            <w:r>
              <w:t xml:space="preserve">Proletariat </w:t>
            </w:r>
          </w:p>
          <w:p w:rsidR="007E70F6" w:rsidRDefault="007E70F6" w:rsidP="007E70F6">
            <w:r>
              <w:t>Reds</w:t>
            </w:r>
          </w:p>
          <w:p w:rsidR="007E70F6" w:rsidRDefault="007E70F6" w:rsidP="007E70F6">
            <w:r>
              <w:t xml:space="preserve">Whites </w:t>
            </w:r>
          </w:p>
          <w:p w:rsidR="007E70F6" w:rsidRDefault="007E70F6" w:rsidP="007E70F6">
            <w:r>
              <w:t>Bolsheviks</w:t>
            </w:r>
          </w:p>
          <w:p w:rsidR="007E70F6" w:rsidRDefault="007E70F6" w:rsidP="007E70F6">
            <w:r>
              <w:lastRenderedPageBreak/>
              <w:t>Mensheviks</w:t>
            </w:r>
          </w:p>
          <w:p w:rsidR="007E70F6" w:rsidRDefault="007E70F6" w:rsidP="007E70F6">
            <w:r>
              <w:t>Cossacks</w:t>
            </w:r>
          </w:p>
          <w:p w:rsidR="00430277" w:rsidRPr="00946F9C" w:rsidRDefault="007E70F6" w:rsidP="007E70F6">
            <w:r>
              <w:t>Execution of the Royal Family</w:t>
            </w:r>
          </w:p>
        </w:tc>
        <w:tc>
          <w:tcPr>
            <w:tcW w:w="3420" w:type="dxa"/>
            <w:vAlign w:val="center"/>
          </w:tcPr>
          <w:p w:rsidR="00946F9C" w:rsidRPr="00946F9C" w:rsidRDefault="00946F9C" w:rsidP="00946F9C">
            <w:pPr>
              <w:jc w:val="center"/>
            </w:pPr>
            <w:r w:rsidRPr="00946F9C">
              <w:lastRenderedPageBreak/>
              <w:t>Power Point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Microsoft Word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Video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Canvas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Primary Documents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Secondary Documents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Charts/Graphs/Tables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Direct Instruction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Discussion</w:t>
            </w:r>
          </w:p>
          <w:p w:rsidR="0080537B" w:rsidRPr="00946F9C" w:rsidRDefault="00946F9C" w:rsidP="00946F9C">
            <w:pPr>
              <w:jc w:val="center"/>
            </w:pPr>
            <w:r w:rsidRPr="00946F9C">
              <w:t>Text Analysis</w:t>
            </w:r>
          </w:p>
        </w:tc>
        <w:tc>
          <w:tcPr>
            <w:tcW w:w="2880" w:type="dxa"/>
            <w:vAlign w:val="center"/>
          </w:tcPr>
          <w:p w:rsidR="0080537B" w:rsidRDefault="00DE74E7" w:rsidP="00A5565A">
            <w:pPr>
              <w:spacing w:after="120"/>
              <w:jc w:val="center"/>
            </w:pPr>
            <w:r>
              <w:t>Timeline</w:t>
            </w:r>
          </w:p>
          <w:p w:rsidR="00DE74E7" w:rsidRPr="00946F9C" w:rsidRDefault="00DE74E7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946F9C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946F9C" w:rsidTr="00A5565A">
        <w:tc>
          <w:tcPr>
            <w:tcW w:w="2785" w:type="dxa"/>
            <w:vAlign w:val="center"/>
          </w:tcPr>
          <w:p w:rsidR="0080537B" w:rsidRPr="00946F9C" w:rsidRDefault="007E70F6" w:rsidP="00A5565A">
            <w:pPr>
              <w:jc w:val="center"/>
            </w:pPr>
            <w:r w:rsidRPr="007E70F6">
              <w:t>Soviet Russia under Lenin (5 days)</w:t>
            </w:r>
          </w:p>
        </w:tc>
        <w:tc>
          <w:tcPr>
            <w:tcW w:w="1890" w:type="dxa"/>
            <w:vAlign w:val="center"/>
          </w:tcPr>
          <w:p w:rsidR="00F760B3" w:rsidRPr="00946F9C" w:rsidRDefault="00F760B3" w:rsidP="00F760B3">
            <w:pPr>
              <w:jc w:val="center"/>
            </w:pPr>
            <w:r w:rsidRPr="00946F9C">
              <w:t>8.1.12A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8.1.12B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8.1.12C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8.1.12D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8.4.12A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8.4.12B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8.4.12C</w:t>
            </w:r>
          </w:p>
          <w:p w:rsidR="0080537B" w:rsidRPr="00946F9C" w:rsidRDefault="00F760B3" w:rsidP="00F760B3">
            <w:pPr>
              <w:jc w:val="center"/>
            </w:pPr>
            <w:r w:rsidRPr="00946F9C">
              <w:t>8.4.12D</w:t>
            </w:r>
          </w:p>
        </w:tc>
        <w:tc>
          <w:tcPr>
            <w:tcW w:w="3420" w:type="dxa"/>
            <w:vAlign w:val="center"/>
          </w:tcPr>
          <w:p w:rsidR="007E70F6" w:rsidRDefault="007E70F6" w:rsidP="007E70F6">
            <w:r>
              <w:t>How did Lenin put the Soviet Union on a track of complacency with the system?</w:t>
            </w:r>
          </w:p>
          <w:p w:rsidR="007E70F6" w:rsidRDefault="007E70F6" w:rsidP="007E70F6"/>
          <w:p w:rsidR="007E70F6" w:rsidRDefault="007E70F6" w:rsidP="007E70F6">
            <w:r>
              <w:t>Vladimir Lenin</w:t>
            </w:r>
          </w:p>
          <w:p w:rsidR="007E70F6" w:rsidRDefault="007E70F6" w:rsidP="007E70F6">
            <w:r>
              <w:t>Communism</w:t>
            </w:r>
          </w:p>
          <w:p w:rsidR="007E70F6" w:rsidRDefault="007E70F6" w:rsidP="007E70F6">
            <w:r>
              <w:t>Socialism</w:t>
            </w:r>
          </w:p>
          <w:p w:rsidR="007E70F6" w:rsidRDefault="007E70F6" w:rsidP="007E70F6">
            <w:r>
              <w:t>Joseph Stalin</w:t>
            </w:r>
          </w:p>
          <w:p w:rsidR="007E70F6" w:rsidRDefault="007E70F6" w:rsidP="007E70F6">
            <w:r>
              <w:t>Leon Trotsky</w:t>
            </w:r>
          </w:p>
          <w:p w:rsidR="007E70F6" w:rsidRDefault="007E70F6" w:rsidP="007E70F6">
            <w:r>
              <w:t>Sate construction</w:t>
            </w:r>
          </w:p>
          <w:p w:rsidR="007E70F6" w:rsidRDefault="007E70F6" w:rsidP="007E70F6">
            <w:r>
              <w:t>Limited Capitalism</w:t>
            </w:r>
          </w:p>
          <w:p w:rsidR="007E70F6" w:rsidRDefault="007E70F6" w:rsidP="007E70F6">
            <w:r>
              <w:t>NEP</w:t>
            </w:r>
          </w:p>
          <w:p w:rsidR="007E70F6" w:rsidRDefault="007E70F6" w:rsidP="007E70F6">
            <w:r>
              <w:t>Control of Education</w:t>
            </w:r>
          </w:p>
          <w:p w:rsidR="00430277" w:rsidRPr="00946F9C" w:rsidRDefault="007E70F6" w:rsidP="007E70F6">
            <w:r>
              <w:t>Media and Censorship</w:t>
            </w:r>
          </w:p>
        </w:tc>
        <w:tc>
          <w:tcPr>
            <w:tcW w:w="3420" w:type="dxa"/>
            <w:vAlign w:val="center"/>
          </w:tcPr>
          <w:p w:rsidR="00946F9C" w:rsidRPr="00946F9C" w:rsidRDefault="00946F9C" w:rsidP="00946F9C">
            <w:pPr>
              <w:jc w:val="center"/>
            </w:pPr>
            <w:r w:rsidRPr="00946F9C">
              <w:t>Power Point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Microsoft Word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Video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Canvas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Primary Documents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Secondary Documents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Charts/Graphs/Tables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Direct Instruction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Discussion</w:t>
            </w:r>
          </w:p>
          <w:p w:rsidR="0080537B" w:rsidRPr="00946F9C" w:rsidRDefault="00946F9C" w:rsidP="00946F9C">
            <w:pPr>
              <w:jc w:val="center"/>
            </w:pPr>
            <w:r w:rsidRPr="00946F9C">
              <w:t>Text Analysis</w:t>
            </w:r>
          </w:p>
        </w:tc>
        <w:tc>
          <w:tcPr>
            <w:tcW w:w="2880" w:type="dxa"/>
            <w:vAlign w:val="center"/>
          </w:tcPr>
          <w:p w:rsidR="0080537B" w:rsidRDefault="00DE74E7" w:rsidP="00A5565A">
            <w:pPr>
              <w:spacing w:after="120"/>
              <w:jc w:val="center"/>
            </w:pPr>
            <w:r>
              <w:t>Quiz</w:t>
            </w:r>
          </w:p>
          <w:p w:rsidR="00DE74E7" w:rsidRPr="00946F9C" w:rsidRDefault="00DE74E7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946F9C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RPr="00946F9C" w:rsidTr="00A5565A">
        <w:tc>
          <w:tcPr>
            <w:tcW w:w="2785" w:type="dxa"/>
            <w:vAlign w:val="center"/>
          </w:tcPr>
          <w:p w:rsidR="002717B6" w:rsidRPr="00946F9C" w:rsidRDefault="007E70F6" w:rsidP="00A5565A">
            <w:pPr>
              <w:jc w:val="center"/>
            </w:pPr>
            <w:r w:rsidRPr="007E70F6">
              <w:t>Stalinism (10 days)</w:t>
            </w:r>
          </w:p>
        </w:tc>
        <w:tc>
          <w:tcPr>
            <w:tcW w:w="1890" w:type="dxa"/>
            <w:vAlign w:val="center"/>
          </w:tcPr>
          <w:p w:rsidR="00F760B3" w:rsidRPr="00946F9C" w:rsidRDefault="00F760B3" w:rsidP="00F760B3">
            <w:pPr>
              <w:jc w:val="center"/>
            </w:pPr>
            <w:r w:rsidRPr="00946F9C">
              <w:t>8.1.12A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8.1.12B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8.1.12C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8.1.12D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8.4.12A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8.4.12B</w:t>
            </w:r>
          </w:p>
          <w:p w:rsidR="00F760B3" w:rsidRPr="00946F9C" w:rsidRDefault="00F760B3" w:rsidP="00F760B3">
            <w:pPr>
              <w:jc w:val="center"/>
            </w:pPr>
            <w:r w:rsidRPr="00946F9C">
              <w:t>8.4.12C</w:t>
            </w:r>
          </w:p>
          <w:p w:rsidR="002717B6" w:rsidRPr="00946F9C" w:rsidRDefault="00F760B3" w:rsidP="00F760B3">
            <w:pPr>
              <w:jc w:val="center"/>
            </w:pPr>
            <w:r w:rsidRPr="00946F9C">
              <w:t>8.4.12D</w:t>
            </w:r>
          </w:p>
        </w:tc>
        <w:tc>
          <w:tcPr>
            <w:tcW w:w="3420" w:type="dxa"/>
            <w:vAlign w:val="center"/>
          </w:tcPr>
          <w:p w:rsidR="007E70F6" w:rsidRDefault="007E70F6" w:rsidP="007E70F6">
            <w:r>
              <w:t>How did Stalin use propaganda, brutal politics and WWII as methods to exercise his power?</w:t>
            </w:r>
          </w:p>
          <w:p w:rsidR="007E70F6" w:rsidRDefault="007E70F6" w:rsidP="007E70F6"/>
          <w:p w:rsidR="007E70F6" w:rsidRDefault="007E70F6" w:rsidP="007E70F6">
            <w:r>
              <w:t>Five year plan</w:t>
            </w:r>
          </w:p>
          <w:p w:rsidR="007E70F6" w:rsidRDefault="007E70F6" w:rsidP="007E70F6">
            <w:r>
              <w:t>Soviets</w:t>
            </w:r>
          </w:p>
          <w:p w:rsidR="007E70F6" w:rsidRDefault="007E70F6" w:rsidP="007E70F6">
            <w:r>
              <w:t>Ukrainians</w:t>
            </w:r>
          </w:p>
          <w:p w:rsidR="007E70F6" w:rsidRDefault="007E70F6" w:rsidP="007E70F6">
            <w:r>
              <w:t>KGB</w:t>
            </w:r>
          </w:p>
          <w:p w:rsidR="007E70F6" w:rsidRDefault="007E70F6" w:rsidP="007E70F6">
            <w:r>
              <w:t>Gulags</w:t>
            </w:r>
          </w:p>
          <w:p w:rsidR="007E70F6" w:rsidRDefault="007E70F6" w:rsidP="007E70F6">
            <w:r>
              <w:t>Cult of Personality</w:t>
            </w:r>
          </w:p>
          <w:p w:rsidR="007E70F6" w:rsidRDefault="007E70F6" w:rsidP="007E70F6">
            <w:r>
              <w:t>Great Purge</w:t>
            </w:r>
          </w:p>
          <w:p w:rsidR="007E70F6" w:rsidRDefault="007E70F6" w:rsidP="007E70F6">
            <w:r>
              <w:t>WWII</w:t>
            </w:r>
          </w:p>
          <w:p w:rsidR="007E70F6" w:rsidRDefault="007E70F6" w:rsidP="007E70F6">
            <w:r>
              <w:t>Nazi-Soviet non-aggression pact</w:t>
            </w:r>
          </w:p>
          <w:p w:rsidR="007E70F6" w:rsidRDefault="007E70F6" w:rsidP="007E70F6">
            <w:r>
              <w:t>Operation Barbarossa</w:t>
            </w:r>
          </w:p>
          <w:p w:rsidR="007E70F6" w:rsidRDefault="007E70F6" w:rsidP="007E70F6">
            <w:r>
              <w:t>Battle of Stalingrad</w:t>
            </w:r>
          </w:p>
          <w:p w:rsidR="00990086" w:rsidRPr="00946F9C" w:rsidRDefault="00990086" w:rsidP="007E70F6"/>
        </w:tc>
        <w:tc>
          <w:tcPr>
            <w:tcW w:w="3420" w:type="dxa"/>
            <w:vAlign w:val="center"/>
          </w:tcPr>
          <w:p w:rsidR="00946F9C" w:rsidRPr="00946F9C" w:rsidRDefault="00946F9C" w:rsidP="00946F9C">
            <w:pPr>
              <w:jc w:val="center"/>
            </w:pPr>
            <w:r w:rsidRPr="00946F9C">
              <w:t>Power Point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Microsoft Word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Video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Canvas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Primary Documents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Secondary Documents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Charts/Graphs/Tables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Direct Instruction</w:t>
            </w:r>
          </w:p>
          <w:p w:rsidR="00946F9C" w:rsidRPr="00946F9C" w:rsidRDefault="00946F9C" w:rsidP="00946F9C">
            <w:pPr>
              <w:jc w:val="center"/>
            </w:pPr>
            <w:r w:rsidRPr="00946F9C">
              <w:t>Discussion</w:t>
            </w:r>
          </w:p>
          <w:p w:rsidR="002717B6" w:rsidRPr="00946F9C" w:rsidRDefault="00946F9C" w:rsidP="00946F9C">
            <w:pPr>
              <w:jc w:val="center"/>
            </w:pPr>
            <w:r w:rsidRPr="00946F9C">
              <w:t>Text Analysis</w:t>
            </w:r>
          </w:p>
        </w:tc>
        <w:tc>
          <w:tcPr>
            <w:tcW w:w="2880" w:type="dxa"/>
            <w:vAlign w:val="center"/>
          </w:tcPr>
          <w:p w:rsidR="002717B6" w:rsidRDefault="005B4C1D" w:rsidP="00A5565A">
            <w:pPr>
              <w:spacing w:after="120"/>
              <w:jc w:val="center"/>
            </w:pPr>
            <w:r>
              <w:t>Test</w:t>
            </w:r>
          </w:p>
          <w:p w:rsidR="005B4C1D" w:rsidRPr="00946F9C" w:rsidRDefault="005B4C1D" w:rsidP="00A5565A">
            <w:pPr>
              <w:spacing w:after="120"/>
              <w:jc w:val="center"/>
              <w:rPr>
                <w:sz w:val="18"/>
              </w:rPr>
            </w:pPr>
            <w:r>
              <w:t>Essay</w:t>
            </w:r>
            <w:bookmarkStart w:id="0" w:name="_GoBack"/>
            <w:bookmarkEnd w:id="0"/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D6F9C"/>
    <w:rsid w:val="00430277"/>
    <w:rsid w:val="004D4FCE"/>
    <w:rsid w:val="00530E02"/>
    <w:rsid w:val="005B4C1D"/>
    <w:rsid w:val="005E38FC"/>
    <w:rsid w:val="00611B54"/>
    <w:rsid w:val="007A147C"/>
    <w:rsid w:val="007E70F6"/>
    <w:rsid w:val="007F0C34"/>
    <w:rsid w:val="0080537B"/>
    <w:rsid w:val="008668B6"/>
    <w:rsid w:val="008902B0"/>
    <w:rsid w:val="00946F9C"/>
    <w:rsid w:val="00990086"/>
    <w:rsid w:val="009A0FC1"/>
    <w:rsid w:val="00A73EB8"/>
    <w:rsid w:val="00AC2828"/>
    <w:rsid w:val="00B149C5"/>
    <w:rsid w:val="00B477DC"/>
    <w:rsid w:val="00B963EA"/>
    <w:rsid w:val="00BA1C87"/>
    <w:rsid w:val="00BE53BF"/>
    <w:rsid w:val="00C94F98"/>
    <w:rsid w:val="00D97955"/>
    <w:rsid w:val="00DB305D"/>
    <w:rsid w:val="00DE5063"/>
    <w:rsid w:val="00DE74E7"/>
    <w:rsid w:val="00EF1B39"/>
    <w:rsid w:val="00F7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2B45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F363A8-F2D9-421D-861A-4C075560D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Fackler, Clinton</cp:lastModifiedBy>
  <cp:revision>10</cp:revision>
  <dcterms:created xsi:type="dcterms:W3CDTF">2017-03-28T15:33:00Z</dcterms:created>
  <dcterms:modified xsi:type="dcterms:W3CDTF">2017-09-22T16:18:00Z</dcterms:modified>
</cp:coreProperties>
</file>