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217AE0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F93B70">
              <w:rPr>
                <w:b/>
              </w:rPr>
              <w:t xml:space="preserve">Unit 7: </w:t>
            </w:r>
            <w:r w:rsidR="00217AE0">
              <w:rPr>
                <w:b/>
              </w:rPr>
              <w:t>Life changing events and pop culture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D83E30">
              <w:rPr>
                <w:b/>
              </w:rPr>
              <w:t>16</w:t>
            </w:r>
            <w:bookmarkStart w:id="0" w:name="_GoBack"/>
            <w:bookmarkEnd w:id="0"/>
            <w:r w:rsidR="00FC285B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8E1AF1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217AE0">
              <w:t xml:space="preserve">How has pop culture impacted society before, </w:t>
            </w:r>
            <w:r w:rsidR="00E179CF">
              <w:t>during,</w:t>
            </w:r>
            <w:r w:rsidR="00217AE0">
              <w:t xml:space="preserve"> and after major historical events?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217AE0" w:rsidP="0005082D">
            <w:pPr>
              <w:pStyle w:val="ListParagraph"/>
              <w:numPr>
                <w:ilvl w:val="0"/>
                <w:numId w:val="4"/>
              </w:numPr>
            </w:pPr>
            <w:r>
              <w:t>Does pop culture shape societal beliefs about major historical events</w:t>
            </w:r>
            <w:r w:rsidR="0078308E">
              <w:t xml:space="preserve"> or do the events shape our pop culture</w:t>
            </w:r>
            <w:r w:rsidR="004B6B8D">
              <w:t>?</w:t>
            </w:r>
          </w:p>
          <w:p w:rsidR="00217AE0" w:rsidRPr="001C261A" w:rsidRDefault="00217AE0" w:rsidP="0005082D">
            <w:pPr>
              <w:pStyle w:val="ListParagraph"/>
              <w:numPr>
                <w:ilvl w:val="0"/>
                <w:numId w:val="4"/>
              </w:numPr>
            </w:pPr>
            <w:r>
              <w:t>Does pop culture help or hinder society during life changing events</w:t>
            </w:r>
            <w:r w:rsidR="004B6B8D">
              <w:t>?</w:t>
            </w:r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WWI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WWII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Vietnam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Market Crash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Depression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Pearl Harbor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Age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Kennedy Assassination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Moon Walk/Neil Armstrong</w:t>
            </w:r>
          </w:p>
          <w:p w:rsidR="00217AE0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War</w:t>
            </w:r>
          </w:p>
          <w:p w:rsidR="00217AE0" w:rsidRPr="001C261A" w:rsidRDefault="00217AE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9/11</w:t>
            </w:r>
          </w:p>
        </w:tc>
        <w:tc>
          <w:tcPr>
            <w:tcW w:w="3420" w:type="dxa"/>
            <w:vAlign w:val="center"/>
          </w:tcPr>
          <w:p w:rsidR="001C261A" w:rsidRPr="00217AE0" w:rsidRDefault="00217AE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Students will understand </w:t>
            </w:r>
            <w:r w:rsidR="00AA1000">
              <w:t>how major historical events and pop culture go hand in hand.</w:t>
            </w:r>
          </w:p>
          <w:p w:rsidR="00217AE0" w:rsidRPr="00217AE0" w:rsidRDefault="00217AE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217AE0" w:rsidRPr="00217AE0" w:rsidRDefault="00217AE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Videos/movies/</w:t>
            </w:r>
            <w:r w:rsidR="00E179CF">
              <w:t>YouTube</w:t>
            </w:r>
          </w:p>
          <w:p w:rsidR="00217AE0" w:rsidRPr="001C261A" w:rsidRDefault="00217AE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Documents/pictures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50502"/>
    <w:rsid w:val="001951E8"/>
    <w:rsid w:val="001C261A"/>
    <w:rsid w:val="001E06E5"/>
    <w:rsid w:val="001E1FF2"/>
    <w:rsid w:val="00204AA8"/>
    <w:rsid w:val="00217AE0"/>
    <w:rsid w:val="00243906"/>
    <w:rsid w:val="002717B6"/>
    <w:rsid w:val="002A3EFB"/>
    <w:rsid w:val="002F1426"/>
    <w:rsid w:val="002F1966"/>
    <w:rsid w:val="003154BD"/>
    <w:rsid w:val="003A1F67"/>
    <w:rsid w:val="00430277"/>
    <w:rsid w:val="004B6B8D"/>
    <w:rsid w:val="004D4FCE"/>
    <w:rsid w:val="005E38FC"/>
    <w:rsid w:val="00611B54"/>
    <w:rsid w:val="006E2546"/>
    <w:rsid w:val="0078308E"/>
    <w:rsid w:val="007A147C"/>
    <w:rsid w:val="007F0C34"/>
    <w:rsid w:val="0080537B"/>
    <w:rsid w:val="008668B6"/>
    <w:rsid w:val="00866C29"/>
    <w:rsid w:val="008902B0"/>
    <w:rsid w:val="008E1AF1"/>
    <w:rsid w:val="00990086"/>
    <w:rsid w:val="009A0FC1"/>
    <w:rsid w:val="00A10E29"/>
    <w:rsid w:val="00A73EB8"/>
    <w:rsid w:val="00AA1000"/>
    <w:rsid w:val="00AC2828"/>
    <w:rsid w:val="00B149C5"/>
    <w:rsid w:val="00B477DC"/>
    <w:rsid w:val="00B963EA"/>
    <w:rsid w:val="00BE53BF"/>
    <w:rsid w:val="00C94F98"/>
    <w:rsid w:val="00D718A4"/>
    <w:rsid w:val="00D83E30"/>
    <w:rsid w:val="00D97955"/>
    <w:rsid w:val="00DB305D"/>
    <w:rsid w:val="00DE5063"/>
    <w:rsid w:val="00E179CF"/>
    <w:rsid w:val="00EF1B39"/>
    <w:rsid w:val="00F93B70"/>
    <w:rsid w:val="00FC285B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5077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DAE03-2B87-4906-BA5C-0D2920A4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11</cp:revision>
  <dcterms:created xsi:type="dcterms:W3CDTF">2018-10-29T15:54:00Z</dcterms:created>
  <dcterms:modified xsi:type="dcterms:W3CDTF">2018-10-31T16:12:00Z</dcterms:modified>
</cp:coreProperties>
</file>