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1C261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E1AF1">
        <w:rPr>
          <w:u w:val="single"/>
        </w:rPr>
        <w:t>Pop Culture and History</w:t>
      </w:r>
      <w:r w:rsidRPr="001C261A">
        <w:tab/>
      </w:r>
      <w:r w:rsidR="002F1426" w:rsidRPr="001C261A">
        <w:t xml:space="preserve">                      </w:t>
      </w:r>
      <w:r w:rsidRPr="001C261A">
        <w:rPr>
          <w:b/>
        </w:rPr>
        <w:t xml:space="preserve">Grade: </w:t>
      </w:r>
      <w:r w:rsidR="008E1AF1">
        <w:rPr>
          <w:u w:val="single"/>
        </w:rPr>
        <w:t>10</w:t>
      </w:r>
      <w:r w:rsidR="006E2546" w:rsidRPr="001C261A">
        <w:rPr>
          <w:u w:val="single"/>
        </w:rPr>
        <w:t>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1C261A" w:rsidTr="002F1426">
        <w:tc>
          <w:tcPr>
            <w:tcW w:w="6475" w:type="dxa"/>
          </w:tcPr>
          <w:p w:rsidR="002F1426" w:rsidRPr="001C261A" w:rsidRDefault="002F1426" w:rsidP="006429A0">
            <w:pPr>
              <w:rPr>
                <w:b/>
              </w:rPr>
            </w:pPr>
            <w:r w:rsidRPr="001C261A">
              <w:rPr>
                <w:b/>
              </w:rPr>
              <w:t>Unit (Name/Number):</w:t>
            </w:r>
            <w:r w:rsidR="00DB305D" w:rsidRPr="001C261A">
              <w:rPr>
                <w:b/>
              </w:rPr>
              <w:t xml:space="preserve"> </w:t>
            </w:r>
            <w:r w:rsidR="00A10E29">
              <w:rPr>
                <w:b/>
              </w:rPr>
              <w:t xml:space="preserve">Unit 6: </w:t>
            </w:r>
            <w:r w:rsidR="006429A0">
              <w:rPr>
                <w:b/>
              </w:rPr>
              <w:t>Music and Pop Culture</w:t>
            </w:r>
          </w:p>
        </w:tc>
        <w:tc>
          <w:tcPr>
            <w:tcW w:w="7920" w:type="dxa"/>
          </w:tcPr>
          <w:p w:rsidR="009A0FC1" w:rsidRPr="001C261A" w:rsidRDefault="002F1426" w:rsidP="009A0FC1">
            <w:r w:rsidRPr="001C261A">
              <w:rPr>
                <w:b/>
              </w:rPr>
              <w:t>Pacing:</w:t>
            </w:r>
            <w:r w:rsidR="00DB305D" w:rsidRPr="001C261A">
              <w:rPr>
                <w:b/>
              </w:rPr>
              <w:t xml:space="preserve"> </w:t>
            </w:r>
            <w:r w:rsidR="004C677A">
              <w:rPr>
                <w:b/>
              </w:rPr>
              <w:t>14</w:t>
            </w:r>
            <w:r w:rsidR="00B42013">
              <w:rPr>
                <w:b/>
              </w:rPr>
              <w:t xml:space="preserve"> days</w:t>
            </w:r>
          </w:p>
          <w:p w:rsidR="002F1426" w:rsidRPr="001C261A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1C261A" w:rsidTr="002F1426">
        <w:tc>
          <w:tcPr>
            <w:tcW w:w="14395" w:type="dxa"/>
          </w:tcPr>
          <w:p w:rsidR="00D97955" w:rsidRPr="001C261A" w:rsidRDefault="002F1426" w:rsidP="008E1AF1">
            <w:r w:rsidRPr="001C261A">
              <w:rPr>
                <w:b/>
              </w:rPr>
              <w:t>Essential Question(s):</w:t>
            </w:r>
            <w:r w:rsidR="00DB305D" w:rsidRPr="001C261A">
              <w:rPr>
                <w:b/>
              </w:rPr>
              <w:t xml:space="preserve"> </w:t>
            </w:r>
            <w:r w:rsidR="00BE53BF" w:rsidRPr="001C261A">
              <w:rPr>
                <w:rFonts w:eastAsia="Times New Roman" w:cs="Times New Roman"/>
                <w:sz w:val="24"/>
                <w:szCs w:val="20"/>
              </w:rPr>
              <w:t xml:space="preserve"> </w:t>
            </w:r>
            <w:r w:rsidR="00430277" w:rsidRPr="001C261A">
              <w:t xml:space="preserve"> </w:t>
            </w:r>
            <w:r w:rsidR="006E2546" w:rsidRPr="001C261A">
              <w:t xml:space="preserve"> </w:t>
            </w:r>
            <w:r w:rsidR="006429A0">
              <w:t>How is music influenced by pop culture?  How has music evolved historically based on trends caused by pop culture?</w:t>
            </w:r>
          </w:p>
        </w:tc>
      </w:tr>
    </w:tbl>
    <w:p w:rsidR="009A0FC1" w:rsidRPr="001C261A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1C261A" w:rsidTr="0080537B">
        <w:tc>
          <w:tcPr>
            <w:tcW w:w="2785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1C261A" w:rsidRDefault="002F142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 xml:space="preserve">Learning </w:t>
            </w:r>
            <w:r w:rsidR="002F1426" w:rsidRPr="001C261A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Pr="001C261A" w:rsidRDefault="002F1966" w:rsidP="00DB305D">
            <w:pPr>
              <w:jc w:val="center"/>
              <w:rPr>
                <w:b/>
              </w:rPr>
            </w:pPr>
            <w:r w:rsidRPr="001C261A">
              <w:rPr>
                <w:b/>
              </w:rPr>
              <w:t>Evidence of Learning</w:t>
            </w:r>
          </w:p>
          <w:p w:rsidR="002F1426" w:rsidRPr="001C261A" w:rsidRDefault="002F1966" w:rsidP="00DB305D">
            <w:pPr>
              <w:spacing w:after="120"/>
              <w:jc w:val="center"/>
              <w:rPr>
                <w:sz w:val="18"/>
              </w:rPr>
            </w:pPr>
            <w:r w:rsidRPr="001C261A">
              <w:rPr>
                <w:sz w:val="18"/>
              </w:rPr>
              <w:t>(</w:t>
            </w:r>
            <w:r w:rsidR="002F1426" w:rsidRPr="001C261A">
              <w:rPr>
                <w:sz w:val="18"/>
              </w:rPr>
              <w:t>Assessments</w:t>
            </w:r>
            <w:r w:rsidRPr="001C261A">
              <w:rPr>
                <w:sz w:val="18"/>
              </w:rPr>
              <w:t>; Performance Tasks)</w:t>
            </w:r>
          </w:p>
        </w:tc>
      </w:tr>
    </w:tbl>
    <w:p w:rsidR="00A73EB8" w:rsidRPr="001C261A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727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  <w:gridCol w:w="2880"/>
      </w:tblGrid>
      <w:tr w:rsidR="006E2546" w:rsidRPr="001C261A" w:rsidTr="0059629B">
        <w:tc>
          <w:tcPr>
            <w:tcW w:w="2785" w:type="dxa"/>
            <w:vAlign w:val="center"/>
          </w:tcPr>
          <w:p w:rsidR="006E2546" w:rsidRDefault="006429A0" w:rsidP="0005082D">
            <w:pPr>
              <w:pStyle w:val="ListParagraph"/>
              <w:numPr>
                <w:ilvl w:val="0"/>
                <w:numId w:val="4"/>
              </w:numPr>
            </w:pPr>
            <w:r>
              <w:t>How has pop culture impacted the music industry</w:t>
            </w:r>
            <w:r w:rsidR="008B1D53">
              <w:t>?</w:t>
            </w:r>
          </w:p>
          <w:p w:rsidR="006429A0" w:rsidRPr="001C261A" w:rsidRDefault="006429A0" w:rsidP="006429A0">
            <w:pPr>
              <w:pStyle w:val="ListParagraph"/>
              <w:numPr>
                <w:ilvl w:val="0"/>
                <w:numId w:val="4"/>
              </w:numPr>
            </w:pPr>
            <w:r>
              <w:t xml:space="preserve">Can we see musical shifts/changes in style due </w:t>
            </w:r>
            <w:r w:rsidR="008B1D53">
              <w:t xml:space="preserve">to </w:t>
            </w:r>
            <w:r>
              <w:t>influences from pop culture</w:t>
            </w:r>
            <w:r w:rsidR="008B1D53">
              <w:t>?</w:t>
            </w:r>
            <w:bookmarkStart w:id="0" w:name="_GoBack"/>
            <w:bookmarkEnd w:id="0"/>
          </w:p>
        </w:tc>
        <w:tc>
          <w:tcPr>
            <w:tcW w:w="1890" w:type="dxa"/>
            <w:vAlign w:val="center"/>
          </w:tcPr>
          <w:p w:rsidR="006E2546" w:rsidRPr="001C261A" w:rsidRDefault="006E2546" w:rsidP="006E2546">
            <w:pPr>
              <w:jc w:val="center"/>
            </w:pPr>
            <w:r w:rsidRPr="001C261A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standard(s) here</w:t>
            </w:r>
            <w:r w:rsidRPr="001C261A">
              <w:fldChar w:fldCharType="end"/>
            </w:r>
          </w:p>
        </w:tc>
        <w:tc>
          <w:tcPr>
            <w:tcW w:w="3420" w:type="dxa"/>
            <w:vAlign w:val="center"/>
          </w:tcPr>
          <w:p w:rsidR="006E2546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birth of rock and roll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Elvis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The </w:t>
            </w:r>
            <w:r w:rsidR="00D07341">
              <w:t>Beatles</w:t>
            </w:r>
            <w:r>
              <w:t>/Rolling Stones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Classic Rock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Disco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MTV/VH1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Music Videos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Heavy Metal/Hair Bands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Boy Bands</w:t>
            </w:r>
          </w:p>
          <w:p w:rsidR="006429A0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Grunge</w:t>
            </w:r>
          </w:p>
          <w:p w:rsidR="006429A0" w:rsidRPr="001C261A" w:rsidRDefault="006429A0" w:rsidP="006E254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Hip hop and Rap</w:t>
            </w:r>
          </w:p>
        </w:tc>
        <w:tc>
          <w:tcPr>
            <w:tcW w:w="3420" w:type="dxa"/>
            <w:vAlign w:val="center"/>
          </w:tcPr>
          <w:p w:rsidR="001C261A" w:rsidRPr="006429A0" w:rsidRDefault="006429A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Students will gain a better understanding of the musical shifts/changes through history caused by pop culture.</w:t>
            </w:r>
          </w:p>
          <w:p w:rsidR="006429A0" w:rsidRPr="006429A0" w:rsidRDefault="006429A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Primary sources</w:t>
            </w:r>
          </w:p>
          <w:p w:rsidR="006429A0" w:rsidRPr="006429A0" w:rsidRDefault="006429A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Videos/</w:t>
            </w:r>
            <w:r w:rsidR="00D07341">
              <w:t>YouTube</w:t>
            </w:r>
            <w:r>
              <w:t>/digital music sources</w:t>
            </w:r>
          </w:p>
          <w:p w:rsidR="006429A0" w:rsidRPr="001C261A" w:rsidRDefault="006429A0" w:rsidP="001C261A">
            <w:pPr>
              <w:pStyle w:val="ListParagraph"/>
              <w:numPr>
                <w:ilvl w:val="0"/>
                <w:numId w:val="3"/>
              </w:numPr>
              <w:rPr>
                <w:b/>
              </w:rPr>
            </w:pPr>
            <w:r>
              <w:t>Documents/pictures</w:t>
            </w: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Multiple Choice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Essay Exams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Quiz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Writing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Formative Assessments 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>Summative Assessments</w:t>
            </w:r>
          </w:p>
          <w:p w:rsidR="006E2546" w:rsidRPr="001C261A" w:rsidRDefault="006E2546" w:rsidP="006E2546">
            <w:pPr>
              <w:spacing w:after="120"/>
              <w:jc w:val="center"/>
            </w:pPr>
            <w:r w:rsidRPr="001C261A">
              <w:t xml:space="preserve">Project Base Assessments </w:t>
            </w:r>
          </w:p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</w:p>
        </w:tc>
        <w:tc>
          <w:tcPr>
            <w:tcW w:w="2880" w:type="dxa"/>
            <w:vAlign w:val="center"/>
          </w:tcPr>
          <w:p w:rsidR="006E2546" w:rsidRPr="001C261A" w:rsidRDefault="006E2546" w:rsidP="006E2546">
            <w:pPr>
              <w:spacing w:after="120"/>
              <w:jc w:val="center"/>
              <w:rPr>
                <w:sz w:val="18"/>
              </w:rPr>
            </w:pPr>
            <w:r w:rsidRPr="001C261A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1C261A">
              <w:instrText xml:space="preserve"> FORMTEXT </w:instrText>
            </w:r>
            <w:r w:rsidRPr="001C261A">
              <w:fldChar w:fldCharType="separate"/>
            </w:r>
            <w:r w:rsidRPr="001C261A">
              <w:rPr>
                <w:noProof/>
              </w:rPr>
              <w:t>Enter here</w:t>
            </w:r>
            <w:r w:rsidRPr="001C261A">
              <w:fldChar w:fldCharType="end"/>
            </w:r>
          </w:p>
        </w:tc>
      </w:tr>
    </w:tbl>
    <w:p w:rsidR="00A73EB8" w:rsidRPr="006E2546" w:rsidRDefault="00A73EB8" w:rsidP="007A147C">
      <w:pPr>
        <w:spacing w:after="0"/>
        <w:rPr>
          <w:sz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741D"/>
    <w:multiLevelType w:val="hybridMultilevel"/>
    <w:tmpl w:val="2556A0D8"/>
    <w:lvl w:ilvl="0" w:tplc="70E69142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D7020"/>
    <w:multiLevelType w:val="hybridMultilevel"/>
    <w:tmpl w:val="0A70B0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AC579E"/>
    <w:multiLevelType w:val="hybridMultilevel"/>
    <w:tmpl w:val="08A890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5082D"/>
    <w:rsid w:val="000850C2"/>
    <w:rsid w:val="00120692"/>
    <w:rsid w:val="00136278"/>
    <w:rsid w:val="00150502"/>
    <w:rsid w:val="001951E8"/>
    <w:rsid w:val="001C261A"/>
    <w:rsid w:val="001E06E5"/>
    <w:rsid w:val="001E1FF2"/>
    <w:rsid w:val="00204AA8"/>
    <w:rsid w:val="00243906"/>
    <w:rsid w:val="002717B6"/>
    <w:rsid w:val="002A3EFB"/>
    <w:rsid w:val="002F1426"/>
    <w:rsid w:val="002F1966"/>
    <w:rsid w:val="003154BD"/>
    <w:rsid w:val="003A1F67"/>
    <w:rsid w:val="00430277"/>
    <w:rsid w:val="004C677A"/>
    <w:rsid w:val="004D4FCE"/>
    <w:rsid w:val="005E38FC"/>
    <w:rsid w:val="00611B54"/>
    <w:rsid w:val="006429A0"/>
    <w:rsid w:val="006E2546"/>
    <w:rsid w:val="007A147C"/>
    <w:rsid w:val="007F0C34"/>
    <w:rsid w:val="0080537B"/>
    <w:rsid w:val="008668B6"/>
    <w:rsid w:val="008902B0"/>
    <w:rsid w:val="008B1D53"/>
    <w:rsid w:val="008E1AF1"/>
    <w:rsid w:val="00990086"/>
    <w:rsid w:val="009A0FC1"/>
    <w:rsid w:val="00A10E29"/>
    <w:rsid w:val="00A73EB8"/>
    <w:rsid w:val="00AC2828"/>
    <w:rsid w:val="00B149C5"/>
    <w:rsid w:val="00B42013"/>
    <w:rsid w:val="00B477DC"/>
    <w:rsid w:val="00B963EA"/>
    <w:rsid w:val="00BE53BF"/>
    <w:rsid w:val="00C94F98"/>
    <w:rsid w:val="00D07341"/>
    <w:rsid w:val="00D97955"/>
    <w:rsid w:val="00DB305D"/>
    <w:rsid w:val="00DE5063"/>
    <w:rsid w:val="00EF1B39"/>
    <w:rsid w:val="00FD7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8982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E29185-97E9-4CB6-B0D6-E85CE2690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1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7</cp:revision>
  <dcterms:created xsi:type="dcterms:W3CDTF">2018-10-29T15:53:00Z</dcterms:created>
  <dcterms:modified xsi:type="dcterms:W3CDTF">2018-10-31T16:12:00Z</dcterms:modified>
</cp:coreProperties>
</file>