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C261A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E1AF1">
        <w:rPr>
          <w:u w:val="single"/>
        </w:rPr>
        <w:t>Pop Culture and History</w:t>
      </w:r>
      <w:r w:rsidRPr="001C261A">
        <w:tab/>
      </w:r>
      <w:r w:rsidR="002F1426" w:rsidRPr="001C261A">
        <w:t xml:space="preserve">                      </w:t>
      </w:r>
      <w:r w:rsidRPr="001C261A">
        <w:rPr>
          <w:b/>
        </w:rPr>
        <w:t xml:space="preserve">Grade: </w:t>
      </w:r>
      <w:r w:rsidR="008E1AF1">
        <w:rPr>
          <w:u w:val="single"/>
        </w:rPr>
        <w:t>10</w:t>
      </w:r>
      <w:r w:rsidR="006E2546" w:rsidRPr="001C261A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1C261A" w:rsidTr="002F1426">
        <w:tc>
          <w:tcPr>
            <w:tcW w:w="6475" w:type="dxa"/>
          </w:tcPr>
          <w:p w:rsidR="002F1426" w:rsidRPr="001C261A" w:rsidRDefault="002F1426" w:rsidP="007C0F4D">
            <w:pPr>
              <w:rPr>
                <w:b/>
              </w:rPr>
            </w:pPr>
            <w:r w:rsidRPr="001C261A">
              <w:rPr>
                <w:b/>
              </w:rPr>
              <w:t>Unit (Name/Number):</w:t>
            </w:r>
            <w:r w:rsidR="00DB305D" w:rsidRPr="001C261A">
              <w:rPr>
                <w:b/>
              </w:rPr>
              <w:t xml:space="preserve"> </w:t>
            </w:r>
            <w:r w:rsidR="00150502">
              <w:rPr>
                <w:b/>
              </w:rPr>
              <w:t xml:space="preserve">Unit 5: </w:t>
            </w:r>
            <w:r w:rsidR="007C0F4D">
              <w:rPr>
                <w:b/>
              </w:rPr>
              <w:t>Pop Culture and the influence on style</w:t>
            </w:r>
          </w:p>
        </w:tc>
        <w:tc>
          <w:tcPr>
            <w:tcW w:w="7920" w:type="dxa"/>
          </w:tcPr>
          <w:p w:rsidR="009A0FC1" w:rsidRPr="001C261A" w:rsidRDefault="002F1426" w:rsidP="009A0FC1">
            <w:r w:rsidRPr="001C261A">
              <w:rPr>
                <w:b/>
              </w:rPr>
              <w:t>Pacing:</w:t>
            </w:r>
            <w:r w:rsidR="00DB305D" w:rsidRPr="001C261A">
              <w:rPr>
                <w:b/>
              </w:rPr>
              <w:t xml:space="preserve"> </w:t>
            </w:r>
            <w:r w:rsidR="00783B27">
              <w:rPr>
                <w:b/>
              </w:rPr>
              <w:t>10</w:t>
            </w:r>
            <w:bookmarkStart w:id="0" w:name="_GoBack"/>
            <w:bookmarkEnd w:id="0"/>
            <w:r w:rsidR="0031096B">
              <w:rPr>
                <w:b/>
              </w:rPr>
              <w:t xml:space="preserve"> </w:t>
            </w:r>
            <w:r w:rsidR="00E96F14">
              <w:rPr>
                <w:b/>
              </w:rPr>
              <w:t>days</w:t>
            </w:r>
          </w:p>
          <w:p w:rsidR="002F1426" w:rsidRPr="001C261A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1C261A" w:rsidTr="002F1426">
        <w:tc>
          <w:tcPr>
            <w:tcW w:w="14395" w:type="dxa"/>
          </w:tcPr>
          <w:p w:rsidR="00D97955" w:rsidRPr="001C261A" w:rsidRDefault="002F1426" w:rsidP="008E1AF1">
            <w:r w:rsidRPr="001C261A">
              <w:rPr>
                <w:b/>
              </w:rPr>
              <w:t>Essential Question(s):</w:t>
            </w:r>
            <w:r w:rsidR="00DB305D" w:rsidRPr="001C261A">
              <w:rPr>
                <w:b/>
              </w:rPr>
              <w:t xml:space="preserve"> </w:t>
            </w:r>
            <w:r w:rsidR="00BE53BF" w:rsidRPr="001C261A">
              <w:rPr>
                <w:rFonts w:eastAsia="Times New Roman" w:cs="Times New Roman"/>
                <w:sz w:val="24"/>
                <w:szCs w:val="20"/>
              </w:rPr>
              <w:t xml:space="preserve"> </w:t>
            </w:r>
            <w:r w:rsidR="00430277" w:rsidRPr="001C261A">
              <w:t xml:space="preserve"> </w:t>
            </w:r>
            <w:r w:rsidR="006E2546" w:rsidRPr="001C261A">
              <w:t xml:space="preserve"> </w:t>
            </w:r>
            <w:r w:rsidR="007C0F4D">
              <w:t>How does pop culture influence what people wear?  Can we see style changes over time due to the influence of pop culture?</w:t>
            </w:r>
          </w:p>
        </w:tc>
      </w:tr>
    </w:tbl>
    <w:p w:rsidR="009A0FC1" w:rsidRPr="001C261A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1C261A" w:rsidTr="0080537B">
        <w:tc>
          <w:tcPr>
            <w:tcW w:w="2785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 xml:space="preserve">Learning </w:t>
            </w:r>
            <w:r w:rsidR="002F1426" w:rsidRPr="001C261A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Evidence of Learning</w:t>
            </w:r>
          </w:p>
          <w:p w:rsidR="002F1426" w:rsidRPr="001C261A" w:rsidRDefault="002F1966" w:rsidP="00DB305D">
            <w:pPr>
              <w:spacing w:after="120"/>
              <w:jc w:val="center"/>
              <w:rPr>
                <w:sz w:val="18"/>
              </w:rPr>
            </w:pPr>
            <w:r w:rsidRPr="001C261A">
              <w:rPr>
                <w:sz w:val="18"/>
              </w:rPr>
              <w:t>(</w:t>
            </w:r>
            <w:r w:rsidR="002F1426" w:rsidRPr="001C261A">
              <w:rPr>
                <w:sz w:val="18"/>
              </w:rPr>
              <w:t>Assessments</w:t>
            </w:r>
            <w:r w:rsidRPr="001C261A">
              <w:rPr>
                <w:sz w:val="18"/>
              </w:rPr>
              <w:t>; Performance Tasks)</w:t>
            </w:r>
          </w:p>
        </w:tc>
      </w:tr>
    </w:tbl>
    <w:p w:rsidR="00A73EB8" w:rsidRPr="001C261A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6E2546" w:rsidRPr="001C261A" w:rsidTr="0059629B">
        <w:tc>
          <w:tcPr>
            <w:tcW w:w="2785" w:type="dxa"/>
            <w:vAlign w:val="center"/>
          </w:tcPr>
          <w:p w:rsidR="006E2546" w:rsidRDefault="007C0F4D" w:rsidP="0005082D">
            <w:pPr>
              <w:pStyle w:val="ListParagraph"/>
              <w:numPr>
                <w:ilvl w:val="0"/>
                <w:numId w:val="4"/>
              </w:numPr>
            </w:pPr>
            <w:r>
              <w:t>Does pop culture impact style</w:t>
            </w:r>
            <w:r w:rsidR="00866906">
              <w:t>?</w:t>
            </w:r>
          </w:p>
          <w:p w:rsidR="007C0F4D" w:rsidRDefault="00256CC8" w:rsidP="00256CC8">
            <w:pPr>
              <w:pStyle w:val="ListParagraph"/>
              <w:numPr>
                <w:ilvl w:val="0"/>
                <w:numId w:val="4"/>
              </w:numPr>
            </w:pPr>
            <w:r>
              <w:t xml:space="preserve">Do we see </w:t>
            </w:r>
            <w:r w:rsidR="007C0F4D">
              <w:t>change</w:t>
            </w:r>
            <w:r>
              <w:t>s</w:t>
            </w:r>
            <w:r w:rsidR="007C0F4D">
              <w:t xml:space="preserve"> in style</w:t>
            </w:r>
            <w:r>
              <w:t>/dress</w:t>
            </w:r>
            <w:r w:rsidR="007C0F4D">
              <w:t xml:space="preserve"> based on </w:t>
            </w:r>
            <w:r>
              <w:t>influences of</w:t>
            </w:r>
            <w:r w:rsidR="007C0F4D">
              <w:t xml:space="preserve"> pop culture</w:t>
            </w:r>
            <w:r w:rsidR="00866906">
              <w:t>?</w:t>
            </w:r>
          </w:p>
          <w:p w:rsidR="00256CC8" w:rsidRPr="001C261A" w:rsidRDefault="00256CC8" w:rsidP="00256CC8">
            <w:pPr>
              <w:pStyle w:val="ListParagraph"/>
              <w:numPr>
                <w:ilvl w:val="0"/>
                <w:numId w:val="4"/>
              </w:numPr>
            </w:pPr>
            <w:r>
              <w:t>Do we see societal changes in style based on cultural events</w:t>
            </w:r>
            <w:r w:rsidR="00866906">
              <w:t>?</w:t>
            </w:r>
          </w:p>
        </w:tc>
        <w:tc>
          <w:tcPr>
            <w:tcW w:w="1890" w:type="dxa"/>
            <w:vAlign w:val="center"/>
          </w:tcPr>
          <w:p w:rsidR="006E2546" w:rsidRPr="001C261A" w:rsidRDefault="006E2546" w:rsidP="006E2546">
            <w:pPr>
              <w:jc w:val="center"/>
            </w:pPr>
            <w:r w:rsidRPr="001C261A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standard(s) here</w:t>
            </w:r>
            <w:r w:rsidRPr="001C261A">
              <w:fldChar w:fldCharType="end"/>
            </w:r>
          </w:p>
        </w:tc>
        <w:tc>
          <w:tcPr>
            <w:tcW w:w="3420" w:type="dxa"/>
            <w:vAlign w:val="center"/>
          </w:tcPr>
          <w:p w:rsidR="007C0F4D" w:rsidRDefault="007C0F4D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Flappers</w:t>
            </w:r>
          </w:p>
          <w:p w:rsidR="007C0F4D" w:rsidRDefault="007C0F4D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Hippies/Tie Dye</w:t>
            </w:r>
          </w:p>
          <w:p w:rsidR="007C0F4D" w:rsidRDefault="007C0F4D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Bell bottoms</w:t>
            </w:r>
          </w:p>
          <w:p w:rsidR="007C0F4D" w:rsidRDefault="007C0F4D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80’s - Parachute pants</w:t>
            </w:r>
          </w:p>
          <w:p w:rsidR="007C0F4D" w:rsidRDefault="007C0F4D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Grunge</w:t>
            </w:r>
          </w:p>
          <w:p w:rsidR="007C0F4D" w:rsidRDefault="007C0F4D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Yuppies</w:t>
            </w:r>
          </w:p>
          <w:p w:rsidR="007C0F4D" w:rsidRPr="001C261A" w:rsidRDefault="007C0F4D" w:rsidP="007C0F4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1C261A" w:rsidRPr="00256CC8" w:rsidRDefault="007C0F4D" w:rsidP="00256CC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 xml:space="preserve">Students will see how style has changed over the decades </w:t>
            </w:r>
            <w:r w:rsidR="00256CC8">
              <w:t>due to</w:t>
            </w:r>
            <w:r>
              <w:t xml:space="preserve"> trends and fads influenced by pop culture.</w:t>
            </w:r>
          </w:p>
          <w:p w:rsidR="00256CC8" w:rsidRPr="00256CC8" w:rsidRDefault="00256CC8" w:rsidP="00256CC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Primary sources</w:t>
            </w:r>
          </w:p>
          <w:p w:rsidR="00256CC8" w:rsidRPr="00256CC8" w:rsidRDefault="00256CC8" w:rsidP="00256CC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Videos/</w:t>
            </w:r>
            <w:r w:rsidR="00F4558B">
              <w:t>YouTube</w:t>
            </w:r>
          </w:p>
          <w:p w:rsidR="00256CC8" w:rsidRPr="001C261A" w:rsidRDefault="00256CC8" w:rsidP="00256CC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Documents/Pictures</w:t>
            </w: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Multiple Choice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Essay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Quiz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Writing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Formative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>Summative Assessments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Project Base Assessments </w:t>
            </w:r>
          </w:p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  <w:r w:rsidRPr="001C261A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here</w:t>
            </w:r>
            <w:r w:rsidRPr="001C261A">
              <w:fldChar w:fldCharType="end"/>
            </w:r>
          </w:p>
        </w:tc>
      </w:tr>
    </w:tbl>
    <w:p w:rsidR="00A73EB8" w:rsidRPr="006E2546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741D"/>
    <w:multiLevelType w:val="hybridMultilevel"/>
    <w:tmpl w:val="2556A0D8"/>
    <w:lvl w:ilvl="0" w:tplc="70E6914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D7020"/>
    <w:multiLevelType w:val="hybridMultilevel"/>
    <w:tmpl w:val="0A70B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79E"/>
    <w:multiLevelType w:val="hybridMultilevel"/>
    <w:tmpl w:val="08A89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082D"/>
    <w:rsid w:val="000850C2"/>
    <w:rsid w:val="00120692"/>
    <w:rsid w:val="00136278"/>
    <w:rsid w:val="00150502"/>
    <w:rsid w:val="001951E8"/>
    <w:rsid w:val="001C261A"/>
    <w:rsid w:val="001E06E5"/>
    <w:rsid w:val="001E1FF2"/>
    <w:rsid w:val="00204AA8"/>
    <w:rsid w:val="00243906"/>
    <w:rsid w:val="00256CC8"/>
    <w:rsid w:val="002717B6"/>
    <w:rsid w:val="002A3EFB"/>
    <w:rsid w:val="002F1426"/>
    <w:rsid w:val="002F1966"/>
    <w:rsid w:val="0031096B"/>
    <w:rsid w:val="003154BD"/>
    <w:rsid w:val="003A1F67"/>
    <w:rsid w:val="00430277"/>
    <w:rsid w:val="004D4FCE"/>
    <w:rsid w:val="005E38FC"/>
    <w:rsid w:val="00611B54"/>
    <w:rsid w:val="006E2546"/>
    <w:rsid w:val="00783B27"/>
    <w:rsid w:val="007A147C"/>
    <w:rsid w:val="007C0F4D"/>
    <w:rsid w:val="007F0C34"/>
    <w:rsid w:val="0080537B"/>
    <w:rsid w:val="008668B6"/>
    <w:rsid w:val="00866906"/>
    <w:rsid w:val="008902B0"/>
    <w:rsid w:val="008E1AF1"/>
    <w:rsid w:val="00990086"/>
    <w:rsid w:val="009A0FC1"/>
    <w:rsid w:val="009F3C2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96F14"/>
    <w:rsid w:val="00EF1B39"/>
    <w:rsid w:val="00F4558B"/>
    <w:rsid w:val="00FD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7738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2F1A9-6F37-46AC-BB1E-FBAFDE3B7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9</cp:revision>
  <dcterms:created xsi:type="dcterms:W3CDTF">2018-10-29T15:52:00Z</dcterms:created>
  <dcterms:modified xsi:type="dcterms:W3CDTF">2018-10-31T16:10:00Z</dcterms:modified>
</cp:coreProperties>
</file>