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206718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2A3EFB">
              <w:rPr>
                <w:b/>
              </w:rPr>
              <w:t xml:space="preserve">Unit 4: </w:t>
            </w:r>
            <w:r w:rsidR="00206718">
              <w:rPr>
                <w:b/>
              </w:rPr>
              <w:t>TV Shows and Pop Culture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9B14A8">
              <w:rPr>
                <w:b/>
              </w:rPr>
              <w:t>14</w:t>
            </w:r>
            <w:r w:rsidR="002B3093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206718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206718">
              <w:t>How have TV shows been used to show societal changes?  Does pop culture influence tv shows?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206718" w:rsidP="0005082D">
            <w:pPr>
              <w:pStyle w:val="ListParagraph"/>
              <w:numPr>
                <w:ilvl w:val="0"/>
                <w:numId w:val="4"/>
              </w:numPr>
            </w:pPr>
            <w:r>
              <w:t xml:space="preserve">Do </w:t>
            </w:r>
            <w:proofErr w:type="gramStart"/>
            <w:r>
              <w:t>tv</w:t>
            </w:r>
            <w:proofErr w:type="gramEnd"/>
            <w:r>
              <w:t xml:space="preserve"> shows reflect the evolution of society</w:t>
            </w:r>
            <w:r w:rsidR="006C4937">
              <w:t>?</w:t>
            </w:r>
          </w:p>
          <w:p w:rsidR="00206718" w:rsidRDefault="00206718" w:rsidP="0005082D">
            <w:pPr>
              <w:pStyle w:val="ListParagraph"/>
              <w:numPr>
                <w:ilvl w:val="0"/>
                <w:numId w:val="4"/>
              </w:numPr>
            </w:pPr>
            <w:r>
              <w:t>Can we see the influence of popular culture on the shows that are created</w:t>
            </w:r>
            <w:r w:rsidR="006C4937">
              <w:t>?</w:t>
            </w:r>
          </w:p>
          <w:p w:rsidR="00206718" w:rsidRPr="001C261A" w:rsidRDefault="00206718" w:rsidP="0005082D">
            <w:pPr>
              <w:pStyle w:val="ListParagraph"/>
              <w:numPr>
                <w:ilvl w:val="0"/>
                <w:numId w:val="4"/>
              </w:numPr>
            </w:pPr>
            <w:r>
              <w:t xml:space="preserve">Do </w:t>
            </w:r>
            <w:r w:rsidR="006C4937">
              <w:t xml:space="preserve">we see cultural shifts based on the </w:t>
            </w:r>
            <w:r>
              <w:t xml:space="preserve">shows </w:t>
            </w:r>
            <w:r w:rsidR="006C4937">
              <w:t xml:space="preserve">that are </w:t>
            </w:r>
            <w:bookmarkStart w:id="0" w:name="_GoBack"/>
            <w:bookmarkEnd w:id="0"/>
            <w:r>
              <w:t>produced</w:t>
            </w:r>
            <w:r w:rsidR="006C4937">
              <w:t>?</w:t>
            </w:r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Love Lucy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Honeymooners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Flintstones/The Jetsons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Bonanza/Gunsmoke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MASH</w:t>
            </w:r>
          </w:p>
          <w:p w:rsidR="00206718" w:rsidRDefault="00206718" w:rsidP="0020671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Happy Days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 in the Family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 Strokes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Cosby Show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Cheers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Monty Python</w:t>
            </w:r>
          </w:p>
          <w:p w:rsidR="00206718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Hill Street Blues</w:t>
            </w:r>
          </w:p>
          <w:p w:rsidR="00206718" w:rsidRPr="001C261A" w:rsidRDefault="00206718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CSI/Law and Order</w:t>
            </w:r>
          </w:p>
        </w:tc>
        <w:tc>
          <w:tcPr>
            <w:tcW w:w="3420" w:type="dxa"/>
            <w:vAlign w:val="center"/>
          </w:tcPr>
          <w:p w:rsidR="001C261A" w:rsidRPr="00206718" w:rsidRDefault="00206718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Students will understand the impact pop culture has on the tv shows that are produced</w:t>
            </w:r>
          </w:p>
          <w:p w:rsidR="00206718" w:rsidRPr="00206718" w:rsidRDefault="00206718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206718" w:rsidRPr="00206718" w:rsidRDefault="00206718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Video/</w:t>
            </w:r>
            <w:r w:rsidR="00D67F14">
              <w:t>YouTube</w:t>
            </w:r>
          </w:p>
          <w:p w:rsidR="00206718" w:rsidRPr="001C261A" w:rsidRDefault="00206718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Documents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951E8"/>
    <w:rsid w:val="001C261A"/>
    <w:rsid w:val="001E06E5"/>
    <w:rsid w:val="001E1FF2"/>
    <w:rsid w:val="00204AA8"/>
    <w:rsid w:val="00206718"/>
    <w:rsid w:val="00243906"/>
    <w:rsid w:val="002717B6"/>
    <w:rsid w:val="002A3EFB"/>
    <w:rsid w:val="002B3093"/>
    <w:rsid w:val="002F1426"/>
    <w:rsid w:val="002F1966"/>
    <w:rsid w:val="003154BD"/>
    <w:rsid w:val="003A1F67"/>
    <w:rsid w:val="00430277"/>
    <w:rsid w:val="004D4FCE"/>
    <w:rsid w:val="005E38FC"/>
    <w:rsid w:val="00611B54"/>
    <w:rsid w:val="006C4937"/>
    <w:rsid w:val="006E2546"/>
    <w:rsid w:val="007A147C"/>
    <w:rsid w:val="007F0C34"/>
    <w:rsid w:val="0080537B"/>
    <w:rsid w:val="008668B6"/>
    <w:rsid w:val="008902B0"/>
    <w:rsid w:val="008E1AF1"/>
    <w:rsid w:val="00990086"/>
    <w:rsid w:val="009A0FC1"/>
    <w:rsid w:val="009B14A8"/>
    <w:rsid w:val="00A73EB8"/>
    <w:rsid w:val="00AC2828"/>
    <w:rsid w:val="00B149C5"/>
    <w:rsid w:val="00B477DC"/>
    <w:rsid w:val="00B963EA"/>
    <w:rsid w:val="00BE53BF"/>
    <w:rsid w:val="00C94F98"/>
    <w:rsid w:val="00D67F14"/>
    <w:rsid w:val="00D97955"/>
    <w:rsid w:val="00DB305D"/>
    <w:rsid w:val="00DE5063"/>
    <w:rsid w:val="00EF1B39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449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EEF62-23B0-49F5-8B5B-4895F2A52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7</cp:revision>
  <dcterms:created xsi:type="dcterms:W3CDTF">2018-10-29T15:51:00Z</dcterms:created>
  <dcterms:modified xsi:type="dcterms:W3CDTF">2018-10-31T16:10:00Z</dcterms:modified>
</cp:coreProperties>
</file>