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867D51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160564">
              <w:rPr>
                <w:b/>
              </w:rPr>
              <w:t xml:space="preserve">Unit 3: </w:t>
            </w:r>
            <w:r w:rsidR="00867D51">
              <w:rPr>
                <w:b/>
              </w:rPr>
              <w:t xml:space="preserve">Movies and </w:t>
            </w:r>
            <w:r w:rsidR="00160564">
              <w:rPr>
                <w:b/>
              </w:rPr>
              <w:t>Pop Culture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6C440A">
              <w:rPr>
                <w:b/>
              </w:rPr>
              <w:t>15</w:t>
            </w:r>
            <w:bookmarkStart w:id="0" w:name="_GoBack"/>
            <w:bookmarkEnd w:id="0"/>
            <w:r w:rsidR="00ED3B63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867D51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867D51">
              <w:t xml:space="preserve"> Does pop culture influence movies that are produced?  What do the movies say about our society, is it a reflection of pop culture?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3E634B" w:rsidP="0005082D">
            <w:pPr>
              <w:pStyle w:val="ListParagraph"/>
              <w:numPr>
                <w:ilvl w:val="0"/>
                <w:numId w:val="4"/>
              </w:numPr>
            </w:pPr>
            <w:r>
              <w:t xml:space="preserve">Are </w:t>
            </w:r>
            <w:r w:rsidR="00867D51">
              <w:t>movies influenced by pop culture</w:t>
            </w:r>
            <w:r w:rsidR="00A2694B">
              <w:t>?</w:t>
            </w:r>
          </w:p>
          <w:p w:rsidR="00867D51" w:rsidRPr="001C261A" w:rsidRDefault="006C111C" w:rsidP="003E634B">
            <w:pPr>
              <w:pStyle w:val="ListParagraph"/>
              <w:numPr>
                <w:ilvl w:val="0"/>
                <w:numId w:val="4"/>
              </w:numPr>
            </w:pPr>
            <w:r>
              <w:t>Is the development of movies reflective of the changing political and social values</w:t>
            </w:r>
            <w:r w:rsidR="00A2694B">
              <w:t>?</w:t>
            </w:r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867D51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Star Wars</w:t>
            </w:r>
            <w:r w:rsidR="00705148">
              <w:t>/Star Trek</w:t>
            </w:r>
          </w:p>
          <w:p w:rsidR="00867D51" w:rsidRDefault="00867D51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Gone With the Wind</w:t>
            </w:r>
          </w:p>
          <w:p w:rsidR="00867D51" w:rsidRDefault="00867D51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Kubrick</w:t>
            </w:r>
          </w:p>
          <w:p w:rsidR="00867D51" w:rsidRDefault="00867D51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Hitchcock</w:t>
            </w:r>
          </w:p>
          <w:p w:rsidR="00867D51" w:rsidRDefault="00867D51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Casablanca</w:t>
            </w:r>
          </w:p>
          <w:p w:rsidR="003E634B" w:rsidRDefault="003E634B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Chaplin/Silent Film</w:t>
            </w:r>
          </w:p>
          <w:p w:rsidR="003E634B" w:rsidRDefault="003E634B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Black/White and Color</w:t>
            </w:r>
          </w:p>
          <w:p w:rsidR="003E634B" w:rsidRDefault="003E634B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Dawn</w:t>
            </w:r>
          </w:p>
          <w:p w:rsidR="003E634B" w:rsidRPr="001C261A" w:rsidRDefault="00DE5753" w:rsidP="003E63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Apocalypse</w:t>
            </w:r>
            <w:r w:rsidR="003E634B">
              <w:t xml:space="preserve"> Now</w:t>
            </w:r>
          </w:p>
        </w:tc>
        <w:tc>
          <w:tcPr>
            <w:tcW w:w="3420" w:type="dxa"/>
            <w:vAlign w:val="center"/>
          </w:tcPr>
          <w:p w:rsidR="001C261A" w:rsidRPr="003E634B" w:rsidRDefault="003E634B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>Students will look at how pop culture influences movies that are made</w:t>
            </w:r>
          </w:p>
          <w:p w:rsidR="003E634B" w:rsidRPr="003E634B" w:rsidRDefault="003E634B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3E634B" w:rsidRPr="003E634B" w:rsidRDefault="003E634B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Movies/Videos/</w:t>
            </w:r>
            <w:r w:rsidR="00DE5753">
              <w:t>YouTube</w:t>
            </w:r>
          </w:p>
          <w:p w:rsidR="003E634B" w:rsidRPr="001C261A" w:rsidRDefault="003E634B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Documents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867D51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60564"/>
    <w:rsid w:val="001951E8"/>
    <w:rsid w:val="001C261A"/>
    <w:rsid w:val="001E06E5"/>
    <w:rsid w:val="001E1FF2"/>
    <w:rsid w:val="00204AA8"/>
    <w:rsid w:val="00243906"/>
    <w:rsid w:val="002717B6"/>
    <w:rsid w:val="002F1426"/>
    <w:rsid w:val="002F1966"/>
    <w:rsid w:val="003154BD"/>
    <w:rsid w:val="003A1F67"/>
    <w:rsid w:val="003E634B"/>
    <w:rsid w:val="00430277"/>
    <w:rsid w:val="0045724D"/>
    <w:rsid w:val="004D4FCE"/>
    <w:rsid w:val="005E38FC"/>
    <w:rsid w:val="00611B54"/>
    <w:rsid w:val="006C111C"/>
    <w:rsid w:val="006C440A"/>
    <w:rsid w:val="006E2546"/>
    <w:rsid w:val="00705148"/>
    <w:rsid w:val="007A147C"/>
    <w:rsid w:val="007F0C34"/>
    <w:rsid w:val="0080537B"/>
    <w:rsid w:val="008668B6"/>
    <w:rsid w:val="00867D51"/>
    <w:rsid w:val="008902B0"/>
    <w:rsid w:val="008E1AF1"/>
    <w:rsid w:val="00990086"/>
    <w:rsid w:val="009A0FC1"/>
    <w:rsid w:val="00A2694B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DE5753"/>
    <w:rsid w:val="00ED3B63"/>
    <w:rsid w:val="00EF1B39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3C5B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B05AE-8342-4235-B8F3-462FBE2B4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10</cp:revision>
  <dcterms:created xsi:type="dcterms:W3CDTF">2018-10-29T15:51:00Z</dcterms:created>
  <dcterms:modified xsi:type="dcterms:W3CDTF">2018-10-31T16:13:00Z</dcterms:modified>
</cp:coreProperties>
</file>