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8E1AF1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1B4C63">
              <w:rPr>
                <w:b/>
              </w:rPr>
              <w:t>Unit 1:  What is Pop Culture?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B50C49">
              <w:rPr>
                <w:b/>
              </w:rPr>
              <w:t>6</w:t>
            </w:r>
            <w:r w:rsidR="00C8602E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8E1AF1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003963">
              <w:t>What is pop culture?  How does pop culture influence our lives?  Why study pop culture?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0214EF" w:rsidP="0005082D">
            <w:pPr>
              <w:pStyle w:val="ListParagraph"/>
              <w:numPr>
                <w:ilvl w:val="0"/>
                <w:numId w:val="4"/>
              </w:numPr>
            </w:pPr>
            <w:r>
              <w:t>What is pop culture</w:t>
            </w:r>
            <w:r w:rsidR="007B5CBF">
              <w:t>?</w:t>
            </w:r>
          </w:p>
          <w:p w:rsidR="000214EF" w:rsidRDefault="000214EF" w:rsidP="0005082D">
            <w:pPr>
              <w:pStyle w:val="ListParagraph"/>
              <w:numPr>
                <w:ilvl w:val="0"/>
                <w:numId w:val="4"/>
              </w:numPr>
            </w:pPr>
            <w:r>
              <w:t>What influence does pop culture have on society</w:t>
            </w:r>
            <w:r w:rsidR="007B5CBF">
              <w:t>?</w:t>
            </w:r>
          </w:p>
          <w:p w:rsidR="000214EF" w:rsidRPr="001C261A" w:rsidRDefault="000214EF" w:rsidP="0005082D">
            <w:pPr>
              <w:pStyle w:val="ListParagraph"/>
              <w:numPr>
                <w:ilvl w:val="0"/>
                <w:numId w:val="4"/>
              </w:numPr>
            </w:pPr>
            <w:r>
              <w:t>What are some examples of pop culture</w:t>
            </w:r>
            <w:r w:rsidR="007B5CBF">
              <w:t>?</w:t>
            </w: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Fad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Trend</w:t>
            </w:r>
          </w:p>
          <w:p w:rsidR="000214EF" w:rsidRDefault="008478B9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Enduring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Demographic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Saturation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Metaphor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Parody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Satire</w:t>
            </w:r>
          </w:p>
          <w:p w:rsidR="000214EF" w:rsidRDefault="000214EF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Media</w:t>
            </w:r>
          </w:p>
          <w:p w:rsidR="00426FC7" w:rsidRPr="001C261A" w:rsidRDefault="00426FC7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Propaganda</w:t>
            </w:r>
          </w:p>
        </w:tc>
        <w:tc>
          <w:tcPr>
            <w:tcW w:w="3420" w:type="dxa"/>
            <w:vAlign w:val="center"/>
          </w:tcPr>
          <w:p w:rsidR="001C261A" w:rsidRPr="000214EF" w:rsidRDefault="000214EF" w:rsidP="001C261A">
            <w:pPr>
              <w:pStyle w:val="ListParagraph"/>
              <w:numPr>
                <w:ilvl w:val="0"/>
                <w:numId w:val="3"/>
              </w:numPr>
            </w:pPr>
            <w:r w:rsidRPr="000214EF">
              <w:t>Students will be introduced to key concepts used in des</w:t>
            </w:r>
            <w:r w:rsidR="005B045E">
              <w:t xml:space="preserve">cribing pop culture and how pop culture influences </w:t>
            </w:r>
            <w:r w:rsidRPr="000214EF">
              <w:t xml:space="preserve">us as a </w:t>
            </w:r>
            <w:r w:rsidR="005B045E">
              <w:t>society</w:t>
            </w:r>
            <w:r w:rsidRPr="000214EF">
              <w:t>.</w:t>
            </w:r>
          </w:p>
          <w:p w:rsidR="000214EF" w:rsidRPr="000214EF" w:rsidRDefault="000214EF" w:rsidP="001C261A">
            <w:pPr>
              <w:pStyle w:val="ListParagraph"/>
              <w:numPr>
                <w:ilvl w:val="0"/>
                <w:numId w:val="3"/>
              </w:numPr>
            </w:pPr>
            <w:r w:rsidRPr="000214EF">
              <w:t>Primary sources</w:t>
            </w:r>
          </w:p>
          <w:p w:rsidR="000214EF" w:rsidRPr="000214EF" w:rsidRDefault="007E05C0" w:rsidP="001C261A">
            <w:pPr>
              <w:pStyle w:val="ListParagraph"/>
              <w:numPr>
                <w:ilvl w:val="0"/>
                <w:numId w:val="3"/>
              </w:numPr>
            </w:pPr>
            <w:r>
              <w:t>Videos</w:t>
            </w:r>
          </w:p>
          <w:p w:rsidR="000214EF" w:rsidRPr="001C261A" w:rsidRDefault="007E05C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Articles/Documents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431DE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3963"/>
    <w:rsid w:val="000214EF"/>
    <w:rsid w:val="0005082D"/>
    <w:rsid w:val="000850C2"/>
    <w:rsid w:val="00120692"/>
    <w:rsid w:val="00136278"/>
    <w:rsid w:val="001951E8"/>
    <w:rsid w:val="001B4C63"/>
    <w:rsid w:val="001C261A"/>
    <w:rsid w:val="001E06E5"/>
    <w:rsid w:val="001E1FF2"/>
    <w:rsid w:val="00201B4F"/>
    <w:rsid w:val="00204AA8"/>
    <w:rsid w:val="00243906"/>
    <w:rsid w:val="002717B6"/>
    <w:rsid w:val="002F1426"/>
    <w:rsid w:val="002F1966"/>
    <w:rsid w:val="003154BD"/>
    <w:rsid w:val="003A1F67"/>
    <w:rsid w:val="00426FC7"/>
    <w:rsid w:val="00430277"/>
    <w:rsid w:val="004D4FCE"/>
    <w:rsid w:val="005B045E"/>
    <w:rsid w:val="005E38FC"/>
    <w:rsid w:val="00611B54"/>
    <w:rsid w:val="006431DE"/>
    <w:rsid w:val="006E2546"/>
    <w:rsid w:val="007A147C"/>
    <w:rsid w:val="007B5CBF"/>
    <w:rsid w:val="007E05C0"/>
    <w:rsid w:val="007F0C34"/>
    <w:rsid w:val="0080537B"/>
    <w:rsid w:val="008478B9"/>
    <w:rsid w:val="008668B6"/>
    <w:rsid w:val="008902B0"/>
    <w:rsid w:val="008E1AF1"/>
    <w:rsid w:val="00990086"/>
    <w:rsid w:val="009A0FC1"/>
    <w:rsid w:val="00A73EB8"/>
    <w:rsid w:val="00AC2828"/>
    <w:rsid w:val="00B149C5"/>
    <w:rsid w:val="00B477DC"/>
    <w:rsid w:val="00B50C49"/>
    <w:rsid w:val="00B963EA"/>
    <w:rsid w:val="00BE53BF"/>
    <w:rsid w:val="00C8602E"/>
    <w:rsid w:val="00C94F98"/>
    <w:rsid w:val="00D97955"/>
    <w:rsid w:val="00DB305D"/>
    <w:rsid w:val="00DE5063"/>
    <w:rsid w:val="00EF1B39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C315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B0903-C7EA-404D-9827-7F92CFE4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13</cp:revision>
  <dcterms:created xsi:type="dcterms:W3CDTF">2018-10-29T15:48:00Z</dcterms:created>
  <dcterms:modified xsi:type="dcterms:W3CDTF">2018-10-31T16:07:00Z</dcterms:modified>
</cp:coreProperties>
</file>