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1E3" w:rsidRPr="002F1426" w:rsidRDefault="009F11E3" w:rsidP="009F11E3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F11E3" w:rsidRPr="00A73EB8" w:rsidRDefault="009F11E3" w:rsidP="009F11E3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Sociology</w:t>
      </w:r>
      <w:r>
        <w:tab/>
      </w:r>
      <w:r>
        <w:tab/>
        <w:t xml:space="preserve">                      </w:t>
      </w:r>
      <w:r>
        <w:tab/>
      </w:r>
      <w:r>
        <w:tab/>
      </w:r>
      <w:r>
        <w:tab/>
      </w:r>
      <w:r>
        <w:tab/>
      </w:r>
      <w:r w:rsidRPr="002F1426">
        <w:rPr>
          <w:b/>
        </w:rPr>
        <w:t xml:space="preserve">Grade: </w:t>
      </w:r>
      <w:r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F11E3" w:rsidTr="00AA1D00">
        <w:tc>
          <w:tcPr>
            <w:tcW w:w="6475" w:type="dxa"/>
          </w:tcPr>
          <w:p w:rsidR="009F11E3" w:rsidRPr="002F1426" w:rsidRDefault="009F11E3" w:rsidP="00AA1D0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Three- Socializing the Individual in Society</w:t>
            </w:r>
          </w:p>
        </w:tc>
        <w:tc>
          <w:tcPr>
            <w:tcW w:w="7920" w:type="dxa"/>
          </w:tcPr>
          <w:p w:rsidR="009F11E3" w:rsidRPr="00B477DC" w:rsidRDefault="009F11E3" w:rsidP="00AA1D0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23 Days—12-14 lessons </w:t>
            </w:r>
          </w:p>
          <w:p w:rsidR="009F11E3" w:rsidRDefault="009F11E3" w:rsidP="00AA1D0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9F11E3" w:rsidTr="00AA1D00">
        <w:tc>
          <w:tcPr>
            <w:tcW w:w="14395" w:type="dxa"/>
          </w:tcPr>
          <w:p w:rsidR="009F11E3" w:rsidRPr="00B477DC" w:rsidRDefault="009F11E3" w:rsidP="00AA1D0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 xml:space="preserve">How does the social environment and other factors influence personality development? How does one’s social </w:t>
            </w:r>
            <w:proofErr w:type="spellStart"/>
            <w:r>
              <w:t>self develop</w:t>
            </w:r>
            <w:proofErr w:type="spellEnd"/>
            <w:r>
              <w:t xml:space="preserve">? What are the primary agents of socialization in the United States? What are the major factors that </w:t>
            </w:r>
            <w:proofErr w:type="gramStart"/>
            <w:r>
              <w:t>impact</w:t>
            </w:r>
            <w:proofErr w:type="gramEnd"/>
            <w:r>
              <w:t xml:space="preserve"> one’s social control and deviant behavior?  </w:t>
            </w:r>
          </w:p>
          <w:p w:rsidR="009F11E3" w:rsidRDefault="009F11E3" w:rsidP="00AA1D00"/>
        </w:tc>
      </w:tr>
    </w:tbl>
    <w:p w:rsidR="009F11E3" w:rsidRDefault="009F11E3" w:rsidP="009F11E3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F11E3" w:rsidTr="00AA1D00">
        <w:tc>
          <w:tcPr>
            <w:tcW w:w="2785" w:type="dxa"/>
            <w:vAlign w:val="center"/>
          </w:tcPr>
          <w:p w:rsidR="009F11E3" w:rsidRPr="002F1426" w:rsidRDefault="009F11E3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9F11E3" w:rsidRPr="002F1426" w:rsidRDefault="009F11E3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9F11E3" w:rsidRPr="002F1426" w:rsidRDefault="009F11E3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9F11E3" w:rsidRPr="002F1426" w:rsidRDefault="009F11E3" w:rsidP="00AA1D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9F11E3" w:rsidRDefault="009F11E3" w:rsidP="00AA1D0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9F11E3" w:rsidRPr="00DB305D" w:rsidRDefault="009F11E3" w:rsidP="00AA1D0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9F11E3" w:rsidRPr="001951E8" w:rsidRDefault="009F11E3" w:rsidP="009F11E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F11E3" w:rsidTr="00AA1D00">
        <w:tc>
          <w:tcPr>
            <w:tcW w:w="2785" w:type="dxa"/>
            <w:vAlign w:val="center"/>
          </w:tcPr>
          <w:p w:rsidR="009F11E3" w:rsidRPr="00DE5063" w:rsidRDefault="009F11E3" w:rsidP="00AA1D00">
            <w:pPr>
              <w:jc w:val="center"/>
            </w:pPr>
            <w:r>
              <w:t>Personality Development</w:t>
            </w:r>
          </w:p>
        </w:tc>
        <w:tc>
          <w:tcPr>
            <w:tcW w:w="1890" w:type="dxa"/>
            <w:vAlign w:val="center"/>
          </w:tcPr>
          <w:p w:rsidR="009F11E3" w:rsidRPr="00A73EB8" w:rsidRDefault="009F11E3" w:rsidP="00AA1D00">
            <w:pPr>
              <w:jc w:val="center"/>
            </w:pPr>
            <w:r>
              <w:t>Social Relationships; 3.1.1, 3.1.2, 3.2.1, 3.2.2, 3.2.3, 3.2.4</w:t>
            </w:r>
          </w:p>
        </w:tc>
        <w:tc>
          <w:tcPr>
            <w:tcW w:w="3420" w:type="dxa"/>
            <w:vAlign w:val="center"/>
          </w:tcPr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personality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heredity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instinct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sociobiology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factors in personality development: heredity, birth order, parental characteristics, cultural environment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Anna, Isabelle, Genie</w:t>
            </w:r>
          </w:p>
          <w:p w:rsidR="009F11E3" w:rsidRPr="00A73EB8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institutionalization</w:t>
            </w:r>
          </w:p>
        </w:tc>
        <w:tc>
          <w:tcPr>
            <w:tcW w:w="3420" w:type="dxa"/>
            <w:vAlign w:val="center"/>
          </w:tcPr>
          <w:p w:rsidR="009F11E3" w:rsidRPr="002F1426" w:rsidRDefault="009F11E3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9F11E3" w:rsidRPr="00DB305D" w:rsidRDefault="009F11E3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9F11E3" w:rsidRPr="001951E8" w:rsidRDefault="009F11E3" w:rsidP="009F11E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F11E3" w:rsidTr="00AA1D00">
        <w:tc>
          <w:tcPr>
            <w:tcW w:w="2785" w:type="dxa"/>
            <w:vAlign w:val="center"/>
          </w:tcPr>
          <w:p w:rsidR="009F11E3" w:rsidRPr="00DE5063" w:rsidRDefault="009F11E3" w:rsidP="00AA1D00">
            <w:pPr>
              <w:jc w:val="center"/>
            </w:pPr>
            <w:r>
              <w:t>The Social Self</w:t>
            </w:r>
          </w:p>
        </w:tc>
        <w:tc>
          <w:tcPr>
            <w:tcW w:w="1890" w:type="dxa"/>
            <w:vAlign w:val="center"/>
          </w:tcPr>
          <w:p w:rsidR="009F11E3" w:rsidRPr="00A73EB8" w:rsidRDefault="009F11E3" w:rsidP="00AA1D00">
            <w:pPr>
              <w:jc w:val="center"/>
            </w:pPr>
            <w:r>
              <w:t xml:space="preserve">Social Relationships; 3.2.1, 3.2.2, 3.2.3, 3.2.4 </w:t>
            </w:r>
          </w:p>
        </w:tc>
        <w:tc>
          <w:tcPr>
            <w:tcW w:w="3420" w:type="dxa"/>
            <w:vAlign w:val="center"/>
          </w:tcPr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socialization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Locke: The Tabula Rasa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Cooley: The Looking-Glass Self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Mead: Role-Taking </w:t>
            </w:r>
          </w:p>
          <w:p w:rsidR="009F11E3" w:rsidRPr="00A73EB8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impression management</w:t>
            </w:r>
          </w:p>
        </w:tc>
        <w:tc>
          <w:tcPr>
            <w:tcW w:w="3420" w:type="dxa"/>
            <w:vAlign w:val="center"/>
          </w:tcPr>
          <w:p w:rsidR="009F11E3" w:rsidRPr="002F1426" w:rsidRDefault="009F11E3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9F11E3" w:rsidRPr="00DB305D" w:rsidRDefault="009F11E3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9F11E3" w:rsidRPr="001951E8" w:rsidRDefault="009F11E3" w:rsidP="009F11E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F11E3" w:rsidTr="00AA1D00">
        <w:tc>
          <w:tcPr>
            <w:tcW w:w="2785" w:type="dxa"/>
            <w:vAlign w:val="center"/>
          </w:tcPr>
          <w:p w:rsidR="009F11E3" w:rsidRPr="00DE5063" w:rsidRDefault="009F11E3" w:rsidP="00AA1D00">
            <w:pPr>
              <w:jc w:val="center"/>
            </w:pPr>
            <w:r>
              <w:t>Agents of Socialization</w:t>
            </w:r>
          </w:p>
        </w:tc>
        <w:tc>
          <w:tcPr>
            <w:tcW w:w="1890" w:type="dxa"/>
            <w:vAlign w:val="center"/>
          </w:tcPr>
          <w:p w:rsidR="009F11E3" w:rsidRPr="00A73EB8" w:rsidRDefault="009F11E3" w:rsidP="00AA1D00">
            <w:pPr>
              <w:jc w:val="center"/>
            </w:pPr>
            <w:r>
              <w:t>Social Relationships; 3.1.1, 3.1.2, 3.2.1, 3.2.2, 3.3.1, 3.3.2, 3.3.3</w:t>
            </w:r>
          </w:p>
        </w:tc>
        <w:tc>
          <w:tcPr>
            <w:tcW w:w="3420" w:type="dxa"/>
            <w:vAlign w:val="center"/>
          </w:tcPr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agents of socialization: family, peer group, school, mass media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resocialization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voluntary vs. involuntary resocialization</w:t>
            </w:r>
          </w:p>
          <w:p w:rsidR="009F11E3" w:rsidRPr="00A73EB8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total institution</w:t>
            </w:r>
          </w:p>
        </w:tc>
        <w:tc>
          <w:tcPr>
            <w:tcW w:w="3420" w:type="dxa"/>
            <w:vAlign w:val="center"/>
          </w:tcPr>
          <w:p w:rsidR="009F11E3" w:rsidRPr="002F1426" w:rsidRDefault="009F11E3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9F11E3" w:rsidRPr="00DB305D" w:rsidRDefault="009F11E3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9F11E3" w:rsidRPr="001951E8" w:rsidRDefault="009F11E3" w:rsidP="009F11E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F11E3" w:rsidTr="00AA1D00">
        <w:tc>
          <w:tcPr>
            <w:tcW w:w="2785" w:type="dxa"/>
            <w:vAlign w:val="center"/>
          </w:tcPr>
          <w:p w:rsidR="009F11E3" w:rsidRPr="00DE5063" w:rsidRDefault="009F11E3" w:rsidP="00AA1D00">
            <w:pPr>
              <w:jc w:val="center"/>
            </w:pPr>
            <w:r>
              <w:t>Social Control</w:t>
            </w:r>
          </w:p>
        </w:tc>
        <w:tc>
          <w:tcPr>
            <w:tcW w:w="1890" w:type="dxa"/>
            <w:vAlign w:val="center"/>
          </w:tcPr>
          <w:p w:rsidR="009F11E3" w:rsidRPr="00A73EB8" w:rsidRDefault="009F11E3" w:rsidP="00AA1D00">
            <w:pPr>
              <w:jc w:val="center"/>
            </w:pPr>
            <w:r>
              <w:t xml:space="preserve">Social Relationships; 3.1.1, 3.1.2, 3.2.1, 3.2.2, 3.2.3 </w:t>
            </w:r>
          </w:p>
        </w:tc>
        <w:tc>
          <w:tcPr>
            <w:tcW w:w="3420" w:type="dxa"/>
            <w:vAlign w:val="center"/>
          </w:tcPr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internalization of norms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sanctions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 sanctions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negative sanctions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formal sanctions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informal sanctions</w:t>
            </w:r>
          </w:p>
          <w:p w:rsidR="009F11E3" w:rsidRPr="00A73EB8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control</w:t>
            </w:r>
          </w:p>
        </w:tc>
        <w:tc>
          <w:tcPr>
            <w:tcW w:w="3420" w:type="dxa"/>
            <w:vAlign w:val="center"/>
          </w:tcPr>
          <w:p w:rsidR="009F11E3" w:rsidRPr="002F1426" w:rsidRDefault="009F11E3" w:rsidP="00AA1D00">
            <w:pPr>
              <w:rPr>
                <w:b/>
              </w:rPr>
            </w:pPr>
            <w:r>
              <w:lastRenderedPageBreak/>
              <w:t xml:space="preserve">Sociology textbook, Sociological Cinema Video Clips, additional sociology video </w:t>
            </w:r>
            <w:r>
              <w:lastRenderedPageBreak/>
              <w:t>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9F11E3" w:rsidRPr="00DB305D" w:rsidRDefault="009F11E3" w:rsidP="00AA1D00">
            <w:pPr>
              <w:spacing w:after="120"/>
              <w:rPr>
                <w:sz w:val="18"/>
              </w:rPr>
            </w:pPr>
            <w:r>
              <w:lastRenderedPageBreak/>
              <w:t>Quizzes; journals; Canvas assignments and discussion boards; essays; projects</w:t>
            </w:r>
          </w:p>
        </w:tc>
      </w:tr>
    </w:tbl>
    <w:p w:rsidR="009F11E3" w:rsidRPr="001951E8" w:rsidRDefault="009F11E3" w:rsidP="009F11E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F11E3" w:rsidTr="00AA1D00">
        <w:tc>
          <w:tcPr>
            <w:tcW w:w="2785" w:type="dxa"/>
            <w:vAlign w:val="center"/>
          </w:tcPr>
          <w:p w:rsidR="009F11E3" w:rsidRPr="00DE5063" w:rsidRDefault="009F11E3" w:rsidP="00AA1D00">
            <w:pPr>
              <w:jc w:val="center"/>
            </w:pPr>
            <w:r>
              <w:t>Deviance</w:t>
            </w:r>
          </w:p>
        </w:tc>
        <w:tc>
          <w:tcPr>
            <w:tcW w:w="1890" w:type="dxa"/>
            <w:vAlign w:val="center"/>
          </w:tcPr>
          <w:p w:rsidR="009F11E3" w:rsidRPr="00A73EB8" w:rsidRDefault="009F11E3" w:rsidP="00AA1D00">
            <w:pPr>
              <w:jc w:val="center"/>
            </w:pPr>
            <w:r>
              <w:t>Social Relationships; 3.1.2, 3.3.1, 3.2.3, 3.3.3, 4.1.1, 4.1.2, 4.1.3, 4.1.4, 4.1.5</w:t>
            </w:r>
          </w:p>
        </w:tc>
        <w:tc>
          <w:tcPr>
            <w:tcW w:w="3420" w:type="dxa"/>
            <w:vAlign w:val="center"/>
          </w:tcPr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deviance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violating norms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label of deviance: stigma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functionalist perspective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Strain Theory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conflict perspective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interactionist perspective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 Theory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Cultural Transmission Theory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differential association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Labeling Theory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 deviance</w:t>
            </w:r>
          </w:p>
          <w:p w:rsidR="009F11E3" w:rsidRPr="00A73EB8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secondary deviance</w:t>
            </w:r>
          </w:p>
        </w:tc>
        <w:tc>
          <w:tcPr>
            <w:tcW w:w="3420" w:type="dxa"/>
            <w:vAlign w:val="center"/>
          </w:tcPr>
          <w:p w:rsidR="009F11E3" w:rsidRPr="002F1426" w:rsidRDefault="009F11E3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9F11E3" w:rsidRPr="00DB305D" w:rsidRDefault="009F11E3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9F11E3" w:rsidRDefault="009F11E3" w:rsidP="009F11E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F11E3" w:rsidTr="00AA1D00">
        <w:tc>
          <w:tcPr>
            <w:tcW w:w="2785" w:type="dxa"/>
            <w:vAlign w:val="center"/>
          </w:tcPr>
          <w:p w:rsidR="009F11E3" w:rsidRPr="00DE5063" w:rsidRDefault="009F11E3" w:rsidP="00AA1D00">
            <w:pPr>
              <w:jc w:val="center"/>
            </w:pPr>
            <w:r>
              <w:t>Crime</w:t>
            </w:r>
          </w:p>
        </w:tc>
        <w:tc>
          <w:tcPr>
            <w:tcW w:w="1890" w:type="dxa"/>
            <w:vAlign w:val="center"/>
          </w:tcPr>
          <w:p w:rsidR="009F11E3" w:rsidRPr="00A73EB8" w:rsidRDefault="009F11E3" w:rsidP="00AA1D00">
            <w:pPr>
              <w:jc w:val="center"/>
            </w:pPr>
            <w:r>
              <w:t>Social Relationships; 3.1.2, 4.1.1, 4.1.2, 4.1.3, 4.1.4, 4.1.5, 4.2.1, 4.2.2, 4.2.3</w:t>
            </w:r>
          </w:p>
        </w:tc>
        <w:tc>
          <w:tcPr>
            <w:tcW w:w="3420" w:type="dxa"/>
            <w:vAlign w:val="center"/>
          </w:tcPr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crime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types of crimes: violent crime, property crime, victimless crime, white-collar crime, organized crime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Criminal Justice System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police discretion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racial profiling</w:t>
            </w:r>
          </w:p>
          <w:p w:rsidR="009F11E3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plea bargaining</w:t>
            </w:r>
          </w:p>
          <w:p w:rsidR="009F11E3" w:rsidRPr="00A73EB8" w:rsidRDefault="009F11E3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corrections</w:t>
            </w:r>
          </w:p>
        </w:tc>
        <w:tc>
          <w:tcPr>
            <w:tcW w:w="3420" w:type="dxa"/>
            <w:vAlign w:val="center"/>
          </w:tcPr>
          <w:p w:rsidR="009F11E3" w:rsidRPr="002F1426" w:rsidRDefault="009F11E3" w:rsidP="00AA1D00">
            <w:pPr>
              <w:rPr>
                <w:b/>
              </w:rPr>
            </w:pPr>
            <w:r>
              <w:t>Sociology textbook, Sociological Cinema Video Clips, additional sociology video clips/documentaries; online research for sociology topics</w:t>
            </w:r>
          </w:p>
        </w:tc>
        <w:tc>
          <w:tcPr>
            <w:tcW w:w="2880" w:type="dxa"/>
            <w:vAlign w:val="center"/>
          </w:tcPr>
          <w:p w:rsidR="009F11E3" w:rsidRPr="00DB305D" w:rsidRDefault="009F11E3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9F11E3" w:rsidRPr="001951E8" w:rsidRDefault="009F11E3" w:rsidP="009F11E3">
      <w:pPr>
        <w:spacing w:after="0"/>
        <w:rPr>
          <w:sz w:val="4"/>
          <w:szCs w:val="4"/>
        </w:rPr>
      </w:pPr>
    </w:p>
    <w:p w:rsidR="009208FA" w:rsidRPr="009F11E3" w:rsidRDefault="009208FA" w:rsidP="009F11E3">
      <w:bookmarkStart w:id="0" w:name="_GoBack"/>
      <w:bookmarkEnd w:id="0"/>
    </w:p>
    <w:sectPr w:rsidR="009208FA" w:rsidRPr="009F11E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80FA7"/>
    <w:rsid w:val="005E38FC"/>
    <w:rsid w:val="00611B54"/>
    <w:rsid w:val="007A147C"/>
    <w:rsid w:val="007F0C34"/>
    <w:rsid w:val="0080537B"/>
    <w:rsid w:val="008902B0"/>
    <w:rsid w:val="009208FA"/>
    <w:rsid w:val="009A0FC1"/>
    <w:rsid w:val="009F11E3"/>
    <w:rsid w:val="00A73EB8"/>
    <w:rsid w:val="00AC2828"/>
    <w:rsid w:val="00B477DC"/>
    <w:rsid w:val="00B963EA"/>
    <w:rsid w:val="00C94F98"/>
    <w:rsid w:val="00DB305D"/>
    <w:rsid w:val="00DE5063"/>
    <w:rsid w:val="00EF1B39"/>
    <w:rsid w:val="00F3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58447-713B-43BB-B045-21407B90E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2017-01-27T20:21:00Z</dcterms:created>
  <dcterms:modified xsi:type="dcterms:W3CDTF">2018-06-13T15:15:00Z</dcterms:modified>
</cp:coreProperties>
</file>