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7161" w:rsidRPr="002F1426" w:rsidRDefault="00137161" w:rsidP="0013716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137161" w:rsidRPr="00A73EB8" w:rsidRDefault="00137161" w:rsidP="00137161">
      <w:pPr>
        <w:rPr>
          <w:u w:val="single"/>
        </w:rPr>
      </w:pPr>
      <w:r w:rsidRPr="002F1426">
        <w:rPr>
          <w:b/>
        </w:rPr>
        <w:t>Course Title:</w:t>
      </w:r>
      <w:r>
        <w:rPr>
          <w:b/>
        </w:rPr>
        <w:t xml:space="preserve"> </w:t>
      </w:r>
      <w:r>
        <w:rPr>
          <w:u w:val="single"/>
        </w:rPr>
        <w:t>Sociology</w:t>
      </w:r>
      <w:r>
        <w:tab/>
      </w:r>
      <w:r>
        <w:tab/>
        <w:t xml:space="preserve">                      </w:t>
      </w:r>
      <w:r>
        <w:tab/>
      </w:r>
      <w:r>
        <w:tab/>
      </w:r>
      <w:r>
        <w:tab/>
      </w:r>
      <w:r>
        <w:tab/>
      </w:r>
      <w:r w:rsidRPr="002F1426">
        <w:rPr>
          <w:b/>
        </w:rPr>
        <w:t xml:space="preserve">Grade: </w:t>
      </w:r>
      <w:r>
        <w:rPr>
          <w:u w:val="single"/>
        </w:rPr>
        <w:t>9-12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137161" w:rsidTr="00AA1D00">
        <w:tc>
          <w:tcPr>
            <w:tcW w:w="6475" w:type="dxa"/>
          </w:tcPr>
          <w:p w:rsidR="00137161" w:rsidRPr="002F1426" w:rsidRDefault="00137161" w:rsidP="00AA1D00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>
              <w:rPr>
                <w:b/>
              </w:rPr>
              <w:t xml:space="preserve"> </w:t>
            </w:r>
            <w:r>
              <w:t>Unit Two- Culture and Social Structure</w:t>
            </w:r>
          </w:p>
        </w:tc>
        <w:tc>
          <w:tcPr>
            <w:tcW w:w="7920" w:type="dxa"/>
          </w:tcPr>
          <w:p w:rsidR="00137161" w:rsidRPr="00B477DC" w:rsidRDefault="00137161" w:rsidP="00AA1D00">
            <w:r w:rsidRPr="002F1426">
              <w:rPr>
                <w:b/>
              </w:rPr>
              <w:t>Pacing:</w:t>
            </w:r>
            <w:r>
              <w:rPr>
                <w:b/>
              </w:rPr>
              <w:t xml:space="preserve"> </w:t>
            </w:r>
            <w:r>
              <w:t xml:space="preserve">22 Days—10-12 Lessons </w:t>
            </w:r>
          </w:p>
          <w:p w:rsidR="00137161" w:rsidRDefault="00137161" w:rsidP="00AA1D00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137161" w:rsidTr="00AA1D00">
        <w:tc>
          <w:tcPr>
            <w:tcW w:w="14395" w:type="dxa"/>
          </w:tcPr>
          <w:p w:rsidR="00137161" w:rsidRPr="00B477DC" w:rsidRDefault="00137161" w:rsidP="00AA1D00">
            <w:r w:rsidRPr="002F1426">
              <w:rPr>
                <w:b/>
              </w:rPr>
              <w:t>Essential Question(s):</w:t>
            </w:r>
            <w:r>
              <w:t xml:space="preserve"> What are the main characteristics and components of culture? How do cultures compare or contrast to one another? What types of American values exist within the realm of Sociology?</w:t>
            </w:r>
          </w:p>
          <w:p w:rsidR="00137161" w:rsidRDefault="00137161" w:rsidP="00AA1D00"/>
        </w:tc>
      </w:tr>
    </w:tbl>
    <w:p w:rsidR="00137161" w:rsidRDefault="00137161" w:rsidP="0013716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137161" w:rsidTr="00AA1D00">
        <w:tc>
          <w:tcPr>
            <w:tcW w:w="2785" w:type="dxa"/>
            <w:vAlign w:val="center"/>
          </w:tcPr>
          <w:p w:rsidR="00137161" w:rsidRPr="002F1426" w:rsidRDefault="00137161" w:rsidP="00AA1D00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137161" w:rsidRPr="002F1426" w:rsidRDefault="00137161" w:rsidP="00AA1D00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137161" w:rsidRPr="002F1426" w:rsidRDefault="00137161" w:rsidP="00AA1D00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137161" w:rsidRPr="002F1426" w:rsidRDefault="00137161" w:rsidP="00AA1D00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137161" w:rsidRDefault="00137161" w:rsidP="00AA1D00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137161" w:rsidRPr="00DB305D" w:rsidRDefault="00137161" w:rsidP="00AA1D00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(Assessments;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137161" w:rsidRPr="001951E8" w:rsidRDefault="00137161" w:rsidP="00137161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137161" w:rsidTr="00AA1D00">
        <w:tc>
          <w:tcPr>
            <w:tcW w:w="2785" w:type="dxa"/>
            <w:vAlign w:val="center"/>
          </w:tcPr>
          <w:p w:rsidR="00137161" w:rsidRPr="00DE5063" w:rsidRDefault="00137161" w:rsidP="00AA1D00">
            <w:pPr>
              <w:jc w:val="center"/>
            </w:pPr>
            <w:r>
              <w:t>The Meaning of Culture</w:t>
            </w:r>
          </w:p>
        </w:tc>
        <w:tc>
          <w:tcPr>
            <w:tcW w:w="1890" w:type="dxa"/>
            <w:vAlign w:val="center"/>
          </w:tcPr>
          <w:p w:rsidR="00137161" w:rsidRPr="00A73EB8" w:rsidRDefault="00137161" w:rsidP="00AA1D00">
            <w:pPr>
              <w:jc w:val="center"/>
            </w:pPr>
            <w:r>
              <w:t xml:space="preserve">Social Structure; 2.1.1, 2.1.2, 2.1.3 </w:t>
            </w:r>
          </w:p>
        </w:tc>
        <w:tc>
          <w:tcPr>
            <w:tcW w:w="3420" w:type="dxa"/>
            <w:vAlign w:val="center"/>
          </w:tcPr>
          <w:p w:rsidR="00137161" w:rsidRDefault="00137161" w:rsidP="00AA1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culture</w:t>
            </w:r>
          </w:p>
          <w:p w:rsidR="00137161" w:rsidRDefault="00137161" w:rsidP="00AA1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material culture</w:t>
            </w:r>
          </w:p>
          <w:p w:rsidR="00137161" w:rsidRDefault="00137161" w:rsidP="00AA1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non-material culture</w:t>
            </w:r>
          </w:p>
          <w:p w:rsidR="00137161" w:rsidRDefault="00137161" w:rsidP="00AA1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society</w:t>
            </w:r>
          </w:p>
          <w:p w:rsidR="00137161" w:rsidRDefault="00137161" w:rsidP="00AA1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components of culture: technology, symbols, language, values, norms</w:t>
            </w:r>
          </w:p>
          <w:p w:rsidR="00137161" w:rsidRDefault="00137161" w:rsidP="00AA1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folkways</w:t>
            </w:r>
          </w:p>
          <w:p w:rsidR="00137161" w:rsidRDefault="00137161" w:rsidP="00AA1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mores</w:t>
            </w:r>
          </w:p>
          <w:p w:rsidR="00137161" w:rsidRPr="00A73EB8" w:rsidRDefault="00137161" w:rsidP="00AA1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laws</w:t>
            </w:r>
          </w:p>
        </w:tc>
        <w:tc>
          <w:tcPr>
            <w:tcW w:w="3420" w:type="dxa"/>
            <w:vAlign w:val="center"/>
          </w:tcPr>
          <w:p w:rsidR="00137161" w:rsidRPr="002F1426" w:rsidRDefault="00137161" w:rsidP="00AA1D00">
            <w:pPr>
              <w:rPr>
                <w:b/>
              </w:rPr>
            </w:pPr>
            <w:r>
              <w:t>Sociology textbook, Sociological Cinema Video Clips, additional sociology video clips/documentaries; online research for sociology topics</w:t>
            </w:r>
          </w:p>
        </w:tc>
        <w:tc>
          <w:tcPr>
            <w:tcW w:w="2880" w:type="dxa"/>
            <w:vAlign w:val="center"/>
          </w:tcPr>
          <w:p w:rsidR="00137161" w:rsidRPr="00DB305D" w:rsidRDefault="00137161" w:rsidP="00AA1D00">
            <w:pPr>
              <w:spacing w:after="120"/>
              <w:rPr>
                <w:sz w:val="18"/>
              </w:rPr>
            </w:pPr>
            <w:r>
              <w:t>Quizzes; journals; Canvas assignments and discussion boards; essays; projects</w:t>
            </w:r>
          </w:p>
        </w:tc>
      </w:tr>
    </w:tbl>
    <w:p w:rsidR="00137161" w:rsidRPr="001951E8" w:rsidRDefault="00137161" w:rsidP="00137161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137161" w:rsidTr="00AA1D00">
        <w:tc>
          <w:tcPr>
            <w:tcW w:w="2785" w:type="dxa"/>
            <w:vAlign w:val="center"/>
          </w:tcPr>
          <w:p w:rsidR="00137161" w:rsidRPr="00DE5063" w:rsidRDefault="00137161" w:rsidP="00AA1D00">
            <w:pPr>
              <w:jc w:val="center"/>
            </w:pPr>
            <w:r>
              <w:t>Cultural Variation</w:t>
            </w:r>
          </w:p>
        </w:tc>
        <w:tc>
          <w:tcPr>
            <w:tcW w:w="1890" w:type="dxa"/>
            <w:vAlign w:val="center"/>
          </w:tcPr>
          <w:p w:rsidR="00137161" w:rsidRPr="00A73EB8" w:rsidRDefault="00137161" w:rsidP="00AA1D00">
            <w:pPr>
              <w:jc w:val="center"/>
            </w:pPr>
            <w:r>
              <w:t xml:space="preserve">Social Structure; 2.2.1, 2.2.2, 2.2.3, 2.2.4; </w:t>
            </w:r>
          </w:p>
        </w:tc>
        <w:tc>
          <w:tcPr>
            <w:tcW w:w="3420" w:type="dxa"/>
            <w:vAlign w:val="center"/>
          </w:tcPr>
          <w:p w:rsidR="00137161" w:rsidRDefault="00137161" w:rsidP="00AA1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cultural universals- arts/leisure, basic needs, beliefs, communication/education, family, government and economy, technology</w:t>
            </w:r>
          </w:p>
          <w:p w:rsidR="00137161" w:rsidRDefault="00137161" w:rsidP="00AA1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subculture</w:t>
            </w:r>
          </w:p>
          <w:p w:rsidR="00137161" w:rsidRDefault="00137161" w:rsidP="00AA1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counterculture</w:t>
            </w:r>
          </w:p>
          <w:p w:rsidR="00137161" w:rsidRDefault="00137161" w:rsidP="00AA1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ethnocentrism</w:t>
            </w:r>
          </w:p>
          <w:p w:rsidR="00137161" w:rsidRDefault="00137161" w:rsidP="00AA1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cultural relativism</w:t>
            </w:r>
          </w:p>
          <w:p w:rsidR="00137161" w:rsidRDefault="00137161" w:rsidP="00AA1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cultural diffusion</w:t>
            </w:r>
          </w:p>
          <w:p w:rsidR="00137161" w:rsidRPr="00A73EB8" w:rsidRDefault="00137161" w:rsidP="00AA1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cultural leveling</w:t>
            </w:r>
          </w:p>
        </w:tc>
        <w:tc>
          <w:tcPr>
            <w:tcW w:w="3420" w:type="dxa"/>
            <w:vAlign w:val="center"/>
          </w:tcPr>
          <w:p w:rsidR="00137161" w:rsidRPr="002F1426" w:rsidRDefault="00137161" w:rsidP="00AA1D00">
            <w:pPr>
              <w:rPr>
                <w:b/>
              </w:rPr>
            </w:pPr>
            <w:r>
              <w:t>Sociology textbook, Sociological Cinema Video Clips, additional sociology video clips/documentaries; online research for sociology topics</w:t>
            </w:r>
          </w:p>
        </w:tc>
        <w:tc>
          <w:tcPr>
            <w:tcW w:w="2880" w:type="dxa"/>
            <w:vAlign w:val="center"/>
          </w:tcPr>
          <w:p w:rsidR="00137161" w:rsidRPr="00DB305D" w:rsidRDefault="00137161" w:rsidP="00AA1D00">
            <w:pPr>
              <w:spacing w:after="120"/>
              <w:rPr>
                <w:sz w:val="18"/>
              </w:rPr>
            </w:pPr>
            <w:r>
              <w:t>Quizzes; journals; Canvas assignments and discussion boards; essays; projects</w:t>
            </w:r>
          </w:p>
        </w:tc>
      </w:tr>
    </w:tbl>
    <w:p w:rsidR="00137161" w:rsidRPr="001951E8" w:rsidRDefault="00137161" w:rsidP="00137161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137161" w:rsidTr="00AA1D00">
        <w:tc>
          <w:tcPr>
            <w:tcW w:w="2785" w:type="dxa"/>
            <w:vAlign w:val="center"/>
          </w:tcPr>
          <w:p w:rsidR="00137161" w:rsidRPr="00DE5063" w:rsidRDefault="00137161" w:rsidP="00AA1D00">
            <w:pPr>
              <w:jc w:val="center"/>
            </w:pPr>
            <w:r>
              <w:t>American Value System</w:t>
            </w:r>
          </w:p>
        </w:tc>
        <w:tc>
          <w:tcPr>
            <w:tcW w:w="1890" w:type="dxa"/>
            <w:vAlign w:val="center"/>
          </w:tcPr>
          <w:p w:rsidR="00137161" w:rsidRPr="00A73EB8" w:rsidRDefault="00137161" w:rsidP="00AA1D00">
            <w:pPr>
              <w:jc w:val="center"/>
            </w:pPr>
            <w:r>
              <w:t>Social Structure; 2.3.1, 2.3.2, 2.2.4</w:t>
            </w:r>
          </w:p>
        </w:tc>
        <w:tc>
          <w:tcPr>
            <w:tcW w:w="3420" w:type="dxa"/>
            <w:vAlign w:val="center"/>
          </w:tcPr>
          <w:p w:rsidR="00137161" w:rsidRDefault="00137161" w:rsidP="00AA1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traditional American values: personal achievement, progress and material comfort,</w:t>
            </w:r>
          </w:p>
          <w:p w:rsidR="00137161" w:rsidRPr="00A73EB8" w:rsidRDefault="00137161" w:rsidP="00AA1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work, individualism, efficiency and practicality, morality and humanitarianism, equality and </w:t>
            </w:r>
            <w:r>
              <w:lastRenderedPageBreak/>
              <w:t>democracy, freedom, self-fulfillment, narcissism</w:t>
            </w:r>
          </w:p>
        </w:tc>
        <w:tc>
          <w:tcPr>
            <w:tcW w:w="3420" w:type="dxa"/>
            <w:vAlign w:val="center"/>
          </w:tcPr>
          <w:p w:rsidR="00137161" w:rsidRPr="002F1426" w:rsidRDefault="00137161" w:rsidP="00AA1D00">
            <w:pPr>
              <w:rPr>
                <w:b/>
              </w:rPr>
            </w:pPr>
            <w:r>
              <w:lastRenderedPageBreak/>
              <w:t>Sociology textbook, Sociological Cinema Video Clips, additional sociology video clips/documentaries; online research for sociology topics</w:t>
            </w:r>
          </w:p>
        </w:tc>
        <w:tc>
          <w:tcPr>
            <w:tcW w:w="2880" w:type="dxa"/>
            <w:vAlign w:val="center"/>
          </w:tcPr>
          <w:p w:rsidR="00137161" w:rsidRPr="00DB305D" w:rsidRDefault="00137161" w:rsidP="00AA1D00">
            <w:pPr>
              <w:spacing w:after="120"/>
              <w:rPr>
                <w:sz w:val="18"/>
              </w:rPr>
            </w:pPr>
            <w:r>
              <w:t>Quizzes; journals; Canvas assignments and discussion boards; essays; projects</w:t>
            </w:r>
          </w:p>
        </w:tc>
      </w:tr>
    </w:tbl>
    <w:p w:rsidR="00137161" w:rsidRPr="001951E8" w:rsidRDefault="00137161" w:rsidP="00137161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137161" w:rsidTr="00AA1D00">
        <w:tc>
          <w:tcPr>
            <w:tcW w:w="2785" w:type="dxa"/>
            <w:vAlign w:val="center"/>
          </w:tcPr>
          <w:p w:rsidR="00137161" w:rsidRDefault="00137161" w:rsidP="00AA1D00">
            <w:pPr>
              <w:jc w:val="center"/>
            </w:pPr>
            <w:r>
              <w:t xml:space="preserve">Building Blocks of </w:t>
            </w:r>
          </w:p>
          <w:p w:rsidR="00137161" w:rsidRPr="00DE5063" w:rsidRDefault="00137161" w:rsidP="00AA1D00">
            <w:pPr>
              <w:jc w:val="center"/>
            </w:pPr>
            <w:r>
              <w:t>Social Structure</w:t>
            </w:r>
          </w:p>
        </w:tc>
        <w:tc>
          <w:tcPr>
            <w:tcW w:w="1890" w:type="dxa"/>
            <w:vAlign w:val="center"/>
          </w:tcPr>
          <w:p w:rsidR="00137161" w:rsidRPr="00A73EB8" w:rsidRDefault="00137161" w:rsidP="00AA1D00">
            <w:pPr>
              <w:jc w:val="center"/>
            </w:pPr>
            <w:r>
              <w:t xml:space="preserve">Social Structure; 2.3.1, 2.3.2, 2.2.2, 2.2.3, 2.2.4 </w:t>
            </w:r>
          </w:p>
        </w:tc>
        <w:tc>
          <w:tcPr>
            <w:tcW w:w="3420" w:type="dxa"/>
            <w:vAlign w:val="center"/>
          </w:tcPr>
          <w:p w:rsidR="00137161" w:rsidRDefault="00137161" w:rsidP="00AA1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social structure</w:t>
            </w:r>
          </w:p>
          <w:p w:rsidR="00137161" w:rsidRDefault="00137161" w:rsidP="00AA1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status vs. role</w:t>
            </w:r>
          </w:p>
          <w:p w:rsidR="00137161" w:rsidRDefault="00137161" w:rsidP="00AA1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ascribed status</w:t>
            </w:r>
          </w:p>
          <w:p w:rsidR="00137161" w:rsidRDefault="00137161" w:rsidP="00AA1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achieved status</w:t>
            </w:r>
          </w:p>
          <w:p w:rsidR="00137161" w:rsidRDefault="00137161" w:rsidP="00AA1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master status</w:t>
            </w:r>
          </w:p>
          <w:p w:rsidR="00137161" w:rsidRDefault="00137161" w:rsidP="00AA1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role conflict</w:t>
            </w:r>
          </w:p>
          <w:p w:rsidR="00137161" w:rsidRDefault="00137161" w:rsidP="00AA1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role strain</w:t>
            </w:r>
          </w:p>
          <w:p w:rsidR="00137161" w:rsidRDefault="00137161" w:rsidP="00AA1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role exit</w:t>
            </w:r>
          </w:p>
          <w:p w:rsidR="00137161" w:rsidRPr="00A73EB8" w:rsidRDefault="00137161" w:rsidP="00AA1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social institutions: family, economic institution, political institution, education</w:t>
            </w:r>
          </w:p>
        </w:tc>
        <w:tc>
          <w:tcPr>
            <w:tcW w:w="3420" w:type="dxa"/>
            <w:vAlign w:val="center"/>
          </w:tcPr>
          <w:p w:rsidR="00137161" w:rsidRPr="002F1426" w:rsidRDefault="00137161" w:rsidP="00AA1D00">
            <w:pPr>
              <w:rPr>
                <w:b/>
              </w:rPr>
            </w:pPr>
            <w:r>
              <w:t>Sociology textbook, Sociological Cinema Video Clips, additional sociology video clips/documentaries; online research for sociology topics</w:t>
            </w:r>
          </w:p>
        </w:tc>
        <w:tc>
          <w:tcPr>
            <w:tcW w:w="2880" w:type="dxa"/>
            <w:vAlign w:val="center"/>
          </w:tcPr>
          <w:p w:rsidR="00137161" w:rsidRPr="00DB305D" w:rsidRDefault="00137161" w:rsidP="00AA1D00">
            <w:pPr>
              <w:spacing w:after="120"/>
              <w:rPr>
                <w:sz w:val="18"/>
              </w:rPr>
            </w:pPr>
            <w:r>
              <w:t>Quizzes; journals; Canvas assignments and discussion boards; essays; projects</w:t>
            </w:r>
          </w:p>
        </w:tc>
      </w:tr>
    </w:tbl>
    <w:p w:rsidR="00137161" w:rsidRPr="001951E8" w:rsidRDefault="00137161" w:rsidP="00137161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137161" w:rsidTr="00AA1D00">
        <w:tc>
          <w:tcPr>
            <w:tcW w:w="2785" w:type="dxa"/>
            <w:vAlign w:val="center"/>
          </w:tcPr>
          <w:p w:rsidR="00137161" w:rsidRPr="00DE5063" w:rsidRDefault="00137161" w:rsidP="00AA1D00">
            <w:pPr>
              <w:jc w:val="center"/>
            </w:pPr>
            <w:r>
              <w:t>Types of Social Interaction</w:t>
            </w:r>
          </w:p>
        </w:tc>
        <w:tc>
          <w:tcPr>
            <w:tcW w:w="1890" w:type="dxa"/>
            <w:vAlign w:val="center"/>
          </w:tcPr>
          <w:p w:rsidR="00137161" w:rsidRPr="00A73EB8" w:rsidRDefault="00137161" w:rsidP="00AA1D00">
            <w:pPr>
              <w:jc w:val="center"/>
            </w:pPr>
            <w:r>
              <w:t>Social Structure; 2.3.1, 2.3.2, 2.4.1, 2.4.3, 3.1.1</w:t>
            </w:r>
          </w:p>
        </w:tc>
        <w:tc>
          <w:tcPr>
            <w:tcW w:w="3420" w:type="dxa"/>
            <w:vAlign w:val="center"/>
          </w:tcPr>
          <w:p w:rsidR="00137161" w:rsidRDefault="00137161" w:rsidP="00AA1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exchange</w:t>
            </w:r>
          </w:p>
          <w:p w:rsidR="00137161" w:rsidRDefault="00137161" w:rsidP="00AA1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reciprocity</w:t>
            </w:r>
          </w:p>
          <w:p w:rsidR="00137161" w:rsidRDefault="00137161" w:rsidP="00AA1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Exchange Theory</w:t>
            </w:r>
          </w:p>
          <w:p w:rsidR="00137161" w:rsidRDefault="00137161" w:rsidP="00AA1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competition</w:t>
            </w:r>
          </w:p>
          <w:p w:rsidR="00137161" w:rsidRDefault="00137161" w:rsidP="00AA1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conflict</w:t>
            </w:r>
          </w:p>
          <w:p w:rsidR="00137161" w:rsidRDefault="00137161" w:rsidP="00AA1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cooperation</w:t>
            </w:r>
          </w:p>
          <w:p w:rsidR="00137161" w:rsidRPr="00A73EB8" w:rsidRDefault="00137161" w:rsidP="00AA1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accommodation: compromise, truce, mediation, arbitration</w:t>
            </w:r>
          </w:p>
        </w:tc>
        <w:tc>
          <w:tcPr>
            <w:tcW w:w="3420" w:type="dxa"/>
            <w:vAlign w:val="center"/>
          </w:tcPr>
          <w:p w:rsidR="00137161" w:rsidRPr="002F1426" w:rsidRDefault="00137161" w:rsidP="00AA1D00">
            <w:pPr>
              <w:rPr>
                <w:b/>
              </w:rPr>
            </w:pPr>
            <w:r>
              <w:t>Sociology textbook, Sociological Cinema Video Clips, additional sociology video clips/documentaries; online research for sociology topics</w:t>
            </w:r>
          </w:p>
        </w:tc>
        <w:tc>
          <w:tcPr>
            <w:tcW w:w="2880" w:type="dxa"/>
            <w:vAlign w:val="center"/>
          </w:tcPr>
          <w:p w:rsidR="00137161" w:rsidRPr="00DB305D" w:rsidRDefault="00137161" w:rsidP="00AA1D00">
            <w:pPr>
              <w:spacing w:after="120"/>
              <w:rPr>
                <w:sz w:val="18"/>
              </w:rPr>
            </w:pPr>
            <w:r>
              <w:t>Quizzes; journals; Canvas assignments and discussion boards; essays; projects</w:t>
            </w:r>
          </w:p>
        </w:tc>
      </w:tr>
    </w:tbl>
    <w:p w:rsidR="00137161" w:rsidRDefault="00137161" w:rsidP="00137161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137161" w:rsidTr="00AA1D00">
        <w:tc>
          <w:tcPr>
            <w:tcW w:w="2785" w:type="dxa"/>
            <w:vAlign w:val="center"/>
          </w:tcPr>
          <w:p w:rsidR="00137161" w:rsidRPr="00DE5063" w:rsidRDefault="00137161" w:rsidP="00AA1D00">
            <w:pPr>
              <w:jc w:val="center"/>
            </w:pPr>
            <w:r>
              <w:t>Groups within Society</w:t>
            </w:r>
          </w:p>
        </w:tc>
        <w:tc>
          <w:tcPr>
            <w:tcW w:w="1890" w:type="dxa"/>
            <w:vAlign w:val="center"/>
          </w:tcPr>
          <w:p w:rsidR="00137161" w:rsidRPr="00A73EB8" w:rsidRDefault="00137161" w:rsidP="00AA1D00">
            <w:pPr>
              <w:jc w:val="center"/>
            </w:pPr>
            <w:r>
              <w:t>Social Relationships; 3.1.1, 3.3.1, 3.3.2, 3.3.3</w:t>
            </w:r>
          </w:p>
        </w:tc>
        <w:tc>
          <w:tcPr>
            <w:tcW w:w="3420" w:type="dxa"/>
            <w:vAlign w:val="center"/>
          </w:tcPr>
          <w:p w:rsidR="00137161" w:rsidRDefault="00137161" w:rsidP="00AA1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dyad</w:t>
            </w:r>
          </w:p>
          <w:p w:rsidR="00137161" w:rsidRDefault="00137161" w:rsidP="00AA1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triad</w:t>
            </w:r>
          </w:p>
          <w:p w:rsidR="00137161" w:rsidRDefault="00137161" w:rsidP="00AA1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formal group</w:t>
            </w:r>
          </w:p>
          <w:p w:rsidR="00137161" w:rsidRDefault="00137161" w:rsidP="00AA1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informal group</w:t>
            </w:r>
          </w:p>
          <w:p w:rsidR="00137161" w:rsidRDefault="00137161" w:rsidP="00AA1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primary group</w:t>
            </w:r>
          </w:p>
          <w:p w:rsidR="00137161" w:rsidRDefault="00137161" w:rsidP="00AA1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secondary group</w:t>
            </w:r>
          </w:p>
          <w:p w:rsidR="00137161" w:rsidRDefault="00137161" w:rsidP="00AA1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reference group</w:t>
            </w:r>
          </w:p>
          <w:p w:rsidR="00137161" w:rsidRDefault="00137161" w:rsidP="00AA1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in-group</w:t>
            </w:r>
          </w:p>
          <w:p w:rsidR="00137161" w:rsidRDefault="00137161" w:rsidP="00AA1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out-group</w:t>
            </w:r>
          </w:p>
          <w:p w:rsidR="00137161" w:rsidRDefault="00137161" w:rsidP="00AA1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electronic community</w:t>
            </w:r>
          </w:p>
          <w:p w:rsidR="00137161" w:rsidRDefault="00137161" w:rsidP="00AA1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social network</w:t>
            </w:r>
          </w:p>
          <w:p w:rsidR="00137161" w:rsidRPr="00A73EB8" w:rsidRDefault="00137161" w:rsidP="00AA1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leaders</w:t>
            </w:r>
          </w:p>
        </w:tc>
        <w:tc>
          <w:tcPr>
            <w:tcW w:w="3420" w:type="dxa"/>
            <w:vAlign w:val="center"/>
          </w:tcPr>
          <w:p w:rsidR="00137161" w:rsidRPr="002F1426" w:rsidRDefault="00137161" w:rsidP="00AA1D00">
            <w:pPr>
              <w:rPr>
                <w:b/>
              </w:rPr>
            </w:pPr>
            <w:r>
              <w:t>Sociology textbook, Sociological Cinema Video Clips, additional sociology video clips/documentaries; online research for sociology topics</w:t>
            </w:r>
          </w:p>
        </w:tc>
        <w:tc>
          <w:tcPr>
            <w:tcW w:w="2880" w:type="dxa"/>
            <w:vAlign w:val="center"/>
          </w:tcPr>
          <w:p w:rsidR="00137161" w:rsidRPr="00DB305D" w:rsidRDefault="00137161" w:rsidP="00AA1D00">
            <w:pPr>
              <w:spacing w:after="120"/>
              <w:rPr>
                <w:sz w:val="18"/>
              </w:rPr>
            </w:pPr>
            <w:r>
              <w:t>Quizzes; journals; Canvas assignments and discussion boards; essays; projects</w:t>
            </w:r>
          </w:p>
        </w:tc>
      </w:tr>
    </w:tbl>
    <w:p w:rsidR="00137161" w:rsidRPr="001951E8" w:rsidRDefault="00137161" w:rsidP="00137161">
      <w:pPr>
        <w:spacing w:after="0"/>
        <w:rPr>
          <w:sz w:val="4"/>
          <w:szCs w:val="4"/>
        </w:rPr>
      </w:pPr>
    </w:p>
    <w:p w:rsidR="005C4F8C" w:rsidRPr="00137161" w:rsidRDefault="005C4F8C" w:rsidP="00137161">
      <w:bookmarkStart w:id="0" w:name="_GoBack"/>
      <w:bookmarkEnd w:id="0"/>
    </w:p>
    <w:sectPr w:rsidR="005C4F8C" w:rsidRPr="00137161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090A36"/>
    <w:rsid w:val="00137161"/>
    <w:rsid w:val="001951E8"/>
    <w:rsid w:val="001E1FF2"/>
    <w:rsid w:val="00243906"/>
    <w:rsid w:val="002717B6"/>
    <w:rsid w:val="002F1426"/>
    <w:rsid w:val="002F1966"/>
    <w:rsid w:val="005C4F8C"/>
    <w:rsid w:val="005E38FC"/>
    <w:rsid w:val="00611B54"/>
    <w:rsid w:val="007A147C"/>
    <w:rsid w:val="007F0C34"/>
    <w:rsid w:val="0080537B"/>
    <w:rsid w:val="008902B0"/>
    <w:rsid w:val="009A0FC1"/>
    <w:rsid w:val="00A73EB8"/>
    <w:rsid w:val="00AC2828"/>
    <w:rsid w:val="00B477DC"/>
    <w:rsid w:val="00B963EA"/>
    <w:rsid w:val="00C94F98"/>
    <w:rsid w:val="00D67FB3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716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988255-3BF0-4222-989D-D4E07649A1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6</TotalTime>
  <Pages>2</Pages>
  <Words>493</Words>
  <Characters>2815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Stavenski, Teresa</cp:lastModifiedBy>
  <cp:revision>5</cp:revision>
  <dcterms:created xsi:type="dcterms:W3CDTF">2017-01-27T20:13:00Z</dcterms:created>
  <dcterms:modified xsi:type="dcterms:W3CDTF">2018-06-13T15:15:00Z</dcterms:modified>
</cp:coreProperties>
</file>