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71B80">
        <w:rPr>
          <w:u w:val="single"/>
        </w:rPr>
        <w:t>Earth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27B7F">
        <w:rPr>
          <w:u w:val="single"/>
        </w:rPr>
        <w:t>9</w:t>
      </w:r>
      <w:r w:rsidR="00727B7F" w:rsidRPr="00727B7F">
        <w:rPr>
          <w:u w:val="single"/>
          <w:vertAlign w:val="superscript"/>
        </w:rPr>
        <w:t>th</w:t>
      </w:r>
      <w:r w:rsidR="00727B7F">
        <w:rPr>
          <w:u w:val="single"/>
        </w:rPr>
        <w:t xml:space="preserve"> grade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71B8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71B80">
              <w:t>Historical Geology</w:t>
            </w:r>
          </w:p>
        </w:tc>
        <w:tc>
          <w:tcPr>
            <w:tcW w:w="7920" w:type="dxa"/>
          </w:tcPr>
          <w:p w:rsidR="009A0FC1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27B7F">
              <w:t>5 lessons</w:t>
            </w:r>
          </w:p>
          <w:p w:rsidR="00727B7F" w:rsidRDefault="00727B7F" w:rsidP="009A0FC1">
            <w:r>
              <w:t>Lesson One:  Relative Dating:  6 days</w:t>
            </w:r>
          </w:p>
          <w:p w:rsidR="00727B7F" w:rsidRDefault="00727B7F" w:rsidP="009A0FC1">
            <w:r>
              <w:t>Lesson Two:  Fossils:  4 days</w:t>
            </w:r>
          </w:p>
          <w:p w:rsidR="00727B7F" w:rsidRDefault="00727B7F" w:rsidP="009A0FC1">
            <w:r>
              <w:t>Lesson Three:  Absolute Dating:  4 days</w:t>
            </w:r>
          </w:p>
          <w:p w:rsidR="00727B7F" w:rsidRDefault="00727B7F" w:rsidP="009A0FC1">
            <w:r>
              <w:t>Lesson Four:  Geologic Time:  6 days</w:t>
            </w:r>
          </w:p>
          <w:p w:rsidR="00727B7F" w:rsidRPr="00B477DC" w:rsidRDefault="00727B7F" w:rsidP="009A0FC1">
            <w:r>
              <w:t xml:space="preserve">Lesson Five:  Earth as a System:  3 days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RPr="00727B7F" w:rsidTr="002F1426">
        <w:tc>
          <w:tcPr>
            <w:tcW w:w="14395" w:type="dxa"/>
          </w:tcPr>
          <w:p w:rsidR="00A73EB8" w:rsidRPr="00727B7F" w:rsidRDefault="00727B7F" w:rsidP="00B477DC">
            <w:proofErr w:type="gramStart"/>
            <w:r w:rsidRPr="00727B7F">
              <w:rPr>
                <w:b/>
              </w:rPr>
              <w:t>Unit E</w:t>
            </w:r>
            <w:r w:rsidR="002F1426" w:rsidRPr="00727B7F">
              <w:rPr>
                <w:b/>
              </w:rPr>
              <w:t>ssential Question(</w:t>
            </w:r>
            <w:r w:rsidR="002F1426" w:rsidRPr="00727B7F">
              <w:t>s):</w:t>
            </w:r>
            <w:r w:rsidR="00DB305D" w:rsidRPr="00727B7F">
              <w:t xml:space="preserve"> </w:t>
            </w:r>
            <w:r w:rsidR="00171B80" w:rsidRPr="00727B7F">
              <w:t xml:space="preserve"> How do rocks and fossils aid scientists in understanding Earth’s biological and geological past?</w:t>
            </w:r>
            <w:proofErr w:type="gramEnd"/>
          </w:p>
          <w:p w:rsidR="00727B7F" w:rsidRPr="00727B7F" w:rsidRDefault="00727B7F" w:rsidP="00B477DC">
            <w:pPr>
              <w:rPr>
                <w:b/>
              </w:rPr>
            </w:pPr>
            <w:r w:rsidRPr="00727B7F">
              <w:rPr>
                <w:b/>
              </w:rPr>
              <w:t xml:space="preserve">Lesson Essential Question (s):  </w:t>
            </w:r>
          </w:p>
          <w:p w:rsidR="00727B7F" w:rsidRPr="00727B7F" w:rsidRDefault="00727B7F" w:rsidP="00727B7F">
            <w:pPr>
              <w:pStyle w:val="ListParagraph"/>
              <w:numPr>
                <w:ilvl w:val="0"/>
                <w:numId w:val="3"/>
              </w:numPr>
            </w:pPr>
            <w:r w:rsidRPr="00727B7F">
              <w:t>How does Uniformitarianism help explain Earth’s history?</w:t>
            </w:r>
          </w:p>
          <w:p w:rsidR="00727B7F" w:rsidRDefault="00727B7F" w:rsidP="00727B7F">
            <w:pPr>
              <w:pStyle w:val="ListParagraph"/>
              <w:numPr>
                <w:ilvl w:val="0"/>
                <w:numId w:val="3"/>
              </w:numPr>
            </w:pPr>
            <w:r>
              <w:t>What are the key principles of relative dating and how do they allow geologist to interpret Earth’s history?</w:t>
            </w:r>
          </w:p>
          <w:p w:rsidR="00727B7F" w:rsidRDefault="00727B7F" w:rsidP="00727B7F">
            <w:pPr>
              <w:pStyle w:val="ListParagraph"/>
              <w:numPr>
                <w:ilvl w:val="0"/>
                <w:numId w:val="3"/>
              </w:numPr>
            </w:pPr>
            <w:r>
              <w:t>What does the fossil record show about how life has changed over time?</w:t>
            </w:r>
          </w:p>
          <w:p w:rsidR="00727B7F" w:rsidRDefault="00727B7F" w:rsidP="00727B7F">
            <w:pPr>
              <w:pStyle w:val="ListParagraph"/>
              <w:numPr>
                <w:ilvl w:val="0"/>
                <w:numId w:val="3"/>
              </w:numPr>
            </w:pPr>
            <w:r>
              <w:t xml:space="preserve">What is radioactivity and how </w:t>
            </w:r>
            <w:proofErr w:type="gramStart"/>
            <w:r>
              <w:t>can it be used</w:t>
            </w:r>
            <w:proofErr w:type="gramEnd"/>
            <w:r>
              <w:t xml:space="preserve"> to find absolute age of rocks?</w:t>
            </w:r>
          </w:p>
          <w:p w:rsidR="00727B7F" w:rsidRDefault="00727B7F" w:rsidP="00727B7F">
            <w:pPr>
              <w:pStyle w:val="ListParagraph"/>
              <w:numPr>
                <w:ilvl w:val="0"/>
                <w:numId w:val="3"/>
              </w:numPr>
            </w:pPr>
            <w:r>
              <w:t xml:space="preserve">What are the major divisions of the geologic time scale and how </w:t>
            </w:r>
            <w:proofErr w:type="gramStart"/>
            <w:r>
              <w:t>was it constructed</w:t>
            </w:r>
            <w:proofErr w:type="gramEnd"/>
            <w:r>
              <w:t>?</w:t>
            </w:r>
          </w:p>
          <w:p w:rsidR="00727B7F" w:rsidRPr="00727B7F" w:rsidRDefault="00727B7F" w:rsidP="00727B7F">
            <w:pPr>
              <w:pStyle w:val="ListParagraph"/>
              <w:numPr>
                <w:ilvl w:val="0"/>
                <w:numId w:val="3"/>
              </w:numPr>
            </w:pPr>
            <w:r>
              <w:t xml:space="preserve">How does Earth’s System drive an evolving &amp; dynamic Earth?  </w:t>
            </w:r>
          </w:p>
          <w:p w:rsidR="00B477DC" w:rsidRPr="00727B7F" w:rsidRDefault="00B477DC" w:rsidP="00B477DC"/>
        </w:tc>
      </w:tr>
    </w:tbl>
    <w:p w:rsidR="009A0FC1" w:rsidRPr="00727B7F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71B80" w:rsidP="00A5565A">
            <w:pPr>
              <w:jc w:val="center"/>
            </w:pPr>
            <w:r>
              <w:t>Relative Age</w:t>
            </w:r>
          </w:p>
        </w:tc>
        <w:tc>
          <w:tcPr>
            <w:tcW w:w="1890" w:type="dxa"/>
            <w:vAlign w:val="center"/>
          </w:tcPr>
          <w:p w:rsidR="00A73EB8" w:rsidRPr="00A73EB8" w:rsidRDefault="00171B80" w:rsidP="00A5565A">
            <w:pPr>
              <w:jc w:val="center"/>
            </w:pPr>
            <w:r>
              <w:t>Earth Science Standard: 3.5.10.A, 3.5.10.B Biology Keystone Anchor: Bio.B.3.1</w:t>
            </w:r>
          </w:p>
        </w:tc>
        <w:tc>
          <w:tcPr>
            <w:tcW w:w="3420" w:type="dxa"/>
            <w:vAlign w:val="center"/>
          </w:tcPr>
          <w:p w:rsidR="00A73EB8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catastrophism</w:t>
            </w:r>
          </w:p>
          <w:p w:rsidR="00171B80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uniformitarianism</w:t>
            </w:r>
          </w:p>
          <w:p w:rsidR="00171B80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Law of Superposition</w:t>
            </w:r>
          </w:p>
          <w:p w:rsidR="00171B80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principle</w:t>
            </w:r>
          </w:p>
          <w:p w:rsidR="00171B80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igneous</w:t>
            </w:r>
          </w:p>
          <w:p w:rsidR="00171B80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sedimentary</w:t>
            </w:r>
          </w:p>
          <w:p w:rsidR="00171B80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metamorphic</w:t>
            </w:r>
          </w:p>
          <w:p w:rsidR="00171B80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relative dating</w:t>
            </w:r>
          </w:p>
          <w:p w:rsidR="00171B80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Principle of Original Horizontality</w:t>
            </w:r>
          </w:p>
          <w:p w:rsidR="00171B80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Principle of Cross Cutting</w:t>
            </w:r>
          </w:p>
          <w:p w:rsidR="00171B80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Principle of Inclusions</w:t>
            </w:r>
          </w:p>
          <w:p w:rsidR="00171B80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unconformity</w:t>
            </w:r>
          </w:p>
          <w:p w:rsidR="00171B80" w:rsidRPr="00A73EB8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fault</w:t>
            </w:r>
          </w:p>
        </w:tc>
        <w:tc>
          <w:tcPr>
            <w:tcW w:w="3420" w:type="dxa"/>
            <w:vAlign w:val="center"/>
          </w:tcPr>
          <w:p w:rsidR="00A73EB8" w:rsidRDefault="00727B7F" w:rsidP="00A5565A">
            <w:pPr>
              <w:jc w:val="center"/>
            </w:pPr>
            <w:r>
              <w:t xml:space="preserve">Geologic Cross Section </w:t>
            </w:r>
          </w:p>
          <w:p w:rsidR="00727B7F" w:rsidRPr="002F1426" w:rsidRDefault="00727B7F" w:rsidP="00A5565A">
            <w:pPr>
              <w:jc w:val="center"/>
              <w:rPr>
                <w:b/>
              </w:rPr>
            </w:pPr>
            <w:r>
              <w:t xml:space="preserve">Reading activity on Uniformitarianism </w:t>
            </w:r>
          </w:p>
        </w:tc>
        <w:tc>
          <w:tcPr>
            <w:tcW w:w="2880" w:type="dxa"/>
            <w:vAlign w:val="center"/>
          </w:tcPr>
          <w:p w:rsidR="00A73EB8" w:rsidRDefault="00727B7F" w:rsidP="00A5565A">
            <w:pPr>
              <w:spacing w:after="120"/>
              <w:jc w:val="center"/>
            </w:pPr>
            <w:r>
              <w:t>Quiz on Relative Dating</w:t>
            </w:r>
          </w:p>
          <w:p w:rsidR="00285F48" w:rsidRPr="00DB305D" w:rsidRDefault="00285F48" w:rsidP="00A5565A">
            <w:pPr>
              <w:spacing w:after="120"/>
              <w:jc w:val="center"/>
              <w:rPr>
                <w:sz w:val="18"/>
              </w:rPr>
            </w:pPr>
            <w:r>
              <w:t>Summative 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71B80" w:rsidP="00A5565A">
            <w:pPr>
              <w:jc w:val="center"/>
            </w:pPr>
            <w:r>
              <w:t>Fossil Formation</w:t>
            </w:r>
          </w:p>
        </w:tc>
        <w:tc>
          <w:tcPr>
            <w:tcW w:w="1890" w:type="dxa"/>
            <w:vAlign w:val="center"/>
          </w:tcPr>
          <w:p w:rsidR="0080537B" w:rsidRPr="00A73EB8" w:rsidRDefault="00171B80" w:rsidP="00A5565A">
            <w:pPr>
              <w:jc w:val="center"/>
            </w:pPr>
            <w:r>
              <w:t xml:space="preserve">Earth Science Standard: </w:t>
            </w:r>
            <w:r>
              <w:lastRenderedPageBreak/>
              <w:t>3.5.10.A, 3.5.10.B Biology Keystone Anchor: BIO.3.2, BIO3.3</w:t>
            </w:r>
          </w:p>
        </w:tc>
        <w:tc>
          <w:tcPr>
            <w:tcW w:w="3420" w:type="dxa"/>
            <w:vAlign w:val="center"/>
          </w:tcPr>
          <w:p w:rsidR="0080537B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fossil</w:t>
            </w:r>
          </w:p>
          <w:p w:rsidR="00171B80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fossil succession</w:t>
            </w:r>
          </w:p>
          <w:p w:rsidR="00171B80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index fossil</w:t>
            </w:r>
          </w:p>
          <w:p w:rsidR="00171B80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correlation</w:t>
            </w:r>
          </w:p>
          <w:p w:rsidR="00171B80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trace fossil</w:t>
            </w:r>
          </w:p>
          <w:p w:rsidR="00171B80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petrified remains</w:t>
            </w:r>
          </w:p>
          <w:p w:rsidR="00171B80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cast</w:t>
            </w:r>
          </w:p>
          <w:p w:rsidR="00171B80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mold</w:t>
            </w:r>
          </w:p>
          <w:p w:rsidR="00171B80" w:rsidRPr="00A73EB8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amber</w:t>
            </w:r>
          </w:p>
        </w:tc>
        <w:tc>
          <w:tcPr>
            <w:tcW w:w="3420" w:type="dxa"/>
            <w:vAlign w:val="center"/>
          </w:tcPr>
          <w:p w:rsidR="0080537B" w:rsidRDefault="00727B7F" w:rsidP="00A5565A">
            <w:pPr>
              <w:jc w:val="center"/>
            </w:pPr>
            <w:r>
              <w:lastRenderedPageBreak/>
              <w:t xml:space="preserve">Correlation lab </w:t>
            </w:r>
          </w:p>
          <w:p w:rsidR="00285F48" w:rsidRPr="002F1426" w:rsidRDefault="00285F48" w:rsidP="00A5565A">
            <w:pPr>
              <w:jc w:val="center"/>
              <w:rPr>
                <w:b/>
              </w:rPr>
            </w:pPr>
            <w:r>
              <w:t xml:space="preserve">Fossil lab </w:t>
            </w:r>
          </w:p>
        </w:tc>
        <w:tc>
          <w:tcPr>
            <w:tcW w:w="2880" w:type="dxa"/>
            <w:vAlign w:val="center"/>
          </w:tcPr>
          <w:p w:rsidR="0080537B" w:rsidRPr="00DB305D" w:rsidRDefault="00285F48" w:rsidP="00A5565A">
            <w:pPr>
              <w:spacing w:after="120"/>
              <w:jc w:val="center"/>
              <w:rPr>
                <w:sz w:val="18"/>
              </w:rPr>
            </w:pPr>
            <w:r>
              <w:t>Summative</w:t>
            </w:r>
            <w:r w:rsidR="00727B7F">
              <w:t xml:space="preserve"> Assessment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71B80" w:rsidP="00A5565A">
            <w:pPr>
              <w:jc w:val="center"/>
            </w:pPr>
            <w:r>
              <w:t>Absolute Age</w:t>
            </w:r>
          </w:p>
        </w:tc>
        <w:tc>
          <w:tcPr>
            <w:tcW w:w="1890" w:type="dxa"/>
            <w:vAlign w:val="center"/>
          </w:tcPr>
          <w:p w:rsidR="00171B80" w:rsidRDefault="00171B80" w:rsidP="00A5565A">
            <w:pPr>
              <w:jc w:val="center"/>
            </w:pPr>
            <w:r>
              <w:t>Earth Science Standard: 3.5.10.A., 3.5.10.B</w:t>
            </w:r>
          </w:p>
          <w:p w:rsidR="0080537B" w:rsidRPr="00A73EB8" w:rsidRDefault="00171B80" w:rsidP="00A5565A">
            <w:pPr>
              <w:jc w:val="center"/>
            </w:pPr>
            <w:r>
              <w:t>Biology Keystone Anchor: BIO.3.2</w:t>
            </w:r>
          </w:p>
        </w:tc>
        <w:tc>
          <w:tcPr>
            <w:tcW w:w="3420" w:type="dxa"/>
            <w:vAlign w:val="center"/>
          </w:tcPr>
          <w:p w:rsidR="0080537B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radioactivity</w:t>
            </w:r>
          </w:p>
          <w:p w:rsidR="00171B80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half life</w:t>
            </w:r>
          </w:p>
          <w:p w:rsidR="00171B80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radio-metric dating</w:t>
            </w:r>
          </w:p>
          <w:p w:rsidR="00171B80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carbon dating</w:t>
            </w:r>
          </w:p>
          <w:p w:rsidR="00171B80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absolute dating</w:t>
            </w:r>
          </w:p>
          <w:p w:rsidR="00171B80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parent material</w:t>
            </w:r>
          </w:p>
          <w:p w:rsidR="00171B80" w:rsidRPr="00A73EB8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daughter product</w:t>
            </w:r>
          </w:p>
        </w:tc>
        <w:tc>
          <w:tcPr>
            <w:tcW w:w="3420" w:type="dxa"/>
            <w:vAlign w:val="center"/>
          </w:tcPr>
          <w:p w:rsidR="00285F48" w:rsidRDefault="00285F48" w:rsidP="00A5565A">
            <w:pPr>
              <w:jc w:val="center"/>
            </w:pPr>
            <w:r>
              <w:t>Presentation on Absolute Age</w:t>
            </w:r>
          </w:p>
          <w:p w:rsidR="00285F48" w:rsidRDefault="00285F48" w:rsidP="00A5565A">
            <w:pPr>
              <w:jc w:val="center"/>
            </w:pPr>
            <w:r>
              <w:t>½ life problems</w:t>
            </w:r>
          </w:p>
          <w:p w:rsidR="0080537B" w:rsidRPr="002F1426" w:rsidRDefault="00727B7F" w:rsidP="00A5565A">
            <w:pPr>
              <w:jc w:val="center"/>
              <w:rPr>
                <w:b/>
              </w:rPr>
            </w:pPr>
            <w:r>
              <w:t>Radioactive decay lab</w:t>
            </w:r>
          </w:p>
        </w:tc>
        <w:tc>
          <w:tcPr>
            <w:tcW w:w="2880" w:type="dxa"/>
            <w:vAlign w:val="center"/>
          </w:tcPr>
          <w:p w:rsidR="0080537B" w:rsidRDefault="00285F48" w:rsidP="00A5565A">
            <w:pPr>
              <w:spacing w:after="120"/>
              <w:jc w:val="center"/>
            </w:pPr>
            <w:r>
              <w:t>Formative Assessment</w:t>
            </w:r>
          </w:p>
          <w:p w:rsidR="00285F48" w:rsidRPr="00DB305D" w:rsidRDefault="00285F48" w:rsidP="00A5565A">
            <w:pPr>
              <w:spacing w:after="120"/>
              <w:jc w:val="center"/>
              <w:rPr>
                <w:sz w:val="18"/>
              </w:rPr>
            </w:pPr>
            <w:r>
              <w:t>Summative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171B80" w:rsidP="00A5565A">
            <w:pPr>
              <w:jc w:val="center"/>
            </w:pPr>
            <w:r>
              <w:t>Geologic Timeline</w:t>
            </w:r>
          </w:p>
        </w:tc>
        <w:tc>
          <w:tcPr>
            <w:tcW w:w="1890" w:type="dxa"/>
            <w:vAlign w:val="center"/>
          </w:tcPr>
          <w:p w:rsidR="00171B80" w:rsidRDefault="00171B80" w:rsidP="00A5565A">
            <w:pPr>
              <w:jc w:val="center"/>
            </w:pPr>
            <w:r>
              <w:t xml:space="preserve">Earth Science Standard: 3.4.10.A, 3.5.20.B, 3.1.10 D </w:t>
            </w:r>
          </w:p>
          <w:p w:rsidR="002717B6" w:rsidRPr="00A73EB8" w:rsidRDefault="00171B80" w:rsidP="00A5565A">
            <w:pPr>
              <w:jc w:val="center"/>
            </w:pPr>
            <w:r>
              <w:t>Biology Keystone Anchor: BIO.3.1</w:t>
            </w:r>
          </w:p>
        </w:tc>
        <w:tc>
          <w:tcPr>
            <w:tcW w:w="3420" w:type="dxa"/>
            <w:vAlign w:val="center"/>
          </w:tcPr>
          <w:p w:rsidR="002717B6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geologic time scale</w:t>
            </w:r>
          </w:p>
          <w:p w:rsidR="00171B80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eon</w:t>
            </w:r>
          </w:p>
          <w:p w:rsidR="00171B80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era</w:t>
            </w:r>
          </w:p>
          <w:p w:rsidR="00171B80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period</w:t>
            </w:r>
          </w:p>
          <w:p w:rsidR="00171B80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epoch</w:t>
            </w:r>
          </w:p>
          <w:p w:rsidR="00171B80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evolution</w:t>
            </w:r>
          </w:p>
          <w:p w:rsidR="00171B80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stromatolites</w:t>
            </w:r>
            <w:proofErr w:type="spellEnd"/>
          </w:p>
          <w:p w:rsidR="00171B80" w:rsidRPr="00A73EB8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extinction</w:t>
            </w:r>
          </w:p>
        </w:tc>
        <w:tc>
          <w:tcPr>
            <w:tcW w:w="3420" w:type="dxa"/>
            <w:vAlign w:val="center"/>
          </w:tcPr>
          <w:p w:rsidR="00285F48" w:rsidRDefault="00285F48" w:rsidP="00A5565A">
            <w:pPr>
              <w:jc w:val="center"/>
            </w:pPr>
            <w:r>
              <w:t xml:space="preserve">Movie on Earth’s formation </w:t>
            </w:r>
          </w:p>
          <w:p w:rsidR="002717B6" w:rsidRPr="002F1426" w:rsidRDefault="00727B7F" w:rsidP="00A5565A">
            <w:pPr>
              <w:jc w:val="center"/>
              <w:rPr>
                <w:b/>
              </w:rPr>
            </w:pPr>
            <w:r>
              <w:t xml:space="preserve">Geologic Time Activity </w:t>
            </w:r>
          </w:p>
        </w:tc>
        <w:tc>
          <w:tcPr>
            <w:tcW w:w="2880" w:type="dxa"/>
            <w:vAlign w:val="center"/>
          </w:tcPr>
          <w:p w:rsidR="002717B6" w:rsidRDefault="00285F48" w:rsidP="00A5565A">
            <w:pPr>
              <w:spacing w:after="120"/>
              <w:jc w:val="center"/>
            </w:pPr>
            <w:r>
              <w:t xml:space="preserve">Formative </w:t>
            </w:r>
            <w:r w:rsidR="00727B7F">
              <w:t xml:space="preserve"> Assessment </w:t>
            </w:r>
          </w:p>
          <w:p w:rsidR="00344505" w:rsidRPr="00DB305D" w:rsidRDefault="00344505" w:rsidP="00A5565A">
            <w:pPr>
              <w:spacing w:after="120"/>
              <w:jc w:val="center"/>
              <w:rPr>
                <w:sz w:val="18"/>
              </w:rPr>
            </w:pPr>
            <w:r>
              <w:t>Summative Assessment</w:t>
            </w:r>
            <w:bookmarkStart w:id="0" w:name="_GoBack"/>
            <w:bookmarkEnd w:id="0"/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171B80" w:rsidP="00A5565A">
            <w:pPr>
              <w:jc w:val="center"/>
            </w:pPr>
            <w:r>
              <w:t>Earth as a System</w:t>
            </w:r>
          </w:p>
        </w:tc>
        <w:tc>
          <w:tcPr>
            <w:tcW w:w="1890" w:type="dxa"/>
            <w:vAlign w:val="center"/>
          </w:tcPr>
          <w:p w:rsidR="002717B6" w:rsidRPr="00A73EB8" w:rsidRDefault="00171B80" w:rsidP="00A5565A">
            <w:pPr>
              <w:jc w:val="center"/>
            </w:pPr>
            <w:r>
              <w:t>Earth Science Standards: 3.3.10.A, 3.3.104 Biology Keystone Anchors: BIO.3.1</w:t>
            </w:r>
          </w:p>
        </w:tc>
        <w:tc>
          <w:tcPr>
            <w:tcW w:w="3420" w:type="dxa"/>
            <w:vAlign w:val="center"/>
          </w:tcPr>
          <w:p w:rsidR="002717B6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geosphere</w:t>
            </w:r>
          </w:p>
          <w:p w:rsidR="00171B80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atmosphere</w:t>
            </w:r>
          </w:p>
          <w:p w:rsidR="00171B80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hydrosphere</w:t>
            </w:r>
          </w:p>
          <w:p w:rsidR="00171B80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biosphere</w:t>
            </w:r>
          </w:p>
          <w:p w:rsidR="00171B80" w:rsidRPr="00A73EB8" w:rsidRDefault="00171B80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system</w:t>
            </w:r>
          </w:p>
        </w:tc>
        <w:tc>
          <w:tcPr>
            <w:tcW w:w="3420" w:type="dxa"/>
            <w:vAlign w:val="center"/>
          </w:tcPr>
          <w:p w:rsidR="002717B6" w:rsidRPr="002F1426" w:rsidRDefault="00727B7F" w:rsidP="00A5565A">
            <w:pPr>
              <w:jc w:val="center"/>
              <w:rPr>
                <w:b/>
              </w:rPr>
            </w:pPr>
            <w:r>
              <w:t xml:space="preserve">Web-Activity on Earth as a System </w:t>
            </w:r>
          </w:p>
        </w:tc>
        <w:tc>
          <w:tcPr>
            <w:tcW w:w="2880" w:type="dxa"/>
            <w:vAlign w:val="center"/>
          </w:tcPr>
          <w:p w:rsidR="002717B6" w:rsidRPr="00DB305D" w:rsidRDefault="00285F48" w:rsidP="00A5565A">
            <w:pPr>
              <w:spacing w:after="120"/>
              <w:jc w:val="center"/>
              <w:rPr>
                <w:sz w:val="18"/>
              </w:rPr>
            </w:pPr>
            <w:r>
              <w:t xml:space="preserve">Summative </w:t>
            </w:r>
            <w:r w:rsidR="00727B7F">
              <w:t xml:space="preserve"> Assessment </w:t>
            </w: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10813"/>
    <w:multiLevelType w:val="hybridMultilevel"/>
    <w:tmpl w:val="C8CA7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71B80"/>
    <w:rsid w:val="001951E8"/>
    <w:rsid w:val="001E1FF2"/>
    <w:rsid w:val="00243906"/>
    <w:rsid w:val="002717B6"/>
    <w:rsid w:val="00285F48"/>
    <w:rsid w:val="002F1426"/>
    <w:rsid w:val="002F1966"/>
    <w:rsid w:val="00344505"/>
    <w:rsid w:val="005E38FC"/>
    <w:rsid w:val="00611B54"/>
    <w:rsid w:val="00727B7F"/>
    <w:rsid w:val="007A147C"/>
    <w:rsid w:val="007F0C34"/>
    <w:rsid w:val="0080537B"/>
    <w:rsid w:val="008902B0"/>
    <w:rsid w:val="009A0FC1"/>
    <w:rsid w:val="00A73EB8"/>
    <w:rsid w:val="00AC2828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3F0E7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B3EBF-037A-407B-A931-0599EC772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10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Fischl, Darby</cp:lastModifiedBy>
  <cp:revision>5</cp:revision>
  <dcterms:created xsi:type="dcterms:W3CDTF">2017-01-27T15:53:00Z</dcterms:created>
  <dcterms:modified xsi:type="dcterms:W3CDTF">2017-06-14T13:48:00Z</dcterms:modified>
</cp:coreProperties>
</file>