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B3768">
        <w:rPr>
          <w:u w:val="single"/>
        </w:rPr>
        <w:t>Earth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83813">
        <w:rPr>
          <w:u w:val="single"/>
        </w:rPr>
        <w:t>9</w:t>
      </w:r>
      <w:r w:rsidR="00183813" w:rsidRPr="00183813">
        <w:rPr>
          <w:u w:val="single"/>
          <w:vertAlign w:val="superscript"/>
        </w:rPr>
        <w:t>th</w:t>
      </w:r>
      <w:r w:rsidR="00183813">
        <w:rPr>
          <w:u w:val="single"/>
        </w:rPr>
        <w:t xml:space="preserve"> grade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B376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B3768">
              <w:t>Plate Tectonics</w:t>
            </w:r>
          </w:p>
        </w:tc>
        <w:tc>
          <w:tcPr>
            <w:tcW w:w="7920" w:type="dxa"/>
          </w:tcPr>
          <w:p w:rsidR="00183813" w:rsidRDefault="00183813" w:rsidP="009A0FC1">
            <w:pPr>
              <w:rPr>
                <w:b/>
              </w:rPr>
            </w:pPr>
            <w:r>
              <w:rPr>
                <w:b/>
              </w:rPr>
              <w:t>P</w:t>
            </w:r>
            <w:r w:rsidR="002F1426" w:rsidRPr="002F1426">
              <w:rPr>
                <w:b/>
              </w:rPr>
              <w:t>acing:</w:t>
            </w:r>
            <w:r w:rsidR="00DB305D">
              <w:rPr>
                <w:b/>
              </w:rPr>
              <w:t xml:space="preserve"> </w:t>
            </w:r>
            <w:r>
              <w:rPr>
                <w:b/>
              </w:rPr>
              <w:t>5 lessons</w:t>
            </w:r>
          </w:p>
          <w:p w:rsidR="009A0FC1" w:rsidRDefault="00183813" w:rsidP="009A0FC1">
            <w:r>
              <w:t>Lesson one:  Earth’s Structure – 5 days</w:t>
            </w:r>
          </w:p>
          <w:p w:rsidR="00183813" w:rsidRDefault="00183813" w:rsidP="009A0FC1">
            <w:r>
              <w:t>Lesson two:  Theory of Continental Drift – 4 days</w:t>
            </w:r>
          </w:p>
          <w:p w:rsidR="00183813" w:rsidRDefault="00183813" w:rsidP="009A0FC1">
            <w:r>
              <w:t>Lesson three:  Theory of Sea-Floor Spreading – 4 days</w:t>
            </w:r>
          </w:p>
          <w:p w:rsidR="00183813" w:rsidRDefault="00183813" w:rsidP="009A0FC1">
            <w:r>
              <w:t>Lesson four:  Theory of Plate Tectonics – 6 days</w:t>
            </w:r>
          </w:p>
          <w:p w:rsidR="00183813" w:rsidRPr="00B477DC" w:rsidRDefault="00183813" w:rsidP="009A0FC1">
            <w:r>
              <w:t xml:space="preserve">Lesson five:   Plate tectonics on Earth – 4 days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Default="00183813" w:rsidP="00B477DC">
            <w:r>
              <w:rPr>
                <w:b/>
              </w:rPr>
              <w:t xml:space="preserve">Unit </w:t>
            </w:r>
            <w:r w:rsidR="002F1426"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B3768">
              <w:t>How has the Earth’s surface changed throughout its history? What caused these changes and what role did it play in macroevolution?</w:t>
            </w:r>
          </w:p>
          <w:p w:rsidR="00183813" w:rsidRDefault="00183813" w:rsidP="00B477DC"/>
          <w:p w:rsidR="00183813" w:rsidRPr="00183813" w:rsidRDefault="00183813" w:rsidP="00B477DC">
            <w:r>
              <w:rPr>
                <w:b/>
              </w:rPr>
              <w:t>Lesson Essential Question(s):</w:t>
            </w:r>
          </w:p>
          <w:p w:rsidR="00183813" w:rsidRDefault="00183813" w:rsidP="00183813">
            <w:pPr>
              <w:pStyle w:val="ListParagraph"/>
              <w:numPr>
                <w:ilvl w:val="0"/>
                <w:numId w:val="3"/>
              </w:numPr>
            </w:pPr>
            <w:r>
              <w:t>How</w:t>
            </w:r>
            <w:r w:rsidRPr="00183813">
              <w:t xml:space="preserve"> do the </w:t>
            </w:r>
            <w:r>
              <w:t>layers of Earth play a role in Plate Tectonics?</w:t>
            </w:r>
          </w:p>
          <w:p w:rsidR="00183813" w:rsidRDefault="00183813" w:rsidP="00183813">
            <w:pPr>
              <w:pStyle w:val="ListParagraph"/>
              <w:numPr>
                <w:ilvl w:val="0"/>
                <w:numId w:val="3"/>
              </w:numPr>
            </w:pPr>
            <w:r>
              <w:t>What evidence supports Wegener’s theory of the Continental Drift?</w:t>
            </w:r>
          </w:p>
          <w:p w:rsidR="00183813" w:rsidRDefault="00183813" w:rsidP="00183813">
            <w:pPr>
              <w:pStyle w:val="ListParagraph"/>
              <w:numPr>
                <w:ilvl w:val="0"/>
                <w:numId w:val="3"/>
              </w:numPr>
            </w:pPr>
            <w:r>
              <w:t>How does Sea-Floor Spreading support the Theory of Plate Tectonics?</w:t>
            </w:r>
          </w:p>
          <w:p w:rsidR="00183813" w:rsidRDefault="00183813" w:rsidP="00183813">
            <w:pPr>
              <w:pStyle w:val="ListParagraph"/>
              <w:numPr>
                <w:ilvl w:val="0"/>
                <w:numId w:val="3"/>
              </w:numPr>
            </w:pPr>
            <w:r>
              <w:t xml:space="preserve">What are the types of </w:t>
            </w:r>
            <w:proofErr w:type="gramStart"/>
            <w:r>
              <w:t>plate boundaries and what occurs at each one</w:t>
            </w:r>
            <w:proofErr w:type="gramEnd"/>
            <w:r>
              <w:t>?</w:t>
            </w:r>
          </w:p>
          <w:p w:rsidR="00183813" w:rsidRPr="00183813" w:rsidRDefault="00183813" w:rsidP="00183813">
            <w:pPr>
              <w:pStyle w:val="ListParagraph"/>
              <w:numPr>
                <w:ilvl w:val="0"/>
                <w:numId w:val="3"/>
              </w:numPr>
            </w:pPr>
            <w:r>
              <w:t>What is the mechanism that causes the plates to move?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B3768" w:rsidP="00A5565A">
            <w:pPr>
              <w:jc w:val="center"/>
            </w:pPr>
            <w:r>
              <w:t>Structure of Earth</w:t>
            </w:r>
          </w:p>
        </w:tc>
        <w:tc>
          <w:tcPr>
            <w:tcW w:w="1890" w:type="dxa"/>
            <w:vAlign w:val="center"/>
          </w:tcPr>
          <w:p w:rsidR="00AB3768" w:rsidRDefault="00AB3768" w:rsidP="00A5565A">
            <w:pPr>
              <w:jc w:val="center"/>
            </w:pPr>
            <w:r>
              <w:t>Earth Science Standard: 3.2, 3.4.10.A</w:t>
            </w:r>
          </w:p>
          <w:p w:rsidR="00A73EB8" w:rsidRPr="00A73EB8" w:rsidRDefault="00AB3768" w:rsidP="00A5565A">
            <w:pPr>
              <w:jc w:val="center"/>
            </w:pPr>
            <w:r>
              <w:t>Biology Keystone Anchor: B.3.2, B.3.3</w:t>
            </w:r>
          </w:p>
        </w:tc>
        <w:tc>
          <w:tcPr>
            <w:tcW w:w="3420" w:type="dxa"/>
            <w:vAlign w:val="center"/>
          </w:tcPr>
          <w:p w:rsidR="00A73EB8" w:rsidRDefault="00AB376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lithosphere</w:t>
            </w:r>
          </w:p>
          <w:p w:rsidR="00AB3768" w:rsidRDefault="00AB376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asthenosphere</w:t>
            </w:r>
          </w:p>
          <w:p w:rsidR="00AB3768" w:rsidRDefault="00AB376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crust</w:t>
            </w:r>
          </w:p>
          <w:p w:rsidR="00AB3768" w:rsidRDefault="00AB376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mantle</w:t>
            </w:r>
          </w:p>
          <w:p w:rsidR="00AB3768" w:rsidRPr="00A73EB8" w:rsidRDefault="00AB376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core</w:t>
            </w:r>
          </w:p>
        </w:tc>
        <w:tc>
          <w:tcPr>
            <w:tcW w:w="3420" w:type="dxa"/>
            <w:vAlign w:val="center"/>
          </w:tcPr>
          <w:p w:rsidR="00A73EB8" w:rsidRPr="002F1426" w:rsidRDefault="00183813" w:rsidP="00A5565A">
            <w:pPr>
              <w:jc w:val="center"/>
              <w:rPr>
                <w:b/>
              </w:rPr>
            </w:pPr>
            <w:r>
              <w:t xml:space="preserve">Earth’s Interior Activity </w:t>
            </w:r>
          </w:p>
        </w:tc>
        <w:tc>
          <w:tcPr>
            <w:tcW w:w="2880" w:type="dxa"/>
            <w:vAlign w:val="center"/>
          </w:tcPr>
          <w:p w:rsidR="00A73EB8" w:rsidRDefault="00EC4FE0" w:rsidP="00A5565A">
            <w:pPr>
              <w:spacing w:after="120"/>
              <w:jc w:val="center"/>
            </w:pPr>
            <w:r>
              <w:t>Formative Assessment</w:t>
            </w:r>
          </w:p>
          <w:p w:rsidR="00EC4FE0" w:rsidRPr="00DB305D" w:rsidRDefault="00EC4FE0" w:rsidP="00A5565A">
            <w:pPr>
              <w:spacing w:after="120"/>
              <w:jc w:val="center"/>
              <w:rPr>
                <w:sz w:val="18"/>
              </w:rPr>
            </w:pPr>
            <w:r>
              <w:t>Summative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B3768" w:rsidP="00A5565A">
            <w:pPr>
              <w:jc w:val="center"/>
            </w:pPr>
            <w:r>
              <w:t>Theory of Continental Drift</w:t>
            </w:r>
          </w:p>
        </w:tc>
        <w:tc>
          <w:tcPr>
            <w:tcW w:w="1890" w:type="dxa"/>
            <w:vAlign w:val="center"/>
          </w:tcPr>
          <w:p w:rsidR="00AB3768" w:rsidRDefault="00AB3768" w:rsidP="00A5565A">
            <w:pPr>
              <w:jc w:val="center"/>
            </w:pPr>
            <w:r>
              <w:t>Earth Science Standard: 3.2, 3.4.10.A</w:t>
            </w:r>
          </w:p>
          <w:p w:rsidR="0080537B" w:rsidRPr="00A73EB8" w:rsidRDefault="00AB3768" w:rsidP="00A5565A">
            <w:pPr>
              <w:jc w:val="center"/>
            </w:pPr>
            <w:r>
              <w:t>Biology Keystone Anchor: B.3.2, B.3.3</w:t>
            </w:r>
          </w:p>
        </w:tc>
        <w:tc>
          <w:tcPr>
            <w:tcW w:w="3420" w:type="dxa"/>
            <w:vAlign w:val="center"/>
          </w:tcPr>
          <w:p w:rsidR="0080537B" w:rsidRDefault="00AB376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continental drift</w:t>
            </w:r>
          </w:p>
          <w:p w:rsidR="00AB3768" w:rsidRDefault="00AB376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Pangaea</w:t>
            </w:r>
          </w:p>
          <w:p w:rsidR="00AB3768" w:rsidRDefault="00AB376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macroevolution</w:t>
            </w:r>
          </w:p>
          <w:p w:rsidR="00AB3768" w:rsidRDefault="00AB376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migration</w:t>
            </w:r>
          </w:p>
          <w:p w:rsidR="00AB3768" w:rsidRPr="00A73EB8" w:rsidRDefault="00AB376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fossils</w:t>
            </w:r>
          </w:p>
        </w:tc>
        <w:tc>
          <w:tcPr>
            <w:tcW w:w="3420" w:type="dxa"/>
            <w:vAlign w:val="center"/>
          </w:tcPr>
          <w:p w:rsidR="0080537B" w:rsidRDefault="00183813" w:rsidP="00A5565A">
            <w:pPr>
              <w:jc w:val="center"/>
            </w:pPr>
            <w:r>
              <w:t>Far Flung Fossil Lab</w:t>
            </w:r>
          </w:p>
          <w:p w:rsidR="00183813" w:rsidRPr="002F1426" w:rsidRDefault="00183813" w:rsidP="00A5565A">
            <w:pPr>
              <w:jc w:val="center"/>
              <w:rPr>
                <w:b/>
              </w:rPr>
            </w:pPr>
            <w:r>
              <w:t>Jig-Saw activity of Evidence</w:t>
            </w:r>
          </w:p>
        </w:tc>
        <w:tc>
          <w:tcPr>
            <w:tcW w:w="2880" w:type="dxa"/>
            <w:vAlign w:val="center"/>
          </w:tcPr>
          <w:p w:rsidR="0080537B" w:rsidRDefault="00EC4FE0" w:rsidP="00A5565A">
            <w:pPr>
              <w:spacing w:after="120"/>
              <w:jc w:val="center"/>
            </w:pPr>
            <w:r>
              <w:t>Lab</w:t>
            </w:r>
          </w:p>
          <w:p w:rsidR="00EC4FE0" w:rsidRPr="00DB305D" w:rsidRDefault="00EC4FE0" w:rsidP="00A5565A">
            <w:pPr>
              <w:spacing w:after="120"/>
              <w:jc w:val="center"/>
              <w:rPr>
                <w:sz w:val="18"/>
              </w:rPr>
            </w:pPr>
            <w:r>
              <w:t>Summative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AB3768" w:rsidRDefault="00AB3768" w:rsidP="00A5565A">
            <w:pPr>
              <w:jc w:val="center"/>
            </w:pPr>
            <w:r>
              <w:t xml:space="preserve">Theory of </w:t>
            </w:r>
          </w:p>
          <w:p w:rsidR="0080537B" w:rsidRPr="00DE5063" w:rsidRDefault="00AB3768" w:rsidP="00A5565A">
            <w:pPr>
              <w:jc w:val="center"/>
            </w:pPr>
            <w:r>
              <w:t>Sea-Floor Spreading</w:t>
            </w:r>
          </w:p>
        </w:tc>
        <w:tc>
          <w:tcPr>
            <w:tcW w:w="1890" w:type="dxa"/>
            <w:vAlign w:val="center"/>
          </w:tcPr>
          <w:p w:rsidR="0080537B" w:rsidRPr="00A73EB8" w:rsidRDefault="00AB3768" w:rsidP="00A5565A">
            <w:pPr>
              <w:jc w:val="center"/>
            </w:pPr>
            <w:r>
              <w:t>Earth Science Standard: 3.2.10.C, 3.4.10.A</w:t>
            </w:r>
          </w:p>
        </w:tc>
        <w:tc>
          <w:tcPr>
            <w:tcW w:w="3420" w:type="dxa"/>
            <w:vAlign w:val="center"/>
          </w:tcPr>
          <w:p w:rsidR="0080537B" w:rsidRDefault="00AB376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mid-ocean ridge</w:t>
            </w:r>
          </w:p>
          <w:p w:rsidR="00AB3768" w:rsidRDefault="00AB376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sea-floor spreading</w:t>
            </w:r>
          </w:p>
          <w:p w:rsidR="00AB3768" w:rsidRDefault="00AB376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ocean trenches</w:t>
            </w:r>
          </w:p>
          <w:p w:rsidR="00AB3768" w:rsidRDefault="00AB376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subduction zone</w:t>
            </w:r>
          </w:p>
          <w:p w:rsidR="00AB3768" w:rsidRDefault="00AB376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rift valley</w:t>
            </w:r>
          </w:p>
          <w:p w:rsidR="00183813" w:rsidRDefault="00183813" w:rsidP="001838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plate tectonics</w:t>
            </w:r>
          </w:p>
          <w:p w:rsidR="00183813" w:rsidRDefault="00183813" w:rsidP="00183813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paleomagnetism</w:t>
            </w:r>
            <w:proofErr w:type="spellEnd"/>
          </w:p>
          <w:p w:rsidR="00183813" w:rsidRDefault="00183813" w:rsidP="001838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normal polarity</w:t>
            </w:r>
          </w:p>
          <w:p w:rsidR="00183813" w:rsidRDefault="00183813" w:rsidP="001838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reverse polarity</w:t>
            </w:r>
          </w:p>
          <w:p w:rsidR="00183813" w:rsidRPr="00A73EB8" w:rsidRDefault="00183813" w:rsidP="001838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plates</w:t>
            </w:r>
          </w:p>
        </w:tc>
        <w:tc>
          <w:tcPr>
            <w:tcW w:w="3420" w:type="dxa"/>
            <w:vAlign w:val="center"/>
          </w:tcPr>
          <w:p w:rsidR="0080537B" w:rsidRDefault="00183813" w:rsidP="00A5565A">
            <w:pPr>
              <w:jc w:val="center"/>
            </w:pPr>
            <w:r>
              <w:lastRenderedPageBreak/>
              <w:t>Paleo-magnetism Lab</w:t>
            </w:r>
          </w:p>
          <w:p w:rsidR="00E43D37" w:rsidRPr="002F1426" w:rsidRDefault="00E43D37" w:rsidP="00A5565A">
            <w:pPr>
              <w:jc w:val="center"/>
              <w:rPr>
                <w:b/>
              </w:rPr>
            </w:pPr>
            <w:r>
              <w:t xml:space="preserve">Modern Evidence Activity </w:t>
            </w:r>
          </w:p>
        </w:tc>
        <w:tc>
          <w:tcPr>
            <w:tcW w:w="2880" w:type="dxa"/>
            <w:vAlign w:val="center"/>
          </w:tcPr>
          <w:p w:rsidR="0080537B" w:rsidRDefault="00183813" w:rsidP="00A5565A">
            <w:pPr>
              <w:spacing w:after="120"/>
              <w:jc w:val="center"/>
            </w:pPr>
            <w:r>
              <w:t xml:space="preserve">Lab </w:t>
            </w:r>
          </w:p>
          <w:p w:rsidR="00EC4FE0" w:rsidRPr="00DB305D" w:rsidRDefault="00EC4FE0" w:rsidP="00A5565A">
            <w:pPr>
              <w:spacing w:after="120"/>
              <w:jc w:val="center"/>
              <w:rPr>
                <w:sz w:val="18"/>
              </w:rPr>
            </w:pPr>
            <w:r>
              <w:t>Summative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83813" w:rsidP="00A5565A">
            <w:pPr>
              <w:jc w:val="center"/>
            </w:pPr>
            <w:r>
              <w:t xml:space="preserve">Plate Boundaries </w:t>
            </w:r>
          </w:p>
        </w:tc>
        <w:tc>
          <w:tcPr>
            <w:tcW w:w="1890" w:type="dxa"/>
            <w:vAlign w:val="center"/>
          </w:tcPr>
          <w:p w:rsidR="002717B6" w:rsidRPr="00A73EB8" w:rsidRDefault="00AB3768" w:rsidP="00A5565A">
            <w:pPr>
              <w:jc w:val="center"/>
            </w:pPr>
            <w:r>
              <w:t>Earth Science Standard: 3.2.10.C, 3.4.10.A</w:t>
            </w:r>
          </w:p>
        </w:tc>
        <w:tc>
          <w:tcPr>
            <w:tcW w:w="3420" w:type="dxa"/>
            <w:vAlign w:val="center"/>
          </w:tcPr>
          <w:p w:rsidR="00183813" w:rsidRDefault="00183813" w:rsidP="001838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continental volcanic arc</w:t>
            </w:r>
          </w:p>
          <w:p w:rsidR="00183813" w:rsidRDefault="00183813" w:rsidP="001838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volcanic island arc</w:t>
            </w:r>
          </w:p>
          <w:p w:rsidR="00183813" w:rsidRDefault="00183813" w:rsidP="001838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hotspot</w:t>
            </w:r>
          </w:p>
          <w:p w:rsidR="00183813" w:rsidRDefault="00183813" w:rsidP="001838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convection current</w:t>
            </w:r>
          </w:p>
          <w:p w:rsidR="00183813" w:rsidRDefault="00183813" w:rsidP="001838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divergent boundary</w:t>
            </w:r>
          </w:p>
          <w:p w:rsidR="00183813" w:rsidRDefault="00183813" w:rsidP="001838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convergent boundary</w:t>
            </w:r>
          </w:p>
          <w:p w:rsidR="00AB3768" w:rsidRPr="00A73EB8" w:rsidRDefault="00183813" w:rsidP="001838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transform fault boundary</w:t>
            </w:r>
          </w:p>
        </w:tc>
        <w:tc>
          <w:tcPr>
            <w:tcW w:w="3420" w:type="dxa"/>
            <w:vAlign w:val="center"/>
          </w:tcPr>
          <w:p w:rsidR="002717B6" w:rsidRDefault="00E43D37" w:rsidP="00A5565A">
            <w:pPr>
              <w:jc w:val="center"/>
            </w:pPr>
            <w:r>
              <w:t>Graphic organizer of plate boundaries</w:t>
            </w:r>
          </w:p>
          <w:p w:rsidR="00EC4FE0" w:rsidRPr="002F1426" w:rsidRDefault="00EC4FE0" w:rsidP="00A5565A">
            <w:pPr>
              <w:jc w:val="center"/>
              <w:rPr>
                <w:b/>
              </w:rPr>
            </w:pPr>
            <w:r>
              <w:t xml:space="preserve">Google Earth Activity </w:t>
            </w:r>
          </w:p>
        </w:tc>
        <w:tc>
          <w:tcPr>
            <w:tcW w:w="2880" w:type="dxa"/>
            <w:vAlign w:val="center"/>
          </w:tcPr>
          <w:p w:rsidR="002717B6" w:rsidRDefault="00EC4FE0" w:rsidP="00A5565A">
            <w:pPr>
              <w:spacing w:after="120"/>
              <w:jc w:val="center"/>
            </w:pPr>
            <w:r>
              <w:t>Summative</w:t>
            </w:r>
            <w:r w:rsidR="00E43D37">
              <w:t xml:space="preserve"> Assessment</w:t>
            </w:r>
          </w:p>
          <w:p w:rsidR="00EC4FE0" w:rsidRPr="00DB305D" w:rsidRDefault="00EC4FE0" w:rsidP="00A5565A">
            <w:pPr>
              <w:spacing w:after="120"/>
              <w:jc w:val="center"/>
              <w:rPr>
                <w:sz w:val="18"/>
              </w:rPr>
            </w:pPr>
            <w:r>
              <w:t xml:space="preserve">Google Earth Project 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83813" w:rsidP="00A5565A">
            <w:pPr>
              <w:jc w:val="center"/>
            </w:pPr>
            <w:r>
              <w:t xml:space="preserve">Cause of Plate Movement </w:t>
            </w:r>
          </w:p>
        </w:tc>
        <w:tc>
          <w:tcPr>
            <w:tcW w:w="1890" w:type="dxa"/>
            <w:vAlign w:val="center"/>
          </w:tcPr>
          <w:p w:rsidR="002717B6" w:rsidRPr="00A73EB8" w:rsidRDefault="00AB3768" w:rsidP="00A5565A">
            <w:pPr>
              <w:jc w:val="center"/>
            </w:pPr>
            <w:r>
              <w:t>Earth Science Standard: 3.2.10.C, 3.4.10.A</w:t>
            </w:r>
          </w:p>
        </w:tc>
        <w:tc>
          <w:tcPr>
            <w:tcW w:w="3420" w:type="dxa"/>
            <w:vAlign w:val="center"/>
          </w:tcPr>
          <w:p w:rsidR="00AB3768" w:rsidRDefault="0018381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Convection Currents</w:t>
            </w:r>
          </w:p>
          <w:p w:rsidR="00183813" w:rsidRDefault="0018381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Ridge-Push</w:t>
            </w:r>
          </w:p>
          <w:p w:rsidR="00183813" w:rsidRPr="00A73EB8" w:rsidRDefault="00183813" w:rsidP="001838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Slab-Pull</w:t>
            </w:r>
          </w:p>
        </w:tc>
        <w:tc>
          <w:tcPr>
            <w:tcW w:w="3420" w:type="dxa"/>
            <w:vAlign w:val="center"/>
          </w:tcPr>
          <w:p w:rsidR="002717B6" w:rsidRPr="002F1426" w:rsidRDefault="00E43D37" w:rsidP="00A5565A">
            <w:pPr>
              <w:jc w:val="center"/>
              <w:rPr>
                <w:b/>
              </w:rPr>
            </w:pPr>
            <w:r>
              <w:t>Convection demo</w:t>
            </w:r>
          </w:p>
        </w:tc>
        <w:tc>
          <w:tcPr>
            <w:tcW w:w="2880" w:type="dxa"/>
            <w:vAlign w:val="center"/>
          </w:tcPr>
          <w:p w:rsidR="002717B6" w:rsidRPr="00DB305D" w:rsidRDefault="00EC4FE0" w:rsidP="00A5565A">
            <w:pPr>
              <w:spacing w:after="120"/>
              <w:jc w:val="center"/>
              <w:rPr>
                <w:sz w:val="18"/>
              </w:rPr>
            </w:pPr>
            <w:r>
              <w:t xml:space="preserve">Summative </w:t>
            </w:r>
            <w:bookmarkStart w:id="0" w:name="_GoBack"/>
            <w:bookmarkEnd w:id="0"/>
            <w:r w:rsidR="00E43D37">
              <w:t xml:space="preserve"> Assessment</w:t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6B32EF"/>
    <w:multiLevelType w:val="hybridMultilevel"/>
    <w:tmpl w:val="8A8C9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83813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A0FC1"/>
    <w:rsid w:val="00A73EB8"/>
    <w:rsid w:val="00AB3768"/>
    <w:rsid w:val="00AC2828"/>
    <w:rsid w:val="00B477DC"/>
    <w:rsid w:val="00B963EA"/>
    <w:rsid w:val="00C94F98"/>
    <w:rsid w:val="00DB305D"/>
    <w:rsid w:val="00DE5063"/>
    <w:rsid w:val="00E43D37"/>
    <w:rsid w:val="00EC4FE0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D1B6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1E2A1-3106-4745-A8FF-18B182EF4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Fischl, Darby</cp:lastModifiedBy>
  <cp:revision>4</cp:revision>
  <dcterms:created xsi:type="dcterms:W3CDTF">2017-01-27T16:02:00Z</dcterms:created>
  <dcterms:modified xsi:type="dcterms:W3CDTF">2017-06-14T13:49:00Z</dcterms:modified>
</cp:coreProperties>
</file>