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A2E9E">
        <w:rPr>
          <w:u w:val="single"/>
        </w:rPr>
        <w:t>Earth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75A21">
        <w:rPr>
          <w:u w:val="single"/>
        </w:rPr>
        <w:t>9</w:t>
      </w:r>
      <w:r w:rsidR="00275A21" w:rsidRPr="00275A21">
        <w:rPr>
          <w:u w:val="single"/>
          <w:vertAlign w:val="superscript"/>
        </w:rPr>
        <w:t>th</w:t>
      </w:r>
      <w:r w:rsidR="00275A21">
        <w:rPr>
          <w:u w:val="single"/>
        </w:rPr>
        <w:t xml:space="preserve"> grade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A2E9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A2E9E">
              <w:t>Formation of the Universe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75A21">
              <w:t xml:space="preserve">4 lessons </w:t>
            </w:r>
          </w:p>
          <w:p w:rsidR="00275A21" w:rsidRDefault="00275A21" w:rsidP="009A0FC1">
            <w:r>
              <w:t>Lesson one:  What is Science – 8 days</w:t>
            </w:r>
          </w:p>
          <w:p w:rsidR="00275A21" w:rsidRDefault="00275A21" w:rsidP="009A0FC1">
            <w:r>
              <w:t>Lesson two:  Earth Composition  - 3 days</w:t>
            </w:r>
          </w:p>
          <w:p w:rsidR="00275A21" w:rsidRDefault="00275A21" w:rsidP="009A0FC1">
            <w:r>
              <w:t>Lesson three:  Formation of the Universe – 8 days</w:t>
            </w:r>
          </w:p>
          <w:p w:rsidR="00275A21" w:rsidRPr="00B477DC" w:rsidRDefault="00275A21" w:rsidP="009A0FC1">
            <w:r>
              <w:t>Lesson four:  Formation of the Solar System &amp; Earth  - 20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75A21" w:rsidRDefault="002F1426" w:rsidP="00B477DC">
            <w:pPr>
              <w:rPr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</w:p>
          <w:p w:rsidR="00A73EB8" w:rsidRDefault="00275A21" w:rsidP="00B477DC">
            <w:r>
              <w:rPr>
                <w:b/>
              </w:rPr>
              <w:t xml:space="preserve">UNIT ESSENTIAL QUESTION:  </w:t>
            </w:r>
            <w:r w:rsidR="00BA2E9E">
              <w:t>What is Science and how does it help scientists investigate the Universe and objects in the Universe?</w:t>
            </w:r>
          </w:p>
          <w:p w:rsidR="00275A21" w:rsidRPr="00275A21" w:rsidRDefault="00275A21" w:rsidP="00B477DC">
            <w:pPr>
              <w:rPr>
                <w:b/>
              </w:rPr>
            </w:pPr>
            <w:r w:rsidRPr="00275A21">
              <w:rPr>
                <w:b/>
              </w:rPr>
              <w:t xml:space="preserve">LESSON ESSENTIAL QUESTIONS:  </w:t>
            </w:r>
          </w:p>
          <w:p w:rsidR="00275A21" w:rsidRDefault="00275A21" w:rsidP="00275A21">
            <w:pPr>
              <w:pStyle w:val="ListParagraph"/>
              <w:numPr>
                <w:ilvl w:val="0"/>
                <w:numId w:val="4"/>
              </w:numPr>
            </w:pPr>
            <w:r>
              <w:t>What is Science?</w:t>
            </w:r>
          </w:p>
          <w:p w:rsidR="00275A21" w:rsidRDefault="00275A21" w:rsidP="00275A21">
            <w:pPr>
              <w:pStyle w:val="ListParagraph"/>
              <w:numPr>
                <w:ilvl w:val="0"/>
                <w:numId w:val="4"/>
              </w:numPr>
            </w:pPr>
            <w:r>
              <w:t>How do we determine the properties of stars?</w:t>
            </w:r>
          </w:p>
          <w:p w:rsidR="00275A21" w:rsidRDefault="00275A21" w:rsidP="00275A21">
            <w:pPr>
              <w:pStyle w:val="ListParagraph"/>
              <w:numPr>
                <w:ilvl w:val="0"/>
                <w:numId w:val="4"/>
              </w:numPr>
            </w:pPr>
            <w:r>
              <w:t>In what way does Earth move?</w:t>
            </w:r>
          </w:p>
          <w:p w:rsidR="00275A21" w:rsidRDefault="00275A21" w:rsidP="00275A21">
            <w:pPr>
              <w:pStyle w:val="ListParagraph"/>
              <w:numPr>
                <w:ilvl w:val="0"/>
                <w:numId w:val="4"/>
              </w:numPr>
            </w:pPr>
            <w:r>
              <w:t>What evidence exists regarding the formation of the Universe?</w:t>
            </w:r>
          </w:p>
          <w:p w:rsidR="00275A21" w:rsidRPr="00B477DC" w:rsidRDefault="00275A21" w:rsidP="006221DA">
            <w:pPr>
              <w:pStyle w:val="ListParagraph"/>
              <w:numPr>
                <w:ilvl w:val="0"/>
                <w:numId w:val="4"/>
              </w:numPr>
            </w:pPr>
            <w:r>
              <w:t xml:space="preserve">What evidence exists regarding the formation of Stars and the Solar System? 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A2E9E" w:rsidP="00A5565A">
            <w:pPr>
              <w:jc w:val="center"/>
            </w:pPr>
            <w:r>
              <w:t>Scientific Inquiry</w:t>
            </w:r>
          </w:p>
        </w:tc>
        <w:tc>
          <w:tcPr>
            <w:tcW w:w="1890" w:type="dxa"/>
            <w:vAlign w:val="center"/>
          </w:tcPr>
          <w:p w:rsidR="00A73EB8" w:rsidRPr="00A73EB8" w:rsidRDefault="00BA2E9E" w:rsidP="00A5565A">
            <w:pPr>
              <w:jc w:val="center"/>
            </w:pPr>
            <w:r>
              <w:t>Earth Science Standard: 3.3.B Biology Keystone Anchor: B.3.3</w:t>
            </w:r>
          </w:p>
        </w:tc>
        <w:tc>
          <w:tcPr>
            <w:tcW w:w="3420" w:type="dxa"/>
            <w:vAlign w:val="center"/>
          </w:tcPr>
          <w:p w:rsidR="00A73EB8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BA2E9E" w:rsidRPr="00A73EB8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</w:tc>
        <w:tc>
          <w:tcPr>
            <w:tcW w:w="3420" w:type="dxa"/>
            <w:vAlign w:val="center"/>
          </w:tcPr>
          <w:p w:rsidR="00A73EB8" w:rsidRDefault="00275A21" w:rsidP="00A5565A">
            <w:pPr>
              <w:jc w:val="center"/>
            </w:pPr>
            <w:r>
              <w:t xml:space="preserve"> Bubble Gum lab</w:t>
            </w:r>
          </w:p>
          <w:p w:rsidR="00275A21" w:rsidRDefault="00275A21" w:rsidP="00A5565A">
            <w:pPr>
              <w:jc w:val="center"/>
            </w:pPr>
            <w:r>
              <w:t>Reading Activity:  What is Science?</w:t>
            </w:r>
          </w:p>
          <w:p w:rsidR="00275A21" w:rsidRPr="002F1426" w:rsidRDefault="00275A21" w:rsidP="00A5565A">
            <w:pPr>
              <w:jc w:val="center"/>
              <w:rPr>
                <w:b/>
              </w:rPr>
            </w:pPr>
            <w:r>
              <w:t>Laboratory Skill Check</w:t>
            </w:r>
          </w:p>
        </w:tc>
        <w:tc>
          <w:tcPr>
            <w:tcW w:w="2880" w:type="dxa"/>
            <w:vAlign w:val="center"/>
          </w:tcPr>
          <w:p w:rsidR="00275A21" w:rsidRDefault="00275A21" w:rsidP="00A5565A">
            <w:pPr>
              <w:spacing w:after="120"/>
              <w:jc w:val="center"/>
            </w:pPr>
            <w:r>
              <w:t xml:space="preserve">Lab Report </w:t>
            </w:r>
          </w:p>
          <w:p w:rsidR="00A73EB8" w:rsidRPr="00DB305D" w:rsidRDefault="00275A21" w:rsidP="008D7E62">
            <w:pPr>
              <w:spacing w:after="120"/>
              <w:jc w:val="center"/>
              <w:rPr>
                <w:sz w:val="18"/>
              </w:rPr>
            </w:pPr>
            <w:r>
              <w:t xml:space="preserve">Nature of Science </w:t>
            </w:r>
            <w:r w:rsidR="008D7E62">
              <w:t xml:space="preserve">Summative Assessment </w:t>
            </w:r>
            <w:r>
              <w:t xml:space="preserve">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A2E9E" w:rsidP="009C0C46">
            <w:pPr>
              <w:jc w:val="center"/>
            </w:pPr>
            <w:r>
              <w:t xml:space="preserve">Star’s </w:t>
            </w:r>
            <w:r w:rsidR="009C0C46">
              <w:t xml:space="preserve">Properties </w:t>
            </w:r>
          </w:p>
        </w:tc>
        <w:tc>
          <w:tcPr>
            <w:tcW w:w="1890" w:type="dxa"/>
            <w:vAlign w:val="center"/>
          </w:tcPr>
          <w:p w:rsidR="0080537B" w:rsidRPr="00A73EB8" w:rsidRDefault="00BA2E9E" w:rsidP="00A5565A">
            <w:pPr>
              <w:jc w:val="center"/>
            </w:pPr>
            <w:r>
              <w:t>Earth Science Standard: 3.3 B</w:t>
            </w:r>
          </w:p>
        </w:tc>
        <w:tc>
          <w:tcPr>
            <w:tcW w:w="3420" w:type="dxa"/>
            <w:vAlign w:val="center"/>
          </w:tcPr>
          <w:p w:rsidR="0080537B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proton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neutron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atomic number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number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isotope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fusion</w:t>
            </w:r>
          </w:p>
          <w:p w:rsidR="009C0C46" w:rsidRPr="00A73EB8" w:rsidRDefault="009C0C46" w:rsidP="009C0C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electromagnetic spectrum</w:t>
            </w:r>
          </w:p>
        </w:tc>
        <w:tc>
          <w:tcPr>
            <w:tcW w:w="3420" w:type="dxa"/>
            <w:vAlign w:val="center"/>
          </w:tcPr>
          <w:p w:rsidR="008D7E62" w:rsidRDefault="008D7E62" w:rsidP="008D7E62">
            <w:pPr>
              <w:jc w:val="center"/>
            </w:pPr>
            <w:r>
              <w:t>Chemistry Review</w:t>
            </w:r>
          </w:p>
          <w:p w:rsidR="008D7E62" w:rsidRDefault="008D7E62" w:rsidP="008D7E62">
            <w:pPr>
              <w:jc w:val="center"/>
            </w:pPr>
            <w:r>
              <w:t xml:space="preserve">Property of star presentation </w:t>
            </w:r>
          </w:p>
          <w:p w:rsidR="0080537B" w:rsidRPr="002F1426" w:rsidRDefault="009C0C46" w:rsidP="00A5565A">
            <w:pPr>
              <w:jc w:val="center"/>
              <w:rPr>
                <w:b/>
              </w:rPr>
            </w:pPr>
            <w:r>
              <w:t xml:space="preserve">Spectroscopy Lab </w:t>
            </w:r>
          </w:p>
        </w:tc>
        <w:tc>
          <w:tcPr>
            <w:tcW w:w="2880" w:type="dxa"/>
            <w:vAlign w:val="center"/>
          </w:tcPr>
          <w:p w:rsidR="0080537B" w:rsidRDefault="009C0C46" w:rsidP="00A5565A">
            <w:pPr>
              <w:spacing w:after="120"/>
              <w:jc w:val="center"/>
            </w:pPr>
            <w:r>
              <w:t xml:space="preserve">Lab </w:t>
            </w:r>
          </w:p>
          <w:p w:rsidR="008D7E62" w:rsidRDefault="008D7E62" w:rsidP="00A5565A">
            <w:pPr>
              <w:spacing w:after="120"/>
              <w:jc w:val="center"/>
            </w:pPr>
            <w:r>
              <w:t>Formative assessment</w:t>
            </w:r>
          </w:p>
          <w:p w:rsidR="008D7E62" w:rsidRPr="00DB305D" w:rsidRDefault="008D7E62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A2E9E" w:rsidP="00A5565A">
            <w:pPr>
              <w:jc w:val="center"/>
            </w:pPr>
            <w:r>
              <w:t>Formation of the Universe</w:t>
            </w:r>
          </w:p>
        </w:tc>
        <w:tc>
          <w:tcPr>
            <w:tcW w:w="1890" w:type="dxa"/>
            <w:vAlign w:val="center"/>
          </w:tcPr>
          <w:p w:rsidR="0080537B" w:rsidRPr="00A73EB8" w:rsidRDefault="00BA2E9E" w:rsidP="00A5565A">
            <w:pPr>
              <w:jc w:val="center"/>
            </w:pPr>
            <w:r>
              <w:t>Earth Science Standard: 3.3.B Biology Keystone Anchor: B.3.3</w:t>
            </w:r>
          </w:p>
        </w:tc>
        <w:tc>
          <w:tcPr>
            <w:tcW w:w="3420" w:type="dxa"/>
            <w:vAlign w:val="center"/>
          </w:tcPr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Doppler effect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spectroscope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shift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 radiation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Hubble’s Law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Big Bang Theory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 year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hydrogen </w:t>
            </w:r>
          </w:p>
          <w:p w:rsidR="00BA2E9E" w:rsidRPr="00A73EB8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helium</w:t>
            </w:r>
          </w:p>
        </w:tc>
        <w:tc>
          <w:tcPr>
            <w:tcW w:w="3420" w:type="dxa"/>
            <w:vAlign w:val="center"/>
          </w:tcPr>
          <w:p w:rsidR="008D7E62" w:rsidRDefault="008D7E62" w:rsidP="00A5565A">
            <w:pPr>
              <w:jc w:val="center"/>
            </w:pPr>
            <w:r>
              <w:t>Presentation on formation of universe</w:t>
            </w:r>
          </w:p>
          <w:p w:rsidR="0080537B" w:rsidRDefault="009C0C46" w:rsidP="00A5565A">
            <w:pPr>
              <w:jc w:val="center"/>
            </w:pPr>
            <w:proofErr w:type="spellStart"/>
            <w:r>
              <w:t>Edpuzzle</w:t>
            </w:r>
            <w:proofErr w:type="spellEnd"/>
            <w:r>
              <w:t xml:space="preserve"> on formation</w:t>
            </w:r>
          </w:p>
          <w:p w:rsidR="008D7E62" w:rsidRPr="002F1426" w:rsidRDefault="008D7E62" w:rsidP="00A5565A">
            <w:pPr>
              <w:jc w:val="center"/>
              <w:rPr>
                <w:b/>
              </w:rPr>
            </w:pPr>
            <w:r>
              <w:t xml:space="preserve">Hubble Law Activity </w:t>
            </w:r>
          </w:p>
        </w:tc>
        <w:tc>
          <w:tcPr>
            <w:tcW w:w="2880" w:type="dxa"/>
            <w:vAlign w:val="center"/>
          </w:tcPr>
          <w:p w:rsidR="0080537B" w:rsidRDefault="008D7E62" w:rsidP="00A5565A">
            <w:pPr>
              <w:spacing w:after="120"/>
              <w:jc w:val="center"/>
            </w:pPr>
            <w:r>
              <w:t>Formative assessment</w:t>
            </w:r>
          </w:p>
          <w:p w:rsidR="008D7E62" w:rsidRPr="00DB305D" w:rsidRDefault="008D7E62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A2E9E" w:rsidP="00A5565A">
            <w:pPr>
              <w:jc w:val="center"/>
            </w:pPr>
            <w:r>
              <w:t>Formation of the Solar System and Earth</w:t>
            </w:r>
          </w:p>
        </w:tc>
        <w:tc>
          <w:tcPr>
            <w:tcW w:w="1890" w:type="dxa"/>
            <w:vAlign w:val="center"/>
          </w:tcPr>
          <w:p w:rsidR="002717B6" w:rsidRPr="00A73EB8" w:rsidRDefault="00BA2E9E" w:rsidP="00A5565A">
            <w:pPr>
              <w:jc w:val="center"/>
            </w:pPr>
            <w:r>
              <w:t>Earth Science Standard: 3.3.B Biology Keystone Anchor: B.3.3</w:t>
            </w:r>
          </w:p>
        </w:tc>
        <w:tc>
          <w:tcPr>
            <w:tcW w:w="3420" w:type="dxa"/>
            <w:vAlign w:val="center"/>
          </w:tcPr>
          <w:p w:rsidR="002717B6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Nebular Theory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solar nebula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nebula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supernova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pulsar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main-sequence star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gravity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Giant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 Giant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White Dwarf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black hole</w:t>
            </w:r>
          </w:p>
          <w:p w:rsidR="00BA2E9E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geocentric</w:t>
            </w:r>
          </w:p>
          <w:p w:rsidR="00BA2E9E" w:rsidRPr="00A73EB8" w:rsidRDefault="00BA2E9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heliocentric</w:t>
            </w:r>
          </w:p>
        </w:tc>
        <w:tc>
          <w:tcPr>
            <w:tcW w:w="3420" w:type="dxa"/>
            <w:vAlign w:val="center"/>
          </w:tcPr>
          <w:p w:rsidR="002717B6" w:rsidRDefault="009C0C46" w:rsidP="00A5565A">
            <w:pPr>
              <w:jc w:val="center"/>
            </w:pPr>
            <w:proofErr w:type="spellStart"/>
            <w:r>
              <w:t>Edpuzzle</w:t>
            </w:r>
            <w:proofErr w:type="spellEnd"/>
            <w:r>
              <w:t xml:space="preserve"> on star life cycle</w:t>
            </w:r>
          </w:p>
          <w:p w:rsidR="009C0C46" w:rsidRDefault="009C0C46" w:rsidP="009C0C46">
            <w:pPr>
              <w:jc w:val="center"/>
            </w:pPr>
            <w:r>
              <w:t>Web-activity:  Looking at star-light</w:t>
            </w:r>
          </w:p>
          <w:p w:rsidR="009C0C46" w:rsidRPr="009C0C46" w:rsidRDefault="009C0C46" w:rsidP="009C0C46">
            <w:pPr>
              <w:jc w:val="center"/>
            </w:pPr>
            <w:r>
              <w:t xml:space="preserve">H-R diagram activity </w:t>
            </w:r>
          </w:p>
        </w:tc>
        <w:tc>
          <w:tcPr>
            <w:tcW w:w="2880" w:type="dxa"/>
            <w:vAlign w:val="center"/>
          </w:tcPr>
          <w:p w:rsidR="002717B6" w:rsidRPr="00DB305D" w:rsidRDefault="008D7E62" w:rsidP="00A5565A">
            <w:pPr>
              <w:spacing w:after="120"/>
              <w:jc w:val="center"/>
              <w:rPr>
                <w:sz w:val="18"/>
              </w:rPr>
            </w:pPr>
            <w:r>
              <w:t xml:space="preserve">Quiz on life cycle of stars Summative </w:t>
            </w:r>
            <w:bookmarkStart w:id="0" w:name="_GoBack"/>
            <w:bookmarkEnd w:id="0"/>
            <w:r w:rsidR="009C0C46">
              <w:t xml:space="preserve">assessment 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90604"/>
    <w:multiLevelType w:val="hybridMultilevel"/>
    <w:tmpl w:val="F7A4F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F6F84"/>
    <w:multiLevelType w:val="hybridMultilevel"/>
    <w:tmpl w:val="E5AEC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75A21"/>
    <w:rsid w:val="002F1426"/>
    <w:rsid w:val="002F1966"/>
    <w:rsid w:val="005E38FC"/>
    <w:rsid w:val="00611B54"/>
    <w:rsid w:val="007A147C"/>
    <w:rsid w:val="007F0C34"/>
    <w:rsid w:val="0080537B"/>
    <w:rsid w:val="008902B0"/>
    <w:rsid w:val="008D7E62"/>
    <w:rsid w:val="009A0FC1"/>
    <w:rsid w:val="009C0C46"/>
    <w:rsid w:val="00A73EB8"/>
    <w:rsid w:val="00AC2828"/>
    <w:rsid w:val="00B477DC"/>
    <w:rsid w:val="00B963EA"/>
    <w:rsid w:val="00BA2E9E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3A6D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5B8BD-6AB6-4FF9-9091-F1ECDBF2C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Fischl, Darby</cp:lastModifiedBy>
  <cp:revision>4</cp:revision>
  <dcterms:created xsi:type="dcterms:W3CDTF">2017-01-27T15:43:00Z</dcterms:created>
  <dcterms:modified xsi:type="dcterms:W3CDTF">2017-06-14T13:46:00Z</dcterms:modified>
</cp:coreProperties>
</file>