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Default="009A0FC1" w:rsidP="009A0FC1">
      <w:r w:rsidRPr="002F1426">
        <w:rPr>
          <w:b/>
        </w:rPr>
        <w:t xml:space="preserve">Course Title: </w:t>
      </w:r>
      <w:r w:rsidR="008F568E">
        <w:rPr>
          <w:u w:val="single"/>
        </w:rPr>
        <w:t>Disease Detectives</w:t>
      </w:r>
      <w:r w:rsidR="008F568E">
        <w:rPr>
          <w:u w:val="single"/>
        </w:rPr>
        <w:tab/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8F568E">
        <w:rPr>
          <w:u w:val="single"/>
        </w:rPr>
        <w:t xml:space="preserve"> 10</w:t>
      </w:r>
      <w:r w:rsidR="008F568E" w:rsidRPr="008F568E">
        <w:rPr>
          <w:u w:val="single"/>
          <w:vertAlign w:val="superscript"/>
        </w:rPr>
        <w:t>th</w:t>
      </w:r>
      <w:r w:rsidR="008F568E">
        <w:rPr>
          <w:u w:val="single"/>
        </w:rPr>
        <w:t xml:space="preserve"> through 12</w:t>
      </w:r>
      <w:r w:rsidR="008F568E" w:rsidRPr="008F568E">
        <w:rPr>
          <w:u w:val="single"/>
          <w:vertAlign w:val="superscript"/>
        </w:rPr>
        <w:t>th</w:t>
      </w:r>
      <w:r w:rsidR="008F568E">
        <w:rPr>
          <w:u w:val="single"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8F568E" w:rsidRDefault="002F1426" w:rsidP="009A0FC1">
            <w:r w:rsidRPr="002F1426">
              <w:rPr>
                <w:b/>
              </w:rPr>
              <w:t>Unit (Name/Number):</w:t>
            </w:r>
            <w:r w:rsidR="008F568E">
              <w:rPr>
                <w:b/>
              </w:rPr>
              <w:t xml:space="preserve">  </w:t>
            </w:r>
            <w:r w:rsidR="008F568E">
              <w:t>Unit 5 – Cross Sectional Study</w:t>
            </w:r>
          </w:p>
        </w:tc>
        <w:tc>
          <w:tcPr>
            <w:tcW w:w="7920" w:type="dxa"/>
          </w:tcPr>
          <w:p w:rsidR="009A0FC1" w:rsidRPr="008F568E" w:rsidRDefault="002F1426" w:rsidP="009A0FC1">
            <w:r w:rsidRPr="002F1426">
              <w:rPr>
                <w:b/>
              </w:rPr>
              <w:t>Pacing:</w:t>
            </w:r>
            <w:r w:rsidR="008F568E">
              <w:t xml:space="preserve">  4 lessons / 40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9533FE" w:rsidRPr="009533FE" w:rsidRDefault="002F1426" w:rsidP="002F1426">
            <w:r w:rsidRPr="002F1426">
              <w:rPr>
                <w:b/>
              </w:rPr>
              <w:t>Essential Question(s):</w:t>
            </w:r>
            <w:r w:rsidR="009533FE">
              <w:rPr>
                <w:b/>
              </w:rPr>
              <w:t xml:space="preserve">   </w:t>
            </w:r>
            <w:r w:rsidR="009533FE">
              <w:t>How can we use epidemiological methods to answer a question about an interesting health-related issue among the students in our school?  Can we answer a question using the scientific method?  Can we accomplish this working together better than any one of us could working alone?  Can we present the results of our experiment in a way that makes sense to others?</w:t>
            </w:r>
          </w:p>
          <w:p w:rsidR="002F1426" w:rsidRDefault="002F1426" w:rsidP="002F1426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3955"/>
        <w:gridCol w:w="1225"/>
        <w:gridCol w:w="2285"/>
        <w:gridCol w:w="4050"/>
        <w:gridCol w:w="2880"/>
      </w:tblGrid>
      <w:tr w:rsidR="002F1426" w:rsidTr="002F1426">
        <w:tc>
          <w:tcPr>
            <w:tcW w:w="3955" w:type="dxa"/>
          </w:tcPr>
          <w:p w:rsidR="002F1426" w:rsidRPr="002F1426" w:rsidRDefault="002F1426" w:rsidP="002F1426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225" w:type="dxa"/>
          </w:tcPr>
          <w:p w:rsidR="002F1426" w:rsidRPr="002F1426" w:rsidRDefault="002F1426" w:rsidP="002F1426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2285" w:type="dxa"/>
          </w:tcPr>
          <w:p w:rsidR="002F1426" w:rsidRPr="002F1426" w:rsidRDefault="002F1426" w:rsidP="002F1426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4050" w:type="dxa"/>
          </w:tcPr>
          <w:p w:rsidR="002F1426" w:rsidRPr="002F1426" w:rsidRDefault="002F1966" w:rsidP="002F1426">
            <w:pPr>
              <w:jc w:val="center"/>
              <w:rPr>
                <w:b/>
              </w:rPr>
            </w:pPr>
            <w:r>
              <w:rPr>
                <w:b/>
              </w:rPr>
              <w:t xml:space="preserve"> 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</w:tcPr>
          <w:p w:rsidR="002F1966" w:rsidRDefault="002F1966" w:rsidP="002F1426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966" w:rsidRPr="002F1966" w:rsidRDefault="002F1966" w:rsidP="002F1966">
            <w:pPr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  <w:p w:rsidR="002F1426" w:rsidRPr="002F1426" w:rsidRDefault="002F1426" w:rsidP="002F1426">
            <w:pPr>
              <w:jc w:val="center"/>
              <w:rPr>
                <w:b/>
              </w:rPr>
            </w:pPr>
          </w:p>
        </w:tc>
      </w:tr>
      <w:tr w:rsidR="004A1EF1" w:rsidTr="002F1426">
        <w:tc>
          <w:tcPr>
            <w:tcW w:w="3955" w:type="dxa"/>
          </w:tcPr>
          <w:p w:rsidR="004A1EF1" w:rsidRDefault="004A1EF1" w:rsidP="009A0FC1"/>
          <w:p w:rsidR="004A1EF1" w:rsidRDefault="004A1EF1" w:rsidP="009A0FC1"/>
          <w:p w:rsidR="004A1EF1" w:rsidRDefault="004A1EF1" w:rsidP="009A0FC1">
            <w:r>
              <w:t>Data Collection</w:t>
            </w:r>
          </w:p>
          <w:p w:rsidR="004A1EF1" w:rsidRDefault="004A1EF1" w:rsidP="009A0FC1"/>
          <w:p w:rsidR="004A1EF1" w:rsidRDefault="004A1EF1" w:rsidP="009A0FC1"/>
          <w:p w:rsidR="004A1EF1" w:rsidRDefault="004A1EF1" w:rsidP="009A0FC1"/>
          <w:p w:rsidR="004A1EF1" w:rsidRDefault="004A1EF1" w:rsidP="009A0FC1"/>
          <w:p w:rsidR="004A1EF1" w:rsidRDefault="004A1EF1" w:rsidP="009A0FC1"/>
          <w:p w:rsidR="004A1EF1" w:rsidRDefault="004A1EF1" w:rsidP="009A0FC1"/>
          <w:p w:rsidR="004A1EF1" w:rsidRDefault="004A1EF1" w:rsidP="009A0FC1"/>
          <w:p w:rsidR="004A1EF1" w:rsidRDefault="004A1EF1" w:rsidP="009A0FC1"/>
          <w:p w:rsidR="004A1EF1" w:rsidRDefault="004A1EF1" w:rsidP="009A0FC1"/>
          <w:p w:rsidR="004A1EF1" w:rsidRDefault="004A1EF1" w:rsidP="009A0FC1"/>
          <w:p w:rsidR="004A1EF1" w:rsidRDefault="004A1EF1" w:rsidP="009A0FC1"/>
        </w:tc>
        <w:tc>
          <w:tcPr>
            <w:tcW w:w="1225" w:type="dxa"/>
            <w:vMerge w:val="restart"/>
          </w:tcPr>
          <w:p w:rsidR="002F3E9A" w:rsidRDefault="002F3E9A" w:rsidP="002F3E9A">
            <w:r>
              <w:t>3.1.10</w:t>
            </w:r>
          </w:p>
          <w:p w:rsidR="004A1EF1" w:rsidRDefault="004A1EF1" w:rsidP="009A0FC1">
            <w:bookmarkStart w:id="0" w:name="_GoBack"/>
            <w:bookmarkEnd w:id="0"/>
          </w:p>
        </w:tc>
        <w:tc>
          <w:tcPr>
            <w:tcW w:w="2285" w:type="dxa"/>
          </w:tcPr>
          <w:p w:rsidR="004A1EF1" w:rsidRDefault="004A1EF1" w:rsidP="009A0FC1">
            <w:r>
              <w:t>Survey</w:t>
            </w:r>
          </w:p>
          <w:p w:rsidR="004A1EF1" w:rsidRDefault="004A1EF1" w:rsidP="009A0FC1">
            <w:r>
              <w:t>Informed Consent</w:t>
            </w:r>
          </w:p>
          <w:p w:rsidR="004A1EF1" w:rsidRDefault="004A1EF1" w:rsidP="009A0FC1"/>
          <w:p w:rsidR="004A1EF1" w:rsidRDefault="004A1EF1" w:rsidP="009A0FC1"/>
        </w:tc>
        <w:tc>
          <w:tcPr>
            <w:tcW w:w="4050" w:type="dxa"/>
          </w:tcPr>
          <w:p w:rsidR="004A1EF1" w:rsidRDefault="004A1EF1" w:rsidP="009A0FC1">
            <w:r>
              <w:t>As a team:</w:t>
            </w:r>
          </w:p>
          <w:p w:rsidR="004A1EF1" w:rsidRDefault="004A1EF1" w:rsidP="009A0FC1"/>
          <w:p w:rsidR="004A1EF1" w:rsidRDefault="004A1EF1" w:rsidP="009A0FC1">
            <w:r>
              <w:t>Write a final draft for the informed consent statement</w:t>
            </w:r>
          </w:p>
          <w:p w:rsidR="004A1EF1" w:rsidRDefault="004A1EF1" w:rsidP="009A0FC1"/>
          <w:p w:rsidR="004A1EF1" w:rsidRDefault="004A1EF1" w:rsidP="009A0FC1">
            <w:r>
              <w:t>Develop survey questions</w:t>
            </w:r>
          </w:p>
          <w:p w:rsidR="004A1EF1" w:rsidRDefault="004A1EF1" w:rsidP="009A0FC1"/>
          <w:p w:rsidR="004A1EF1" w:rsidRDefault="004A1EF1" w:rsidP="009A0FC1">
            <w:r>
              <w:t>Make arrangements to conduct surveys</w:t>
            </w:r>
          </w:p>
          <w:p w:rsidR="004A1EF1" w:rsidRDefault="004A1EF1" w:rsidP="009A0FC1"/>
          <w:p w:rsidR="004A1EF1" w:rsidRDefault="004A1EF1" w:rsidP="009A0FC1">
            <w:r>
              <w:t>Read Informed consent statement to participants</w:t>
            </w:r>
          </w:p>
          <w:p w:rsidR="004A1EF1" w:rsidRDefault="004A1EF1" w:rsidP="009A0FC1"/>
          <w:p w:rsidR="004A1EF1" w:rsidRDefault="004A1EF1" w:rsidP="009A0FC1">
            <w:r>
              <w:t>Give the Survey to participants</w:t>
            </w:r>
          </w:p>
          <w:p w:rsidR="004A1EF1" w:rsidRDefault="004A1EF1" w:rsidP="009A0FC1"/>
          <w:p w:rsidR="004A1EF1" w:rsidRDefault="004A1EF1" w:rsidP="009A0FC1"/>
        </w:tc>
        <w:tc>
          <w:tcPr>
            <w:tcW w:w="2880" w:type="dxa"/>
          </w:tcPr>
          <w:p w:rsidR="004A1EF1" w:rsidRDefault="004A1EF1" w:rsidP="009A0FC1">
            <w:r>
              <w:t>Survey</w:t>
            </w:r>
          </w:p>
          <w:p w:rsidR="004A1EF1" w:rsidRDefault="004A1EF1" w:rsidP="009A0FC1"/>
          <w:p w:rsidR="004A1EF1" w:rsidRDefault="004A1EF1" w:rsidP="009A0FC1">
            <w:r>
              <w:t>Informed consent statement</w:t>
            </w:r>
          </w:p>
          <w:p w:rsidR="004A1EF1" w:rsidRDefault="004A1EF1" w:rsidP="009A0FC1"/>
          <w:p w:rsidR="004A1EF1" w:rsidRDefault="004A1EF1" w:rsidP="009A0FC1">
            <w:r>
              <w:t>Completed survey</w:t>
            </w:r>
          </w:p>
        </w:tc>
      </w:tr>
      <w:tr w:rsidR="004A1EF1" w:rsidTr="002F1426">
        <w:tc>
          <w:tcPr>
            <w:tcW w:w="3955" w:type="dxa"/>
          </w:tcPr>
          <w:p w:rsidR="004A1EF1" w:rsidRDefault="004A1EF1" w:rsidP="009A0FC1"/>
          <w:p w:rsidR="004A1EF1" w:rsidRDefault="004A1EF1" w:rsidP="009A0FC1"/>
          <w:p w:rsidR="004A1EF1" w:rsidRDefault="004A1EF1" w:rsidP="009A0FC1">
            <w:r>
              <w:t>Data Analysis</w:t>
            </w:r>
          </w:p>
        </w:tc>
        <w:tc>
          <w:tcPr>
            <w:tcW w:w="1225" w:type="dxa"/>
            <w:vMerge/>
          </w:tcPr>
          <w:p w:rsidR="004A1EF1" w:rsidRDefault="004A1EF1" w:rsidP="009A0FC1"/>
        </w:tc>
        <w:tc>
          <w:tcPr>
            <w:tcW w:w="2285" w:type="dxa"/>
          </w:tcPr>
          <w:p w:rsidR="004A1EF1" w:rsidRDefault="004A1EF1" w:rsidP="009A0FC1">
            <w:r>
              <w:t>Prevalence</w:t>
            </w:r>
          </w:p>
          <w:p w:rsidR="004A1EF1" w:rsidRDefault="004A1EF1" w:rsidP="009A0FC1">
            <w:r>
              <w:t>Prevalence ratios</w:t>
            </w:r>
          </w:p>
          <w:p w:rsidR="004A1EF1" w:rsidRDefault="004A1EF1" w:rsidP="009A0FC1">
            <w:r>
              <w:t>Representativeness</w:t>
            </w:r>
          </w:p>
          <w:p w:rsidR="004A1EF1" w:rsidRDefault="004A1EF1" w:rsidP="009A0FC1">
            <w:r>
              <w:t>Bias</w:t>
            </w:r>
          </w:p>
          <w:p w:rsidR="004A1EF1" w:rsidRDefault="004A1EF1" w:rsidP="009A0FC1"/>
        </w:tc>
        <w:tc>
          <w:tcPr>
            <w:tcW w:w="4050" w:type="dxa"/>
          </w:tcPr>
          <w:p w:rsidR="004A1EF1" w:rsidRDefault="004A1EF1" w:rsidP="009A0FC1">
            <w:r>
              <w:t xml:space="preserve">As a team:  </w:t>
            </w:r>
          </w:p>
          <w:p w:rsidR="004A1EF1" w:rsidRDefault="004A1EF1" w:rsidP="009A0FC1"/>
          <w:p w:rsidR="004A1EF1" w:rsidRDefault="004A1EF1" w:rsidP="009A0FC1">
            <w:r>
              <w:t>Create 2 X 2 Contingency Tables</w:t>
            </w:r>
          </w:p>
          <w:p w:rsidR="004A1EF1" w:rsidRDefault="004A1EF1" w:rsidP="009A0FC1"/>
          <w:p w:rsidR="004A1EF1" w:rsidRDefault="004A1EF1" w:rsidP="009A0FC1">
            <w:r>
              <w:t>Sort data</w:t>
            </w:r>
          </w:p>
          <w:p w:rsidR="004A1EF1" w:rsidRDefault="004A1EF1" w:rsidP="009A0FC1"/>
          <w:p w:rsidR="004A1EF1" w:rsidRDefault="004A1EF1" w:rsidP="009A0FC1">
            <w:r>
              <w:t>Complete Calculations if prevalence, prevalence ratios, cofounding variable diagrams, representativeness, etc</w:t>
            </w:r>
            <w:proofErr w:type="gramStart"/>
            <w:r>
              <w:t>..</w:t>
            </w:r>
            <w:proofErr w:type="gramEnd"/>
          </w:p>
          <w:p w:rsidR="004A1EF1" w:rsidRDefault="004A1EF1" w:rsidP="009A0FC1"/>
          <w:p w:rsidR="004A1EF1" w:rsidRDefault="004A1EF1" w:rsidP="009A0FC1">
            <w:r>
              <w:t>Complete all sections of master proposal form</w:t>
            </w:r>
          </w:p>
        </w:tc>
        <w:tc>
          <w:tcPr>
            <w:tcW w:w="2880" w:type="dxa"/>
          </w:tcPr>
          <w:p w:rsidR="004A1EF1" w:rsidRDefault="004A1EF1" w:rsidP="009A0FC1">
            <w:r>
              <w:t>Confounding variable diagrams with appropriate calculations</w:t>
            </w:r>
          </w:p>
          <w:p w:rsidR="004A1EF1" w:rsidRDefault="004A1EF1" w:rsidP="009A0FC1"/>
          <w:p w:rsidR="004A1EF1" w:rsidRDefault="004A1EF1" w:rsidP="009A0FC1">
            <w:r>
              <w:t>Completed master proposal</w:t>
            </w:r>
          </w:p>
        </w:tc>
      </w:tr>
      <w:tr w:rsidR="004A1EF1" w:rsidTr="002F1426">
        <w:tc>
          <w:tcPr>
            <w:tcW w:w="3955" w:type="dxa"/>
          </w:tcPr>
          <w:p w:rsidR="004A1EF1" w:rsidRDefault="004A1EF1" w:rsidP="009A0FC1"/>
          <w:p w:rsidR="004A1EF1" w:rsidRDefault="004A1EF1" w:rsidP="009A0FC1"/>
          <w:p w:rsidR="004A1EF1" w:rsidRDefault="004A1EF1" w:rsidP="009A0FC1">
            <w:r>
              <w:t>Presentation</w:t>
            </w:r>
          </w:p>
          <w:p w:rsidR="004A1EF1" w:rsidRDefault="004A1EF1" w:rsidP="009A0FC1"/>
        </w:tc>
        <w:tc>
          <w:tcPr>
            <w:tcW w:w="1225" w:type="dxa"/>
            <w:vMerge/>
          </w:tcPr>
          <w:p w:rsidR="004A1EF1" w:rsidRDefault="004A1EF1" w:rsidP="009A0FC1"/>
        </w:tc>
        <w:tc>
          <w:tcPr>
            <w:tcW w:w="2285" w:type="dxa"/>
          </w:tcPr>
          <w:p w:rsidR="004A1EF1" w:rsidRDefault="004A1EF1" w:rsidP="009A0FC1">
            <w:r>
              <w:t>Peer Review</w:t>
            </w:r>
          </w:p>
        </w:tc>
        <w:tc>
          <w:tcPr>
            <w:tcW w:w="4050" w:type="dxa"/>
          </w:tcPr>
          <w:p w:rsidR="004A1EF1" w:rsidRDefault="004A1EF1" w:rsidP="009A0FC1">
            <w:r>
              <w:t xml:space="preserve">As a team:  </w:t>
            </w:r>
          </w:p>
          <w:p w:rsidR="004A1EF1" w:rsidRDefault="004A1EF1" w:rsidP="009A0FC1"/>
          <w:p w:rsidR="004A1EF1" w:rsidRDefault="004A1EF1" w:rsidP="009A0FC1">
            <w:r>
              <w:t>Create a slideshow to report on the experimental design and findings of the experiment</w:t>
            </w:r>
          </w:p>
          <w:p w:rsidR="004A1EF1" w:rsidRDefault="004A1EF1" w:rsidP="009A0FC1"/>
          <w:p w:rsidR="004A1EF1" w:rsidRDefault="004A1EF1" w:rsidP="009A0FC1">
            <w:r>
              <w:t>Present the slideshow to the class</w:t>
            </w:r>
          </w:p>
          <w:p w:rsidR="004A1EF1" w:rsidRDefault="004A1EF1" w:rsidP="009A0FC1"/>
        </w:tc>
        <w:tc>
          <w:tcPr>
            <w:tcW w:w="2880" w:type="dxa"/>
          </w:tcPr>
          <w:p w:rsidR="004A1EF1" w:rsidRDefault="004A1EF1" w:rsidP="009A0FC1">
            <w:r>
              <w:t>Completed slide</w:t>
            </w:r>
          </w:p>
          <w:p w:rsidR="004A1EF1" w:rsidRDefault="004A1EF1" w:rsidP="009A0FC1"/>
          <w:p w:rsidR="004A1EF1" w:rsidRDefault="004A1EF1" w:rsidP="009A0FC1">
            <w:r>
              <w:t>Presentation</w:t>
            </w:r>
          </w:p>
          <w:p w:rsidR="004A1EF1" w:rsidRDefault="004A1EF1" w:rsidP="009A0FC1"/>
        </w:tc>
      </w:tr>
      <w:tr w:rsidR="004A1EF1" w:rsidTr="002F1426">
        <w:tc>
          <w:tcPr>
            <w:tcW w:w="3955" w:type="dxa"/>
          </w:tcPr>
          <w:p w:rsidR="004A1EF1" w:rsidRDefault="004A1EF1" w:rsidP="009A0FC1"/>
          <w:p w:rsidR="004A1EF1" w:rsidRDefault="004A1EF1" w:rsidP="009A0FC1">
            <w:r>
              <w:t>Case Study Analysis</w:t>
            </w:r>
          </w:p>
        </w:tc>
        <w:tc>
          <w:tcPr>
            <w:tcW w:w="1225" w:type="dxa"/>
            <w:vMerge/>
          </w:tcPr>
          <w:p w:rsidR="004A1EF1" w:rsidRDefault="004A1EF1" w:rsidP="009A0FC1"/>
        </w:tc>
        <w:tc>
          <w:tcPr>
            <w:tcW w:w="2285" w:type="dxa"/>
          </w:tcPr>
          <w:p w:rsidR="004A1EF1" w:rsidRDefault="004A1EF1" w:rsidP="009A0FC1">
            <w:r>
              <w:t xml:space="preserve">Human diseases </w:t>
            </w:r>
            <w:proofErr w:type="spellStart"/>
            <w:r>
              <w:t>tbd</w:t>
            </w:r>
            <w:proofErr w:type="spellEnd"/>
            <w:r>
              <w:t xml:space="preserve"> (selection will be dependent upon time remaining in the marking period and interest of students)</w:t>
            </w:r>
          </w:p>
          <w:p w:rsidR="004A1EF1" w:rsidRDefault="004A1EF1" w:rsidP="009A0FC1"/>
        </w:tc>
        <w:tc>
          <w:tcPr>
            <w:tcW w:w="4050" w:type="dxa"/>
          </w:tcPr>
          <w:p w:rsidR="004A1EF1" w:rsidRDefault="004A1EF1" w:rsidP="009A0FC1">
            <w:r>
              <w:t xml:space="preserve">National Case Study Collection data base: </w:t>
            </w:r>
            <w:hyperlink r:id="rId5" w:history="1">
              <w:r w:rsidRPr="00A94D33">
                <w:rPr>
                  <w:rStyle w:val="Hyperlink"/>
                </w:rPr>
                <w:t>http://sciencecases.lib.buffalo.edu/cs/</w:t>
              </w:r>
            </w:hyperlink>
            <w:r>
              <w:t xml:space="preserve">  </w:t>
            </w:r>
          </w:p>
        </w:tc>
        <w:tc>
          <w:tcPr>
            <w:tcW w:w="2880" w:type="dxa"/>
          </w:tcPr>
          <w:p w:rsidR="004A1EF1" w:rsidRDefault="004A1EF1" w:rsidP="009A0FC1">
            <w:r>
              <w:t>Completed case studies</w:t>
            </w:r>
          </w:p>
          <w:p w:rsidR="004A1EF1" w:rsidRDefault="004A1EF1" w:rsidP="009A0FC1"/>
        </w:tc>
      </w:tr>
    </w:tbl>
    <w:p w:rsidR="009A0FC1" w:rsidRDefault="009A0FC1" w:rsidP="009A0FC1"/>
    <w:sectPr w:rsidR="009A0FC1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E1FF2"/>
    <w:rsid w:val="00243906"/>
    <w:rsid w:val="002F1426"/>
    <w:rsid w:val="002F1966"/>
    <w:rsid w:val="002F3E9A"/>
    <w:rsid w:val="004505F9"/>
    <w:rsid w:val="004A1EF1"/>
    <w:rsid w:val="00580956"/>
    <w:rsid w:val="00611B54"/>
    <w:rsid w:val="007F0C34"/>
    <w:rsid w:val="008902B0"/>
    <w:rsid w:val="008F568E"/>
    <w:rsid w:val="009533FE"/>
    <w:rsid w:val="009A0FC1"/>
    <w:rsid w:val="00B963EA"/>
    <w:rsid w:val="00EF1B39"/>
    <w:rsid w:val="00F14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505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sciencecases.lib.buffalo.edu/cs/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38C13A-4ADD-4FF5-A4D4-D6A216300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48</TotalTime>
  <Pages>2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Koons, Dawn</cp:lastModifiedBy>
  <cp:revision>5</cp:revision>
  <dcterms:created xsi:type="dcterms:W3CDTF">2019-07-30T22:59:00Z</dcterms:created>
  <dcterms:modified xsi:type="dcterms:W3CDTF">2019-08-05T17:04:00Z</dcterms:modified>
</cp:coreProperties>
</file>