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814BB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1814BB">
        <w:t xml:space="preserve">  </w:t>
      </w:r>
      <w:r w:rsidR="001814BB">
        <w:rPr>
          <w:u w:val="single"/>
        </w:rPr>
        <w:t>Disease Detectives</w:t>
      </w:r>
      <w:r w:rsidR="001814BB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814BB">
        <w:t xml:space="preserve">  </w:t>
      </w:r>
      <w:r w:rsidR="001814BB">
        <w:rPr>
          <w:u w:val="single"/>
        </w:rPr>
        <w:t>10</w:t>
      </w:r>
      <w:r w:rsidR="001814BB" w:rsidRPr="001814BB">
        <w:rPr>
          <w:u w:val="single"/>
          <w:vertAlign w:val="superscript"/>
        </w:rPr>
        <w:t>th</w:t>
      </w:r>
      <w:r w:rsidR="001814BB">
        <w:rPr>
          <w:u w:val="single"/>
        </w:rPr>
        <w:t xml:space="preserve"> through 12th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1814BB" w:rsidRDefault="002F1426" w:rsidP="009A0FC1">
            <w:r w:rsidRPr="002F1426">
              <w:rPr>
                <w:b/>
              </w:rPr>
              <w:t>Unit (Name/Number):</w:t>
            </w:r>
            <w:r w:rsidR="001814BB">
              <w:rPr>
                <w:b/>
              </w:rPr>
              <w:t xml:space="preserve">  </w:t>
            </w:r>
            <w:r w:rsidR="001814BB">
              <w:t>Descriptive &amp; Analytical Epidemiology</w:t>
            </w:r>
          </w:p>
        </w:tc>
        <w:tc>
          <w:tcPr>
            <w:tcW w:w="7920" w:type="dxa"/>
          </w:tcPr>
          <w:p w:rsidR="009A0FC1" w:rsidRPr="009E7A31" w:rsidRDefault="002F1426" w:rsidP="009A0FC1">
            <w:r w:rsidRPr="002F1426">
              <w:rPr>
                <w:b/>
              </w:rPr>
              <w:t>Pacing:</w:t>
            </w:r>
            <w:r w:rsidR="009E7A31">
              <w:rPr>
                <w:b/>
              </w:rPr>
              <w:t xml:space="preserve">  </w:t>
            </w:r>
            <w:r w:rsidR="009E7A31">
              <w:t>3 lessons / 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30F80" w:rsidRDefault="002F1426" w:rsidP="002F1426">
            <w:r w:rsidRPr="002F1426">
              <w:rPr>
                <w:b/>
              </w:rPr>
              <w:t>Essential Question(s):</w:t>
            </w:r>
            <w:r w:rsidR="001532CC">
              <w:t xml:space="preserve">  How do Epidemiologists study an outbreak?  How is a map of an outbreak created and used in Epidemiology?  How do Epidemiologists create a hypothesis for a research study?  What is a null hypothesis and how is it used in science? </w:t>
            </w:r>
            <w:r w:rsidR="00330F80">
              <w:t xml:space="preserve"> What are the different types of study designs used in Epidemiology?  Why is the cross-sectional design the optimal design for our class research projects?</w:t>
            </w:r>
          </w:p>
          <w:p w:rsidR="002F1426" w:rsidRDefault="001532CC" w:rsidP="002F1426">
            <w:r>
              <w:t xml:space="preserve">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392"/>
        <w:gridCol w:w="1169"/>
        <w:gridCol w:w="1843"/>
        <w:gridCol w:w="7047"/>
        <w:gridCol w:w="1944"/>
      </w:tblGrid>
      <w:tr w:rsidR="00DA5705" w:rsidTr="0044430F">
        <w:tc>
          <w:tcPr>
            <w:tcW w:w="2392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169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843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7047" w:type="dxa"/>
          </w:tcPr>
          <w:p w:rsidR="002F1426" w:rsidRPr="002F142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 xml:space="preserve"> 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1944" w:type="dxa"/>
          </w:tcPr>
          <w:p w:rsidR="002F196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966" w:rsidRPr="002F1966" w:rsidRDefault="002F1966" w:rsidP="002F1966">
            <w:pPr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  <w:p w:rsidR="002F1426" w:rsidRPr="002F1426" w:rsidRDefault="002F1426" w:rsidP="002F1426">
            <w:pPr>
              <w:jc w:val="center"/>
              <w:rPr>
                <w:b/>
              </w:rPr>
            </w:pPr>
          </w:p>
        </w:tc>
      </w:tr>
      <w:tr w:rsidR="0044430F" w:rsidTr="002F1426">
        <w:tc>
          <w:tcPr>
            <w:tcW w:w="3955" w:type="dxa"/>
          </w:tcPr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>
            <w:r>
              <w:t>Living in a “Laboratory”</w:t>
            </w:r>
          </w:p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</w:tc>
        <w:tc>
          <w:tcPr>
            <w:tcW w:w="1225" w:type="dxa"/>
            <w:vMerge w:val="restart"/>
          </w:tcPr>
          <w:p w:rsidR="003C5CC6" w:rsidRDefault="003C5CC6" w:rsidP="003C5CC6">
            <w:r>
              <w:t>3.1.10</w:t>
            </w:r>
          </w:p>
          <w:p w:rsidR="0044430F" w:rsidRDefault="0044430F" w:rsidP="009A0FC1">
            <w:bookmarkStart w:id="0" w:name="_GoBack"/>
            <w:bookmarkEnd w:id="0"/>
          </w:p>
        </w:tc>
        <w:tc>
          <w:tcPr>
            <w:tcW w:w="2285" w:type="dxa"/>
          </w:tcPr>
          <w:p w:rsidR="0044430F" w:rsidRDefault="0044430F" w:rsidP="009A0FC1">
            <w:r>
              <w:t>Urban</w:t>
            </w:r>
          </w:p>
          <w:p w:rsidR="0044430F" w:rsidRDefault="0044430F" w:rsidP="009A0FC1">
            <w:r>
              <w:t>Suburban</w:t>
            </w:r>
          </w:p>
          <w:p w:rsidR="0044430F" w:rsidRDefault="0044430F" w:rsidP="009A0FC1">
            <w:r>
              <w:t>Rural</w:t>
            </w:r>
          </w:p>
          <w:p w:rsidR="0044430F" w:rsidRDefault="0044430F" w:rsidP="009A0FC1">
            <w:r>
              <w:t>Descriptive studies</w:t>
            </w:r>
          </w:p>
          <w:p w:rsidR="0044430F" w:rsidRDefault="0044430F" w:rsidP="009A0FC1">
            <w:r>
              <w:t>Analytic studies</w:t>
            </w:r>
          </w:p>
          <w:p w:rsidR="0044430F" w:rsidRDefault="0044430F" w:rsidP="009A0FC1">
            <w:r>
              <w:t>Exposure</w:t>
            </w:r>
          </w:p>
          <w:p w:rsidR="0044430F" w:rsidRDefault="0044430F" w:rsidP="009A0FC1">
            <w:r>
              <w:t>Outcome</w:t>
            </w:r>
          </w:p>
          <w:p w:rsidR="0044430F" w:rsidRDefault="0044430F" w:rsidP="009A0FC1">
            <w:r>
              <w:t>Emerging</w:t>
            </w:r>
          </w:p>
          <w:p w:rsidR="0044430F" w:rsidRDefault="0044430F" w:rsidP="009A0FC1">
            <w:r>
              <w:t>Re-emerging</w:t>
            </w:r>
          </w:p>
          <w:p w:rsidR="0044430F" w:rsidRDefault="0044430F" w:rsidP="009A0FC1">
            <w:r>
              <w:t>Antibiotic resistant</w:t>
            </w:r>
          </w:p>
          <w:p w:rsidR="0044430F" w:rsidRDefault="0044430F" w:rsidP="009A0FC1">
            <w:r>
              <w:t>Chronic</w:t>
            </w:r>
          </w:p>
        </w:tc>
        <w:tc>
          <w:tcPr>
            <w:tcW w:w="4050" w:type="dxa"/>
          </w:tcPr>
          <w:p w:rsidR="0044430F" w:rsidRDefault="0044430F" w:rsidP="009A0FC1">
            <w:r>
              <w:t>Describe what you think the word outbreak means – activating strategy</w:t>
            </w:r>
          </w:p>
          <w:p w:rsidR="0044430F" w:rsidRDefault="0044430F" w:rsidP="009A0FC1"/>
          <w:p w:rsidR="0044430F" w:rsidRDefault="0044430F" w:rsidP="009A0FC1">
            <w:r>
              <w:t>Background Information about John Snow (Epi Challenge Book) and how to create a spot map.</w:t>
            </w:r>
          </w:p>
          <w:p w:rsidR="0044430F" w:rsidRDefault="0044430F" w:rsidP="009A0FC1"/>
          <w:p w:rsidR="0044430F" w:rsidRDefault="0044430F" w:rsidP="009A0FC1">
            <w:r>
              <w:t>Blackburn Lake Activity – create a spot map, identify the cause of the outbreak, &amp; brainstorm preventative measures to prevent future outbreaks</w:t>
            </w:r>
          </w:p>
          <w:p w:rsidR="0044430F" w:rsidRDefault="0044430F" w:rsidP="009A0FC1"/>
          <w:p w:rsidR="0044430F" w:rsidRPr="00654C68" w:rsidRDefault="0044430F" w:rsidP="00654C68">
            <w:pPr>
              <w:spacing w:after="160" w:line="259" w:lineRule="auto"/>
            </w:pPr>
            <w:r w:rsidRPr="00654C68">
              <w:t xml:space="preserve">TEEN website: </w:t>
            </w:r>
            <w:hyperlink r:id="rId5" w:history="1">
              <w:r w:rsidRPr="00654C68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44430F" w:rsidRDefault="0044430F" w:rsidP="009A0FC1"/>
        </w:tc>
        <w:tc>
          <w:tcPr>
            <w:tcW w:w="2880" w:type="dxa"/>
          </w:tcPr>
          <w:p w:rsidR="0044430F" w:rsidRDefault="0044430F" w:rsidP="009A0FC1">
            <w:r>
              <w:t>Completed map, graphic organizers, worksheet from Blackburn Lake Activity</w:t>
            </w:r>
          </w:p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>
            <w:r>
              <w:t>quizzes</w:t>
            </w:r>
          </w:p>
        </w:tc>
      </w:tr>
      <w:tr w:rsidR="0044430F" w:rsidTr="0044430F">
        <w:tc>
          <w:tcPr>
            <w:tcW w:w="2392" w:type="dxa"/>
          </w:tcPr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>
            <w:r>
              <w:t>Developing a Hypothesis</w:t>
            </w:r>
          </w:p>
        </w:tc>
        <w:tc>
          <w:tcPr>
            <w:tcW w:w="1169" w:type="dxa"/>
            <w:vMerge/>
          </w:tcPr>
          <w:p w:rsidR="0044430F" w:rsidRDefault="0044430F" w:rsidP="009A0FC1"/>
        </w:tc>
        <w:tc>
          <w:tcPr>
            <w:tcW w:w="1843" w:type="dxa"/>
          </w:tcPr>
          <w:p w:rsidR="0044430F" w:rsidRDefault="0044430F" w:rsidP="009A0FC1">
            <w:r>
              <w:t>Anecdote</w:t>
            </w:r>
          </w:p>
          <w:p w:rsidR="0044430F" w:rsidRDefault="0044430F" w:rsidP="009A0FC1">
            <w:r>
              <w:t>Hypothesis</w:t>
            </w:r>
          </w:p>
          <w:p w:rsidR="0044430F" w:rsidRDefault="0044430F" w:rsidP="009A0FC1">
            <w:r>
              <w:t>Exposure</w:t>
            </w:r>
          </w:p>
          <w:p w:rsidR="0044430F" w:rsidRDefault="0044430F" w:rsidP="009A0FC1">
            <w:r>
              <w:t>Outcome</w:t>
            </w:r>
          </w:p>
          <w:p w:rsidR="0044430F" w:rsidRDefault="0044430F" w:rsidP="009A0FC1">
            <w:r>
              <w:t>Variable</w:t>
            </w:r>
          </w:p>
          <w:p w:rsidR="0044430F" w:rsidRDefault="0044430F" w:rsidP="009A0FC1">
            <w:r>
              <w:t>Association</w:t>
            </w:r>
          </w:p>
          <w:p w:rsidR="0044430F" w:rsidRDefault="0044430F" w:rsidP="009A0FC1">
            <w:r>
              <w:t>Descriptive studies</w:t>
            </w:r>
          </w:p>
          <w:p w:rsidR="0044430F" w:rsidRDefault="0044430F" w:rsidP="009A0FC1">
            <w:r>
              <w:t>Analytical studies</w:t>
            </w:r>
          </w:p>
          <w:p w:rsidR="0044430F" w:rsidRDefault="0044430F" w:rsidP="009A0FC1">
            <w:r>
              <w:t>Null Hypothesis</w:t>
            </w:r>
          </w:p>
        </w:tc>
        <w:tc>
          <w:tcPr>
            <w:tcW w:w="7047" w:type="dxa"/>
          </w:tcPr>
          <w:p w:rsidR="0044430F" w:rsidRDefault="0044430F" w:rsidP="009A0FC1">
            <w:r>
              <w:t>DZ card activity to encourage students to form a hypothesis concerning the mode of DZ transmission</w:t>
            </w:r>
          </w:p>
          <w:p w:rsidR="0044430F" w:rsidRDefault="0044430F" w:rsidP="009A0FC1"/>
          <w:p w:rsidR="0044430F" w:rsidRPr="000D043A" w:rsidRDefault="0044430F" w:rsidP="007B0E01">
            <w:pPr>
              <w:spacing w:line="0" w:lineRule="atLeast"/>
              <w:rPr>
                <w:rFonts w:eastAsia="Times New Roman" w:cs="Times New Roman"/>
                <w:szCs w:val="24"/>
                <w:u w:val="single"/>
              </w:rPr>
            </w:pPr>
            <w:r w:rsidRPr="000D043A">
              <w:rPr>
                <w:rFonts w:eastAsia="Times New Roman" w:cs="Times New Roman"/>
                <w:szCs w:val="24"/>
                <w:u w:val="single"/>
              </w:rPr>
              <w:t>Lecture discussion</w:t>
            </w:r>
            <w:r>
              <w:rPr>
                <w:rFonts w:eastAsia="Times New Roman" w:cs="Times New Roman"/>
                <w:szCs w:val="24"/>
                <w:u w:val="single"/>
              </w:rPr>
              <w:t xml:space="preserve"> &amp; Notes:</w:t>
            </w:r>
          </w:p>
          <w:p w:rsidR="0044430F" w:rsidRPr="003950A1" w:rsidRDefault="0044430F" w:rsidP="007B0E01">
            <w:pPr>
              <w:spacing w:line="0" w:lineRule="atLeast"/>
              <w:ind w:left="720"/>
              <w:rPr>
                <w:rFonts w:eastAsia="Times New Roman" w:cs="Times New Roman"/>
                <w:szCs w:val="24"/>
              </w:rPr>
            </w:pPr>
            <w:r w:rsidRPr="003950A1">
              <w:rPr>
                <w:rFonts w:eastAsia="Times New Roman" w:cs="Times New Roman"/>
                <w:szCs w:val="24"/>
              </w:rPr>
              <w:t>Hypothesis Formulation – Characteristics of Person, Place &amp; Time</w:t>
            </w:r>
          </w:p>
          <w:p w:rsidR="0044430F" w:rsidRPr="003950A1" w:rsidRDefault="0044430F" w:rsidP="007B0E01">
            <w:pPr>
              <w:spacing w:line="0" w:lineRule="atLeast"/>
              <w:ind w:left="720"/>
              <w:rPr>
                <w:rFonts w:eastAsia="Times New Roman" w:cs="Times New Roman"/>
                <w:szCs w:val="24"/>
              </w:rPr>
            </w:pPr>
            <w:r w:rsidRPr="003950A1">
              <w:rPr>
                <w:rFonts w:eastAsia="Times New Roman" w:cs="Times New Roman"/>
                <w:szCs w:val="24"/>
              </w:rPr>
              <w:t>Boston University School of Public Health</w:t>
            </w:r>
          </w:p>
          <w:p w:rsidR="0044430F" w:rsidRDefault="003C5CC6" w:rsidP="007B0E01">
            <w:pPr>
              <w:spacing w:line="0" w:lineRule="atLeast"/>
              <w:ind w:left="720"/>
              <w:rPr>
                <w:rStyle w:val="Hyperlink"/>
                <w:szCs w:val="24"/>
              </w:rPr>
            </w:pPr>
            <w:hyperlink r:id="rId6" w:history="1">
              <w:r w:rsidR="0044430F" w:rsidRPr="00C7038F">
                <w:rPr>
                  <w:rStyle w:val="Hyperlink"/>
                  <w:szCs w:val="24"/>
                </w:rPr>
                <w:t>http://sphweb.bumc.bu.edu/otlt/mph-modules/ep/ep713_descriptiveepi/ep713_descriptiveepi_print.html</w:t>
              </w:r>
            </w:hyperlink>
          </w:p>
          <w:p w:rsidR="0044430F" w:rsidRDefault="0044430F" w:rsidP="009A0FC1"/>
          <w:p w:rsidR="0044430F" w:rsidRDefault="0044430F" w:rsidP="009A0FC1">
            <w:r>
              <w:t>Person/Place/Time (PPT) Team Activity</w:t>
            </w:r>
          </w:p>
          <w:p w:rsidR="0044430F" w:rsidRDefault="0044430F" w:rsidP="009A0FC1"/>
          <w:p w:rsidR="0044430F" w:rsidRDefault="0044430F" w:rsidP="009A0FC1">
            <w:r>
              <w:lastRenderedPageBreak/>
              <w:t>What are you Curious About Activity</w:t>
            </w:r>
          </w:p>
          <w:p w:rsidR="0044430F" w:rsidRDefault="0044430F" w:rsidP="009A0FC1"/>
          <w:p w:rsidR="0044430F" w:rsidRDefault="0044430F" w:rsidP="009A0FC1">
            <w:r>
              <w:t>“Hypothesis” Acrostic</w:t>
            </w:r>
          </w:p>
          <w:p w:rsidR="0044430F" w:rsidRDefault="0044430F" w:rsidP="009A0FC1"/>
          <w:p w:rsidR="0044430F" w:rsidRDefault="0044430F" w:rsidP="009A0FC1">
            <w:r>
              <w:t>Null Hypothesis Discussion &amp; Notes</w:t>
            </w:r>
          </w:p>
          <w:p w:rsidR="0044430F" w:rsidRDefault="0044430F" w:rsidP="009A0FC1"/>
          <w:p w:rsidR="0044430F" w:rsidRDefault="0044430F" w:rsidP="009A0FC1">
            <w:r>
              <w:t>Team Case Study Activity</w:t>
            </w:r>
          </w:p>
          <w:p w:rsidR="0044430F" w:rsidRDefault="0044430F" w:rsidP="009A0FC1"/>
          <w:p w:rsidR="0044430F" w:rsidRDefault="0044430F" w:rsidP="009A0FC1">
            <w:r>
              <w:t xml:space="preserve">Team work evaluation </w:t>
            </w:r>
          </w:p>
          <w:p w:rsidR="0044430F" w:rsidRDefault="0044430F" w:rsidP="009A0FC1"/>
          <w:p w:rsidR="0044430F" w:rsidRPr="00654C68" w:rsidRDefault="0044430F" w:rsidP="00654C68">
            <w:pPr>
              <w:spacing w:after="160" w:line="259" w:lineRule="auto"/>
            </w:pPr>
            <w:r w:rsidRPr="00654C68">
              <w:t xml:space="preserve">TEEN website: </w:t>
            </w:r>
            <w:hyperlink r:id="rId7" w:history="1">
              <w:r w:rsidRPr="00654C68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44430F" w:rsidRDefault="0044430F" w:rsidP="009A0FC1"/>
        </w:tc>
        <w:tc>
          <w:tcPr>
            <w:tcW w:w="1944" w:type="dxa"/>
          </w:tcPr>
          <w:p w:rsidR="0044430F" w:rsidRDefault="0044430F" w:rsidP="009A0FC1">
            <w:r>
              <w:lastRenderedPageBreak/>
              <w:t>DZ observations &amp; participation</w:t>
            </w:r>
          </w:p>
          <w:p w:rsidR="0044430F" w:rsidRDefault="0044430F" w:rsidP="009A0FC1"/>
          <w:p w:rsidR="0044430F" w:rsidRDefault="0044430F" w:rsidP="009A0FC1">
            <w:r>
              <w:t>Lecture Notes / Discussion</w:t>
            </w:r>
          </w:p>
          <w:p w:rsidR="0044430F" w:rsidRDefault="0044430F" w:rsidP="009A0FC1"/>
          <w:p w:rsidR="0044430F" w:rsidRDefault="0044430F" w:rsidP="009A0FC1">
            <w:r>
              <w:t>PPT worksheet</w:t>
            </w:r>
          </w:p>
          <w:p w:rsidR="0044430F" w:rsidRDefault="0044430F" w:rsidP="009A0FC1"/>
          <w:p w:rsidR="0044430F" w:rsidRDefault="0044430F" w:rsidP="009A0FC1">
            <w:r>
              <w:t>Curiosity worksheet</w:t>
            </w:r>
          </w:p>
          <w:p w:rsidR="0044430F" w:rsidRDefault="0044430F" w:rsidP="009A0FC1"/>
          <w:p w:rsidR="0044430F" w:rsidRDefault="0044430F" w:rsidP="009A0FC1">
            <w:r>
              <w:lastRenderedPageBreak/>
              <w:t>Acrostic</w:t>
            </w:r>
          </w:p>
          <w:p w:rsidR="0044430F" w:rsidRDefault="0044430F" w:rsidP="009A0FC1"/>
          <w:p w:rsidR="0044430F" w:rsidRDefault="0044430F" w:rsidP="009A0FC1">
            <w:r>
              <w:t>Case Study research questions</w:t>
            </w:r>
          </w:p>
          <w:p w:rsidR="0044430F" w:rsidRDefault="0044430F" w:rsidP="009A0FC1"/>
          <w:p w:rsidR="0044430F" w:rsidRDefault="0044430F" w:rsidP="009A0FC1">
            <w:r>
              <w:t>Teamwork – ticket out the door</w:t>
            </w:r>
          </w:p>
          <w:p w:rsidR="0044430F" w:rsidRDefault="0044430F" w:rsidP="009A0FC1"/>
          <w:p w:rsidR="0044430F" w:rsidRDefault="0044430F" w:rsidP="009A0FC1">
            <w:r>
              <w:t>Quizzes</w:t>
            </w:r>
          </w:p>
          <w:p w:rsidR="0044430F" w:rsidRDefault="0044430F" w:rsidP="009A0FC1"/>
          <w:p w:rsidR="0044430F" w:rsidRDefault="0044430F" w:rsidP="009A0FC1">
            <w:r>
              <w:t xml:space="preserve">Section II: sections 1, 2, and 3 in Master Proposal </w:t>
            </w:r>
          </w:p>
          <w:p w:rsidR="0044430F" w:rsidRDefault="0044430F" w:rsidP="009A0FC1"/>
        </w:tc>
      </w:tr>
      <w:tr w:rsidR="0044430F" w:rsidTr="0044430F">
        <w:tc>
          <w:tcPr>
            <w:tcW w:w="2392" w:type="dxa"/>
          </w:tcPr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/>
          <w:p w:rsidR="0044430F" w:rsidRDefault="0044430F" w:rsidP="009A0FC1">
            <w:r>
              <w:t>Analytical Epidemiology</w:t>
            </w:r>
          </w:p>
        </w:tc>
        <w:tc>
          <w:tcPr>
            <w:tcW w:w="1169" w:type="dxa"/>
            <w:vMerge/>
          </w:tcPr>
          <w:p w:rsidR="0044430F" w:rsidRDefault="0044430F" w:rsidP="009A0FC1"/>
        </w:tc>
        <w:tc>
          <w:tcPr>
            <w:tcW w:w="1843" w:type="dxa"/>
          </w:tcPr>
          <w:p w:rsidR="0044430F" w:rsidRDefault="0044430F" w:rsidP="009A0FC1">
            <w:r>
              <w:t>Randomized controlled trial</w:t>
            </w:r>
          </w:p>
          <w:p w:rsidR="0044430F" w:rsidRDefault="0044430F" w:rsidP="009A0FC1">
            <w:r>
              <w:t>Cohort study</w:t>
            </w:r>
          </w:p>
          <w:p w:rsidR="0044430F" w:rsidRDefault="0044430F" w:rsidP="009A0FC1">
            <w:r>
              <w:t>Case control study</w:t>
            </w:r>
          </w:p>
          <w:p w:rsidR="0044430F" w:rsidRDefault="0044430F" w:rsidP="009A0FC1">
            <w:r>
              <w:t>Cross-sectional study</w:t>
            </w:r>
          </w:p>
          <w:p w:rsidR="0044430F" w:rsidRDefault="0044430F" w:rsidP="009A0FC1">
            <w:r>
              <w:t>Bias (information, recall, selection)</w:t>
            </w:r>
          </w:p>
          <w:p w:rsidR="0044430F" w:rsidRDefault="0044430F" w:rsidP="009A0FC1">
            <w:r>
              <w:t>Representative samples</w:t>
            </w:r>
          </w:p>
          <w:p w:rsidR="0044430F" w:rsidRDefault="0044430F" w:rsidP="009A0FC1">
            <w:r>
              <w:t>Reversed time order</w:t>
            </w:r>
          </w:p>
          <w:p w:rsidR="0044430F" w:rsidRDefault="0044430F" w:rsidP="009A0FC1">
            <w:r>
              <w:t>Non-response</w:t>
            </w:r>
          </w:p>
        </w:tc>
        <w:tc>
          <w:tcPr>
            <w:tcW w:w="7047" w:type="dxa"/>
          </w:tcPr>
          <w:p w:rsidR="0044430F" w:rsidRDefault="0044430F" w:rsidP="009A0FC1">
            <w:r>
              <w:t>Whip – name a risk factor of cancer or diabetes or….</w:t>
            </w:r>
          </w:p>
          <w:p w:rsidR="0044430F" w:rsidRDefault="0044430F" w:rsidP="009A0FC1"/>
          <w:p w:rsidR="0044430F" w:rsidRDefault="0044430F" w:rsidP="009A0FC1">
            <w:r>
              <w:t>Four types of Study Design Discussion &amp; Notes</w:t>
            </w:r>
          </w:p>
          <w:p w:rsidR="0044430F" w:rsidRDefault="0044430F" w:rsidP="009A0FC1"/>
          <w:p w:rsidR="0044430F" w:rsidRDefault="0044430F" w:rsidP="009A0FC1">
            <w:r>
              <w:t xml:space="preserve">Team Study design Activity (using Study Design Deck) – identify study design for several study examples </w:t>
            </w:r>
          </w:p>
          <w:p w:rsidR="0044430F" w:rsidRDefault="0044430F" w:rsidP="009A0FC1"/>
          <w:p w:rsidR="0044430F" w:rsidRDefault="0044430F" w:rsidP="009A0FC1">
            <w:r>
              <w:t>Master Proposal sections 4a – 4c and 7d – 7e with Team</w:t>
            </w:r>
          </w:p>
          <w:p w:rsidR="0044430F" w:rsidRDefault="0044430F" w:rsidP="009A0FC1"/>
          <w:p w:rsidR="0044430F" w:rsidRPr="00654C68" w:rsidRDefault="0044430F" w:rsidP="00654C68">
            <w:pPr>
              <w:spacing w:after="160" w:line="259" w:lineRule="auto"/>
            </w:pPr>
            <w:r w:rsidRPr="00654C68">
              <w:t xml:space="preserve">TEEN website: </w:t>
            </w:r>
            <w:hyperlink r:id="rId8" w:history="1">
              <w:r w:rsidRPr="00654C68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44430F" w:rsidRDefault="0044430F" w:rsidP="009A0FC1"/>
        </w:tc>
        <w:tc>
          <w:tcPr>
            <w:tcW w:w="1944" w:type="dxa"/>
          </w:tcPr>
          <w:p w:rsidR="0044430F" w:rsidRDefault="0044430F" w:rsidP="009A0FC1">
            <w:r>
              <w:t>Lecture Notes/ Discussion</w:t>
            </w:r>
          </w:p>
          <w:p w:rsidR="0044430F" w:rsidRDefault="0044430F" w:rsidP="009A0FC1"/>
          <w:p w:rsidR="0044430F" w:rsidRDefault="0044430F" w:rsidP="009A0FC1">
            <w:r>
              <w:t>Participation in team activity</w:t>
            </w:r>
          </w:p>
          <w:p w:rsidR="0044430F" w:rsidRDefault="0044430F" w:rsidP="009A0FC1"/>
          <w:p w:rsidR="0044430F" w:rsidRDefault="0044430F" w:rsidP="009A0FC1">
            <w:r>
              <w:t xml:space="preserve">Section II: section 4 in Master Proposal Packet </w:t>
            </w:r>
          </w:p>
          <w:p w:rsidR="0044430F" w:rsidRDefault="0044430F" w:rsidP="009A0FC1"/>
          <w:p w:rsidR="0044430F" w:rsidRDefault="0044430F" w:rsidP="009A0FC1">
            <w:r>
              <w:t>Quizzes</w:t>
            </w:r>
          </w:p>
          <w:p w:rsidR="0044430F" w:rsidRDefault="0044430F" w:rsidP="009A0FC1"/>
          <w:p w:rsidR="0044430F" w:rsidRDefault="0044430F" w:rsidP="009A0FC1"/>
        </w:tc>
      </w:tr>
    </w:tbl>
    <w:p w:rsidR="009A0FC1" w:rsidRDefault="00C51249" w:rsidP="009A0FC1">
      <w:r>
        <w:tab/>
      </w:r>
    </w:p>
    <w:sectPr w:rsidR="009A0FC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32CC"/>
    <w:rsid w:val="001814BB"/>
    <w:rsid w:val="001E1FF2"/>
    <w:rsid w:val="00243906"/>
    <w:rsid w:val="002F1426"/>
    <w:rsid w:val="002F1966"/>
    <w:rsid w:val="00330F80"/>
    <w:rsid w:val="003C5CC6"/>
    <w:rsid w:val="0044430F"/>
    <w:rsid w:val="00611B54"/>
    <w:rsid w:val="00654C68"/>
    <w:rsid w:val="007B0E01"/>
    <w:rsid w:val="007F0C34"/>
    <w:rsid w:val="00875A7A"/>
    <w:rsid w:val="008902B0"/>
    <w:rsid w:val="009A0FC1"/>
    <w:rsid w:val="009E7A31"/>
    <w:rsid w:val="00B963EA"/>
    <w:rsid w:val="00C51249"/>
    <w:rsid w:val="00D120F9"/>
    <w:rsid w:val="00DA5705"/>
    <w:rsid w:val="00EF1B39"/>
    <w:rsid w:val="00F1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0E0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0E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i.airqualityegg.com/ho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pi.airqualityegg.com/hom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hweb.bumc.bu.edu/otlt/mph-modules/ep/ep713_descriptiveepi/ep713_descriptiveepi_print.html" TargetMode="External"/><Relationship Id="rId5" Type="http://schemas.openxmlformats.org/officeDocument/2006/relationships/hyperlink" Target="https://epi.airqualityegg.com/hom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974E9-0C53-4F60-A11D-5EA59F255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75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7</cp:revision>
  <dcterms:created xsi:type="dcterms:W3CDTF">2019-07-29T18:26:00Z</dcterms:created>
  <dcterms:modified xsi:type="dcterms:W3CDTF">2019-08-05T17:06:00Z</dcterms:modified>
</cp:coreProperties>
</file>