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DDB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Default="009A0FC1" w:rsidP="009A0FC1">
      <w:r w:rsidRPr="002F1426">
        <w:rPr>
          <w:b/>
        </w:rPr>
        <w:t>Course Title:</w:t>
      </w:r>
      <w:r w:rsidR="00B95706">
        <w:rPr>
          <w:b/>
        </w:rPr>
        <w:t xml:space="preserve"> </w:t>
      </w:r>
      <w:r w:rsidRPr="002F1426">
        <w:rPr>
          <w:b/>
        </w:rPr>
        <w:t xml:space="preserve"> </w:t>
      </w:r>
      <w:r w:rsidR="00B95706">
        <w:rPr>
          <w:u w:val="single"/>
        </w:rPr>
        <w:t>Disease Detectives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95706">
        <w:rPr>
          <w:u w:val="single"/>
        </w:rPr>
        <w:t xml:space="preserve"> 10</w:t>
      </w:r>
      <w:r w:rsidR="00B95706" w:rsidRPr="00B95706">
        <w:rPr>
          <w:u w:val="single"/>
          <w:vertAlign w:val="superscript"/>
        </w:rPr>
        <w:t>th</w:t>
      </w:r>
      <w:r w:rsidR="00B95706">
        <w:rPr>
          <w:u w:val="single"/>
        </w:rPr>
        <w:t xml:space="preserve"> through 12</w:t>
      </w:r>
      <w:r w:rsidR="00B95706" w:rsidRPr="00B95706">
        <w:rPr>
          <w:u w:val="single"/>
          <w:vertAlign w:val="superscript"/>
        </w:rPr>
        <w:t>th</w:t>
      </w:r>
      <w:r w:rsidR="00B95706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B95706" w:rsidRDefault="002F1426" w:rsidP="009A0FC1">
            <w:r w:rsidRPr="002F1426">
              <w:rPr>
                <w:b/>
              </w:rPr>
              <w:t>Unit (Name/Number):</w:t>
            </w:r>
            <w:r w:rsidR="00B95706">
              <w:rPr>
                <w:b/>
              </w:rPr>
              <w:t xml:space="preserve"> </w:t>
            </w:r>
            <w:r w:rsidR="00B95706">
              <w:t>Experimental Design</w:t>
            </w:r>
          </w:p>
        </w:tc>
        <w:tc>
          <w:tcPr>
            <w:tcW w:w="7920" w:type="dxa"/>
          </w:tcPr>
          <w:p w:rsidR="009A0FC1" w:rsidRPr="00F449E5" w:rsidRDefault="002F1426" w:rsidP="009A0FC1">
            <w:r w:rsidRPr="002F1426">
              <w:rPr>
                <w:b/>
              </w:rPr>
              <w:t>Pacing:</w:t>
            </w:r>
            <w:r w:rsidR="00F449E5">
              <w:rPr>
                <w:b/>
              </w:rPr>
              <w:t xml:space="preserve"> </w:t>
            </w:r>
            <w:r w:rsidR="00F449E5">
              <w:t>2 lessons/ 13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66DDB" w:rsidRPr="00166DDB" w:rsidRDefault="002F1426" w:rsidP="002F1426">
            <w:r w:rsidRPr="002F1426">
              <w:rPr>
                <w:b/>
              </w:rPr>
              <w:t>Essential Question(s):</w:t>
            </w:r>
            <w:r w:rsidR="000A70D1">
              <w:rPr>
                <w:b/>
              </w:rPr>
              <w:t xml:space="preserve">  </w:t>
            </w:r>
            <w:r w:rsidR="00166DDB">
              <w:t>What is Informed Consent and why is it important when conducting experiments involving human participants? What information should be including in an inform</w:t>
            </w:r>
            <w:r w:rsidR="00AC50D5">
              <w:t xml:space="preserve">ed consent statement?  How do you write survey questions that are clear and will provide accurate answers?  </w:t>
            </w:r>
          </w:p>
          <w:p w:rsidR="002F1426" w:rsidRDefault="002F1426" w:rsidP="002F1426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955"/>
        <w:gridCol w:w="1225"/>
        <w:gridCol w:w="2285"/>
        <w:gridCol w:w="4050"/>
        <w:gridCol w:w="2880"/>
      </w:tblGrid>
      <w:tr w:rsidR="002F1426" w:rsidTr="002F1426">
        <w:tc>
          <w:tcPr>
            <w:tcW w:w="395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22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285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4050" w:type="dxa"/>
          </w:tcPr>
          <w:p w:rsidR="002F1426" w:rsidRPr="002F142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</w:tcPr>
          <w:p w:rsidR="002F196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966" w:rsidRPr="002F1966" w:rsidRDefault="002F1966" w:rsidP="002F1966">
            <w:pPr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  <w:p w:rsidR="002F1426" w:rsidRPr="002F1426" w:rsidRDefault="002F1426" w:rsidP="002F1426">
            <w:pPr>
              <w:jc w:val="center"/>
              <w:rPr>
                <w:b/>
              </w:rPr>
            </w:pPr>
          </w:p>
        </w:tc>
      </w:tr>
      <w:tr w:rsidR="009E3ECC" w:rsidTr="002F1426">
        <w:tc>
          <w:tcPr>
            <w:tcW w:w="3955" w:type="dxa"/>
          </w:tcPr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>
            <w:r>
              <w:t>Protecting Human Participants and Consent</w:t>
            </w:r>
          </w:p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/>
        </w:tc>
        <w:tc>
          <w:tcPr>
            <w:tcW w:w="1225" w:type="dxa"/>
            <w:vMerge w:val="restart"/>
          </w:tcPr>
          <w:p w:rsidR="00B058F6" w:rsidRDefault="00B058F6" w:rsidP="00B058F6">
            <w:r>
              <w:t>3.1.10</w:t>
            </w:r>
            <w:bookmarkStart w:id="0" w:name="_GoBack"/>
            <w:bookmarkEnd w:id="0"/>
          </w:p>
          <w:p w:rsidR="00B058F6" w:rsidRDefault="00B058F6" w:rsidP="00B058F6"/>
        </w:tc>
        <w:tc>
          <w:tcPr>
            <w:tcW w:w="2285" w:type="dxa"/>
          </w:tcPr>
          <w:p w:rsidR="009E3ECC" w:rsidRDefault="009E3ECC" w:rsidP="009A0FC1">
            <w:r>
              <w:t>Epidemiology</w:t>
            </w:r>
          </w:p>
          <w:p w:rsidR="009E3ECC" w:rsidRDefault="009E3ECC" w:rsidP="009A0FC1">
            <w:r>
              <w:t>Tuskegee Syphilis Study</w:t>
            </w:r>
          </w:p>
          <w:p w:rsidR="009E3ECC" w:rsidRDefault="009E3ECC" w:rsidP="009A0FC1">
            <w:r>
              <w:t>Syphilis</w:t>
            </w:r>
          </w:p>
          <w:p w:rsidR="009E3ECC" w:rsidRDefault="009E3ECC" w:rsidP="009A0FC1">
            <w:r>
              <w:t>Informed Consent</w:t>
            </w:r>
          </w:p>
          <w:p w:rsidR="009E3ECC" w:rsidRDefault="009E3ECC" w:rsidP="009A0FC1">
            <w:r>
              <w:t>Belmond Report</w:t>
            </w:r>
          </w:p>
          <w:p w:rsidR="009E3ECC" w:rsidRDefault="009E3ECC" w:rsidP="009A0FC1">
            <w:r>
              <w:t>Sharecropper</w:t>
            </w:r>
          </w:p>
          <w:p w:rsidR="009E3ECC" w:rsidRDefault="009E3ECC" w:rsidP="009A0FC1">
            <w:r>
              <w:t>Placebo</w:t>
            </w:r>
          </w:p>
          <w:p w:rsidR="009E3ECC" w:rsidRDefault="009E3ECC" w:rsidP="009A0FC1">
            <w:r>
              <w:t>Penicillin</w:t>
            </w:r>
          </w:p>
          <w:p w:rsidR="009E3ECC" w:rsidRDefault="009E3ECC" w:rsidP="009A0FC1">
            <w:r>
              <w:t>Autonomy</w:t>
            </w:r>
          </w:p>
          <w:p w:rsidR="009E3ECC" w:rsidRDefault="009E3ECC" w:rsidP="009A0FC1">
            <w:r>
              <w:t>Beneficence</w:t>
            </w:r>
          </w:p>
          <w:p w:rsidR="009E3ECC" w:rsidRDefault="009E3ECC" w:rsidP="009A0FC1">
            <w:r>
              <w:t>IRB</w:t>
            </w:r>
          </w:p>
          <w:p w:rsidR="009E3ECC" w:rsidRDefault="009E3ECC" w:rsidP="009A0FC1">
            <w:r>
              <w:t>Ethics</w:t>
            </w:r>
          </w:p>
          <w:p w:rsidR="009E3ECC" w:rsidRDefault="009E3ECC" w:rsidP="009A0FC1">
            <w:r>
              <w:t xml:space="preserve">Coercion </w:t>
            </w:r>
          </w:p>
        </w:tc>
        <w:tc>
          <w:tcPr>
            <w:tcW w:w="4050" w:type="dxa"/>
          </w:tcPr>
          <w:p w:rsidR="009E3ECC" w:rsidRDefault="009E3ECC" w:rsidP="009A0FC1">
            <w:r>
              <w:rPr>
                <w:i/>
              </w:rPr>
              <w:t xml:space="preserve">The Importance of Protection of Human Subjects </w:t>
            </w:r>
            <w:r>
              <w:t>– article (Epi Challenge Book)</w:t>
            </w:r>
          </w:p>
          <w:p w:rsidR="009E3ECC" w:rsidRDefault="009E3ECC" w:rsidP="009A0FC1"/>
          <w:p w:rsidR="009E3ECC" w:rsidRDefault="009E3ECC" w:rsidP="009A0FC1">
            <w:r>
              <w:t>Miss Evers’ Boys - movie</w:t>
            </w:r>
          </w:p>
          <w:p w:rsidR="009E3ECC" w:rsidRDefault="009E3ECC" w:rsidP="009A0FC1"/>
          <w:p w:rsidR="009E3ECC" w:rsidRDefault="009E3ECC" w:rsidP="009A0FC1">
            <w:r>
              <w:t xml:space="preserve">Discussion of the Tuskegee Syphilis Study </w:t>
            </w:r>
          </w:p>
          <w:p w:rsidR="009E3ECC" w:rsidRDefault="009E3ECC" w:rsidP="009A0FC1"/>
          <w:p w:rsidR="009E3ECC" w:rsidRDefault="009E3ECC" w:rsidP="009A0FC1">
            <w:r>
              <w:t>Historical Cases for Lack of Informed Consent – Mini-Poster /Gallery Walk Assignment</w:t>
            </w:r>
          </w:p>
          <w:p w:rsidR="009E3ECC" w:rsidRDefault="009E3ECC" w:rsidP="009A0FC1"/>
          <w:p w:rsidR="009E3ECC" w:rsidRDefault="009E3ECC" w:rsidP="009A0FC1">
            <w:r>
              <w:t>Ethical Issues involving Human Participants Essay</w:t>
            </w:r>
          </w:p>
          <w:p w:rsidR="009E3ECC" w:rsidRPr="00EF4D06" w:rsidRDefault="009E3ECC" w:rsidP="009A0FC1"/>
          <w:p w:rsidR="009E3ECC" w:rsidRDefault="009E3ECC" w:rsidP="009A0FC1">
            <w:r>
              <w:t xml:space="preserve">Think About it Prompt/Discussion:  What would you want to know before participating? </w:t>
            </w:r>
          </w:p>
          <w:p w:rsidR="009E3ECC" w:rsidRDefault="009E3ECC" w:rsidP="009A0FC1"/>
          <w:p w:rsidR="009E3ECC" w:rsidRDefault="009E3ECC" w:rsidP="009A0FC1">
            <w:r>
              <w:t>Practice Session for Informed Consent Group Activity - Cell phone study.  (Writing, Sharing, Scoring)</w:t>
            </w:r>
          </w:p>
          <w:p w:rsidR="009E3ECC" w:rsidRDefault="009E3ECC" w:rsidP="009A0FC1"/>
          <w:p w:rsidR="009E3ECC" w:rsidRDefault="009E3ECC" w:rsidP="009A0FC1">
            <w:r>
              <w:t>Complete the Informed Consent portion of the Master Proposal (Section 5)</w:t>
            </w:r>
          </w:p>
          <w:p w:rsidR="009E3ECC" w:rsidRDefault="009E3ECC" w:rsidP="009A0FC1"/>
          <w:p w:rsidR="009E3ECC" w:rsidRPr="002457A4" w:rsidRDefault="009E3ECC" w:rsidP="002457A4">
            <w:pPr>
              <w:spacing w:after="160" w:line="259" w:lineRule="auto"/>
            </w:pPr>
            <w:r w:rsidRPr="002457A4">
              <w:t xml:space="preserve">TEEN website: </w:t>
            </w:r>
            <w:hyperlink r:id="rId5" w:history="1">
              <w:r w:rsidRPr="002457A4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9E3ECC" w:rsidRDefault="009E3ECC" w:rsidP="009A0FC1"/>
          <w:p w:rsidR="009E3ECC" w:rsidRDefault="009E3ECC" w:rsidP="009A0FC1"/>
        </w:tc>
        <w:tc>
          <w:tcPr>
            <w:tcW w:w="2880" w:type="dxa"/>
          </w:tcPr>
          <w:p w:rsidR="009E3ECC" w:rsidRDefault="009E3ECC" w:rsidP="009A0FC1">
            <w:r>
              <w:lastRenderedPageBreak/>
              <w:t>Discussion of Ethical Implications of Studies Involving Human Participants</w:t>
            </w:r>
          </w:p>
          <w:p w:rsidR="009E3ECC" w:rsidRDefault="009E3ECC" w:rsidP="009A0FC1"/>
          <w:p w:rsidR="009E3ECC" w:rsidRDefault="009E3ECC" w:rsidP="009A0FC1">
            <w:r>
              <w:t>Mini Poster &amp; Gallery Walk Reflection</w:t>
            </w:r>
          </w:p>
          <w:p w:rsidR="009E3ECC" w:rsidRDefault="009E3ECC" w:rsidP="009A0FC1"/>
          <w:p w:rsidR="009E3ECC" w:rsidRDefault="009E3ECC" w:rsidP="009A0FC1">
            <w:r>
              <w:t>Ethical Issues Essay</w:t>
            </w:r>
          </w:p>
          <w:p w:rsidR="009E3ECC" w:rsidRDefault="009E3ECC" w:rsidP="009A0FC1"/>
          <w:p w:rsidR="009E3ECC" w:rsidRDefault="009E3ECC" w:rsidP="009A0FC1">
            <w:r>
              <w:t>What would you want to know discussion</w:t>
            </w:r>
          </w:p>
          <w:p w:rsidR="009E3ECC" w:rsidRDefault="009E3ECC" w:rsidP="009A0FC1"/>
          <w:p w:rsidR="009E3ECC" w:rsidRDefault="009E3ECC" w:rsidP="00D8644E">
            <w:r>
              <w:t xml:space="preserve">Informed Consent for Cell Phone Study </w:t>
            </w:r>
          </w:p>
          <w:p w:rsidR="009E3ECC" w:rsidRDefault="009E3ECC" w:rsidP="00D8644E"/>
          <w:p w:rsidR="009E3ECC" w:rsidRDefault="009E3ECC" w:rsidP="00D8644E">
            <w:r>
              <w:t>Section II: part  5 in master proposal</w:t>
            </w:r>
          </w:p>
          <w:p w:rsidR="009E3ECC" w:rsidRDefault="009E3ECC" w:rsidP="00D8644E"/>
          <w:p w:rsidR="009E3ECC" w:rsidRDefault="009E3ECC" w:rsidP="00D8644E">
            <w:r>
              <w:t>quizzes</w:t>
            </w:r>
          </w:p>
        </w:tc>
      </w:tr>
      <w:tr w:rsidR="009E3ECC" w:rsidTr="002F1426">
        <w:tc>
          <w:tcPr>
            <w:tcW w:w="3955" w:type="dxa"/>
          </w:tcPr>
          <w:p w:rsidR="009E3ECC" w:rsidRDefault="009E3ECC" w:rsidP="009A0FC1"/>
          <w:p w:rsidR="009E3ECC" w:rsidRDefault="009E3ECC" w:rsidP="009A0FC1"/>
          <w:p w:rsidR="009E3ECC" w:rsidRDefault="009E3ECC" w:rsidP="009A0FC1"/>
          <w:p w:rsidR="009E3ECC" w:rsidRDefault="009E3ECC" w:rsidP="009A0FC1">
            <w:r>
              <w:t>Questionnaire Development</w:t>
            </w:r>
          </w:p>
        </w:tc>
        <w:tc>
          <w:tcPr>
            <w:tcW w:w="1225" w:type="dxa"/>
            <w:vMerge/>
          </w:tcPr>
          <w:p w:rsidR="009E3ECC" w:rsidRDefault="009E3ECC" w:rsidP="009A0FC1"/>
        </w:tc>
        <w:tc>
          <w:tcPr>
            <w:tcW w:w="2285" w:type="dxa"/>
          </w:tcPr>
          <w:p w:rsidR="009E3ECC" w:rsidRDefault="009E3ECC" w:rsidP="009A0FC1">
            <w:r>
              <w:t>Surveillance</w:t>
            </w:r>
          </w:p>
          <w:p w:rsidR="009E3ECC" w:rsidRDefault="009E3ECC" w:rsidP="009A0FC1">
            <w:r>
              <w:t>Accurate</w:t>
            </w:r>
          </w:p>
        </w:tc>
        <w:tc>
          <w:tcPr>
            <w:tcW w:w="4050" w:type="dxa"/>
          </w:tcPr>
          <w:p w:rsidR="009E3ECC" w:rsidRDefault="009E3ECC" w:rsidP="009A0FC1">
            <w:r>
              <w:t>Analyze that question – activator</w:t>
            </w:r>
          </w:p>
          <w:p w:rsidR="009E3ECC" w:rsidRDefault="009E3ECC" w:rsidP="009A0FC1"/>
          <w:p w:rsidR="009E3ECC" w:rsidRDefault="009E3ECC" w:rsidP="009A0FC1">
            <w:r>
              <w:t>Survey Question Critique with partners</w:t>
            </w:r>
          </w:p>
          <w:p w:rsidR="009E3ECC" w:rsidRDefault="009E3ECC" w:rsidP="009A0FC1"/>
          <w:p w:rsidR="009E3ECC" w:rsidRDefault="009E3ECC" w:rsidP="009A0FC1">
            <w:pPr>
              <w:rPr>
                <w:rFonts w:cs="Times New Roman"/>
                <w:i/>
                <w:szCs w:val="24"/>
              </w:rPr>
            </w:pPr>
            <w:r>
              <w:t xml:space="preserve">Team Survey Writing Activity (part A – write for your study; part B – compare your questions with  </w:t>
            </w:r>
            <w:r>
              <w:rPr>
                <w:rFonts w:cs="Times New Roman"/>
                <w:i/>
                <w:szCs w:val="24"/>
              </w:rPr>
              <w:t>Youth Risk Behavior Surveillance Survey)</w:t>
            </w:r>
          </w:p>
          <w:p w:rsidR="009E3ECC" w:rsidRDefault="009E3ECC" w:rsidP="009A0FC1">
            <w:pPr>
              <w:rPr>
                <w:rFonts w:cs="Times New Roman"/>
                <w:i/>
                <w:szCs w:val="24"/>
              </w:rPr>
            </w:pPr>
          </w:p>
          <w:p w:rsidR="009E3ECC" w:rsidRDefault="009E3ECC" w:rsidP="009A0FC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Peer review of survey questions with revisions as needed.</w:t>
            </w:r>
          </w:p>
          <w:p w:rsidR="009E3ECC" w:rsidRDefault="009E3ECC" w:rsidP="009A0FC1">
            <w:pPr>
              <w:rPr>
                <w:rFonts w:cs="Times New Roman"/>
                <w:szCs w:val="24"/>
              </w:rPr>
            </w:pPr>
          </w:p>
          <w:p w:rsidR="009E3ECC" w:rsidRDefault="009E3ECC" w:rsidP="00F449E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Complete the Survey Instrument portion of the Master Proposal (Section 9)</w:t>
            </w:r>
          </w:p>
          <w:p w:rsidR="009E3ECC" w:rsidRDefault="009E3ECC" w:rsidP="00F449E5">
            <w:pPr>
              <w:rPr>
                <w:rFonts w:cs="Times New Roman"/>
                <w:szCs w:val="24"/>
              </w:rPr>
            </w:pPr>
          </w:p>
          <w:p w:rsidR="009E3ECC" w:rsidRPr="002457A4" w:rsidRDefault="009E3ECC" w:rsidP="002457A4">
            <w:pPr>
              <w:spacing w:after="160" w:line="259" w:lineRule="auto"/>
            </w:pPr>
            <w:r w:rsidRPr="002457A4">
              <w:t xml:space="preserve">TEEN website: </w:t>
            </w:r>
            <w:hyperlink r:id="rId6" w:history="1">
              <w:r w:rsidRPr="002457A4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9E3ECC" w:rsidRDefault="009E3ECC" w:rsidP="00F449E5">
            <w:pPr>
              <w:rPr>
                <w:rFonts w:cs="Times New Roman"/>
                <w:szCs w:val="24"/>
              </w:rPr>
            </w:pPr>
          </w:p>
          <w:p w:rsidR="009E3ECC" w:rsidRPr="00AC50D5" w:rsidRDefault="009E3ECC" w:rsidP="00F449E5"/>
        </w:tc>
        <w:tc>
          <w:tcPr>
            <w:tcW w:w="2880" w:type="dxa"/>
          </w:tcPr>
          <w:p w:rsidR="009E3ECC" w:rsidRDefault="009E3ECC" w:rsidP="009A0FC1">
            <w:r>
              <w:t>Good Survey Question Discussions</w:t>
            </w:r>
          </w:p>
          <w:p w:rsidR="009E3ECC" w:rsidRDefault="009E3ECC" w:rsidP="009A0FC1"/>
          <w:p w:rsidR="009E3ECC" w:rsidRDefault="009E3ECC" w:rsidP="009A0FC1">
            <w:r>
              <w:t>Rewriting poor survey questions from the survey question critique</w:t>
            </w:r>
          </w:p>
          <w:p w:rsidR="009E3ECC" w:rsidRDefault="009E3ECC" w:rsidP="009A0FC1"/>
          <w:p w:rsidR="009E3ECC" w:rsidRDefault="009E3ECC" w:rsidP="009A0FC1">
            <w:r>
              <w:t>Completed section II: parts 6a, 6b, &amp; 9 in master proposal.</w:t>
            </w:r>
          </w:p>
          <w:p w:rsidR="009E3ECC" w:rsidRDefault="009E3ECC" w:rsidP="009A0FC1"/>
          <w:p w:rsidR="009E3ECC" w:rsidRDefault="009E3ECC" w:rsidP="009A0FC1">
            <w:r>
              <w:t>Quizzes</w:t>
            </w:r>
          </w:p>
          <w:p w:rsidR="009E3ECC" w:rsidRDefault="009E3ECC" w:rsidP="009A0FC1"/>
        </w:tc>
      </w:tr>
    </w:tbl>
    <w:p w:rsidR="009A0FC1" w:rsidRDefault="009A0FC1" w:rsidP="009A0FC1"/>
    <w:sectPr w:rsidR="009A0FC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0D1"/>
    <w:rsid w:val="00166DDB"/>
    <w:rsid w:val="001E1FF2"/>
    <w:rsid w:val="00243906"/>
    <w:rsid w:val="002457A4"/>
    <w:rsid w:val="002F1426"/>
    <w:rsid w:val="002F1966"/>
    <w:rsid w:val="005D092F"/>
    <w:rsid w:val="00611B54"/>
    <w:rsid w:val="007A359E"/>
    <w:rsid w:val="007F0C34"/>
    <w:rsid w:val="008902B0"/>
    <w:rsid w:val="009A0FC1"/>
    <w:rsid w:val="009E3ECC"/>
    <w:rsid w:val="00AC50D5"/>
    <w:rsid w:val="00B058F6"/>
    <w:rsid w:val="00B95706"/>
    <w:rsid w:val="00B963EA"/>
    <w:rsid w:val="00D8644E"/>
    <w:rsid w:val="00E05581"/>
    <w:rsid w:val="00EF1B39"/>
    <w:rsid w:val="00EF4D06"/>
    <w:rsid w:val="00F14986"/>
    <w:rsid w:val="00F4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E65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pi.airqualityegg.com/home" TargetMode="External"/><Relationship Id="rId5" Type="http://schemas.openxmlformats.org/officeDocument/2006/relationships/hyperlink" Target="https://epi.airqualityegg.com/home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0A4EE-9EBC-4E46-A9F9-E5826CC3E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47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7</cp:revision>
  <dcterms:created xsi:type="dcterms:W3CDTF">2019-07-29T21:47:00Z</dcterms:created>
  <dcterms:modified xsi:type="dcterms:W3CDTF">2019-08-05T17:03:00Z</dcterms:modified>
</cp:coreProperties>
</file>