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Default="009A0FC1" w:rsidP="009A0FC1">
      <w:r w:rsidRPr="002F1426">
        <w:rPr>
          <w:b/>
        </w:rPr>
        <w:t xml:space="preserve">Course Title: </w:t>
      </w:r>
      <w:r w:rsidR="00575233">
        <w:rPr>
          <w:u w:val="single"/>
        </w:rPr>
        <w:t>Disease Detectives</w:t>
      </w:r>
      <w:r>
        <w:tab/>
      </w:r>
      <w:r>
        <w:tab/>
      </w:r>
      <w:r w:rsidR="002F1426">
        <w:t xml:space="preserve">                    </w:t>
      </w:r>
      <w:r w:rsidR="00575233">
        <w:tab/>
      </w:r>
      <w:r w:rsidR="002F1426">
        <w:t xml:space="preserve">  </w:t>
      </w:r>
      <w:r w:rsidRPr="002F1426">
        <w:rPr>
          <w:b/>
        </w:rPr>
        <w:t xml:space="preserve">Grade: </w:t>
      </w:r>
      <w:r w:rsidR="00575233">
        <w:rPr>
          <w:u w:val="single"/>
        </w:rPr>
        <w:t>10 through 12th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575233" w:rsidRDefault="002F1426" w:rsidP="009A0FC1">
            <w:r w:rsidRPr="002F1426">
              <w:rPr>
                <w:b/>
              </w:rPr>
              <w:t>Unit (Name/Number):</w:t>
            </w:r>
            <w:r w:rsidR="00575233">
              <w:rPr>
                <w:b/>
              </w:rPr>
              <w:t xml:space="preserve">  </w:t>
            </w:r>
            <w:r w:rsidR="00575233">
              <w:t>Epidemiology</w:t>
            </w:r>
          </w:p>
        </w:tc>
        <w:tc>
          <w:tcPr>
            <w:tcW w:w="7920" w:type="dxa"/>
          </w:tcPr>
          <w:p w:rsidR="009A0FC1" w:rsidRPr="00D57FC7" w:rsidRDefault="002F1426" w:rsidP="009A0FC1">
            <w:r w:rsidRPr="002F1426">
              <w:rPr>
                <w:b/>
              </w:rPr>
              <w:t>Pacing:</w:t>
            </w:r>
            <w:r w:rsidR="00D57FC7">
              <w:rPr>
                <w:b/>
              </w:rPr>
              <w:t xml:space="preserve">  </w:t>
            </w:r>
            <w:r w:rsidR="00FA2CBF">
              <w:t>3 lessons / 9</w:t>
            </w:r>
            <w:r w:rsidR="00D57FC7">
              <w:t xml:space="preserve">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2F1426" w:rsidRPr="00575233" w:rsidRDefault="002F1426" w:rsidP="002F1426">
            <w:r w:rsidRPr="002F1426">
              <w:rPr>
                <w:b/>
              </w:rPr>
              <w:t>Essential Question(s):</w:t>
            </w:r>
            <w:r w:rsidR="00575233">
              <w:rPr>
                <w:b/>
              </w:rPr>
              <w:t xml:space="preserve">  </w:t>
            </w:r>
            <w:r w:rsidR="00575233">
              <w:t xml:space="preserve">What is Epidemiology?   What can we learn by using Epidemiological Methods?   Where do Epidemiologist work?  What are some examples of health and/or social issues that have been solved by Epidemiologists?  </w:t>
            </w:r>
            <w:r w:rsidR="00610262">
              <w:t>How do E</w:t>
            </w:r>
            <w:r w:rsidR="00575233">
              <w:t xml:space="preserve">pidemiologists solve problems?  </w:t>
            </w:r>
            <w:r w:rsidR="00610262">
              <w:t>What qualities are essential for a team to be successful?  What topics exist in our school that would be worthy of study using Epidemiological Methods?</w:t>
            </w:r>
          </w:p>
          <w:p w:rsidR="002F1426" w:rsidRDefault="002F1426" w:rsidP="002F1426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3955"/>
        <w:gridCol w:w="1225"/>
        <w:gridCol w:w="2285"/>
        <w:gridCol w:w="4050"/>
        <w:gridCol w:w="2880"/>
      </w:tblGrid>
      <w:tr w:rsidR="002F1426" w:rsidTr="002F1426">
        <w:tc>
          <w:tcPr>
            <w:tcW w:w="3955" w:type="dxa"/>
          </w:tcPr>
          <w:p w:rsidR="002F1426" w:rsidRPr="002F1426" w:rsidRDefault="002F1426" w:rsidP="002F1426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225" w:type="dxa"/>
          </w:tcPr>
          <w:p w:rsidR="002F1426" w:rsidRPr="002F1426" w:rsidRDefault="002F1426" w:rsidP="002F1426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2285" w:type="dxa"/>
          </w:tcPr>
          <w:p w:rsidR="002F1426" w:rsidRPr="002F1426" w:rsidRDefault="002F1426" w:rsidP="002F1426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4050" w:type="dxa"/>
          </w:tcPr>
          <w:p w:rsidR="002F1426" w:rsidRPr="002F1426" w:rsidRDefault="002F1966" w:rsidP="002F1426">
            <w:pPr>
              <w:jc w:val="center"/>
              <w:rPr>
                <w:b/>
              </w:rPr>
            </w:pPr>
            <w:r>
              <w:rPr>
                <w:b/>
              </w:rPr>
              <w:t xml:space="preserve"> 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</w:tcPr>
          <w:p w:rsidR="002F1966" w:rsidRDefault="002F1966" w:rsidP="002F1426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966" w:rsidRPr="002F1966" w:rsidRDefault="002F1966" w:rsidP="002F1966">
            <w:pPr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  <w:p w:rsidR="002F1426" w:rsidRPr="002F1426" w:rsidRDefault="002F1426" w:rsidP="002F1426">
            <w:pPr>
              <w:jc w:val="center"/>
              <w:rPr>
                <w:b/>
              </w:rPr>
            </w:pPr>
          </w:p>
        </w:tc>
      </w:tr>
      <w:tr w:rsidR="002F1426" w:rsidTr="002F1426">
        <w:tc>
          <w:tcPr>
            <w:tcW w:w="3955" w:type="dxa"/>
          </w:tcPr>
          <w:p w:rsidR="002F1426" w:rsidRDefault="002F1426" w:rsidP="009A0FC1"/>
          <w:p w:rsidR="002F1426" w:rsidRDefault="002F1426" w:rsidP="009A0FC1"/>
          <w:p w:rsidR="002F1426" w:rsidRDefault="002F1426" w:rsidP="009A0FC1"/>
          <w:p w:rsidR="002F1426" w:rsidRDefault="002F1426" w:rsidP="009A0FC1"/>
          <w:p w:rsidR="002F1426" w:rsidRDefault="002F1426" w:rsidP="009A0FC1"/>
          <w:p w:rsidR="00610262" w:rsidRDefault="00610262" w:rsidP="009A0FC1">
            <w:r>
              <w:t>What is Epidemiology?</w:t>
            </w:r>
          </w:p>
          <w:p w:rsidR="002F1426" w:rsidRDefault="002F1426" w:rsidP="009A0FC1"/>
          <w:p w:rsidR="002F1426" w:rsidRDefault="002F1426" w:rsidP="009A0FC1"/>
          <w:p w:rsidR="002F1426" w:rsidRDefault="002F1426" w:rsidP="009A0FC1"/>
          <w:p w:rsidR="002F1426" w:rsidRDefault="002F1426" w:rsidP="009A0FC1"/>
          <w:p w:rsidR="002F1426" w:rsidRDefault="002F1426" w:rsidP="009A0FC1"/>
          <w:p w:rsidR="002F1426" w:rsidRDefault="002F1426" w:rsidP="009A0FC1"/>
          <w:p w:rsidR="002F1426" w:rsidRDefault="002F1426" w:rsidP="009A0FC1"/>
          <w:p w:rsidR="002F1426" w:rsidRDefault="002F1426" w:rsidP="009A0FC1"/>
        </w:tc>
        <w:tc>
          <w:tcPr>
            <w:tcW w:w="1225" w:type="dxa"/>
          </w:tcPr>
          <w:p w:rsidR="002F1426" w:rsidRDefault="00290D5C" w:rsidP="009A0FC1">
            <w:r>
              <w:t>13.1</w:t>
            </w:r>
          </w:p>
          <w:p w:rsidR="00290D5C" w:rsidRDefault="00290D5C" w:rsidP="009A0FC1"/>
        </w:tc>
        <w:tc>
          <w:tcPr>
            <w:tcW w:w="2285" w:type="dxa"/>
          </w:tcPr>
          <w:p w:rsidR="002F1426" w:rsidRDefault="00610262" w:rsidP="009A0FC1">
            <w:r>
              <w:t>Epidemiology</w:t>
            </w:r>
          </w:p>
          <w:p w:rsidR="00610262" w:rsidRDefault="00610262" w:rsidP="009A0FC1">
            <w:r>
              <w:t>Epidemiologist</w:t>
            </w:r>
          </w:p>
          <w:p w:rsidR="00610262" w:rsidRDefault="00610262" w:rsidP="009A0FC1">
            <w:r>
              <w:t>Disease</w:t>
            </w:r>
          </w:p>
          <w:p w:rsidR="00610262" w:rsidRDefault="00610262" w:rsidP="009A0FC1">
            <w:r>
              <w:t>Health Related Behavior</w:t>
            </w:r>
          </w:p>
          <w:p w:rsidR="00610262" w:rsidRDefault="00610262" w:rsidP="009A0FC1"/>
        </w:tc>
        <w:tc>
          <w:tcPr>
            <w:tcW w:w="4050" w:type="dxa"/>
          </w:tcPr>
          <w:p w:rsidR="00106260" w:rsidRDefault="00106260" w:rsidP="009A0FC1">
            <w:r>
              <w:t>Disease Brainstorm</w:t>
            </w:r>
          </w:p>
          <w:p w:rsidR="00106260" w:rsidRDefault="00106260" w:rsidP="009A0FC1"/>
          <w:p w:rsidR="002F1426" w:rsidRDefault="00714F21" w:rsidP="009A0FC1">
            <w:r>
              <w:t>What does an Epidemiologist do? (video introduction)</w:t>
            </w:r>
          </w:p>
          <w:p w:rsidR="00714F21" w:rsidRDefault="00714F21" w:rsidP="00714F21"/>
          <w:p w:rsidR="00714F21" w:rsidRDefault="00714F21" w:rsidP="00714F21">
            <w:r>
              <w:t>What is Epidemiology Reading (Epi Challenge Book) Activity</w:t>
            </w:r>
          </w:p>
          <w:p w:rsidR="00714F21" w:rsidRDefault="00714F21" w:rsidP="00714F21"/>
          <w:p w:rsidR="008473E1" w:rsidRDefault="008473E1" w:rsidP="00714F21">
            <w:r>
              <w:t xml:space="preserve">TEEN website: </w:t>
            </w:r>
            <w:hyperlink r:id="rId6" w:history="1">
              <w:r>
                <w:rPr>
                  <w:rStyle w:val="Hyperlink"/>
                </w:rPr>
                <w:t>https://epi.airqualityegg.com/home</w:t>
              </w:r>
            </w:hyperlink>
          </w:p>
          <w:p w:rsidR="008473E1" w:rsidRDefault="008473E1" w:rsidP="00714F21"/>
          <w:p w:rsidR="00714F21" w:rsidRDefault="00714F21" w:rsidP="00714F21">
            <w:r>
              <w:t>Jig Saw activity involving two articles:</w:t>
            </w:r>
          </w:p>
          <w:p w:rsidR="00714F21" w:rsidRPr="00670F33" w:rsidRDefault="00714F21" w:rsidP="00714F21">
            <w:pPr>
              <w:contextualSpacing/>
              <w:rPr>
                <w:rFonts w:eastAsia="Times New Roman" w:cs="Times New Roman"/>
              </w:rPr>
            </w:pPr>
            <w:r w:rsidRPr="00670F33">
              <w:rPr>
                <w:rFonts w:eastAsia="Times New Roman" w:cs="Times New Roman"/>
              </w:rPr>
              <w:t xml:space="preserve">Big Data Are Reducing Homicides in Cities across the Americas - </w:t>
            </w:r>
            <w:hyperlink r:id="rId7" w:history="1">
              <w:r w:rsidRPr="00670F33">
                <w:rPr>
                  <w:rFonts w:eastAsia="Times New Roman" w:cs="Times New Roman"/>
                  <w:color w:val="0000FF"/>
                  <w:u w:val="single"/>
                </w:rPr>
                <w:t>http://bit.ly/2sd5XzR</w:t>
              </w:r>
            </w:hyperlink>
            <w:r w:rsidRPr="00670F33">
              <w:rPr>
                <w:rFonts w:eastAsia="Times New Roman" w:cs="Times New Roman"/>
              </w:rPr>
              <w:t xml:space="preserve"> </w:t>
            </w:r>
          </w:p>
          <w:p w:rsidR="00714F21" w:rsidRDefault="00714F21" w:rsidP="00714F21">
            <w:pPr>
              <w:rPr>
                <w:rFonts w:eastAsia="Times New Roman" w:cs="Times New Roman"/>
                <w:color w:val="0000FF"/>
                <w:u w:val="single"/>
              </w:rPr>
            </w:pPr>
            <w:r w:rsidRPr="00670F33">
              <w:rPr>
                <w:rFonts w:eastAsia="Times New Roman" w:cs="Times New Roman"/>
              </w:rPr>
              <w:t xml:space="preserve">Columbia’s Data-Driven Fight Against Crime - </w:t>
            </w:r>
            <w:hyperlink r:id="rId8" w:history="1">
              <w:r w:rsidRPr="00670F33">
                <w:rPr>
                  <w:rFonts w:eastAsia="Times New Roman" w:cs="Times New Roman"/>
                  <w:color w:val="0000FF"/>
                  <w:u w:val="single"/>
                </w:rPr>
                <w:t>http://nyti.ms/2sdhEXn</w:t>
              </w:r>
            </w:hyperlink>
          </w:p>
          <w:p w:rsidR="008473E1" w:rsidRDefault="008473E1" w:rsidP="00714F21">
            <w:pPr>
              <w:rPr>
                <w:rFonts w:eastAsia="Times New Roman" w:cs="Times New Roman"/>
                <w:color w:val="0000FF"/>
                <w:u w:val="single"/>
              </w:rPr>
            </w:pPr>
          </w:p>
          <w:p w:rsidR="008473E1" w:rsidRDefault="008473E1" w:rsidP="00714F21">
            <w:pPr>
              <w:rPr>
                <w:rFonts w:eastAsia="Times New Roman" w:cs="Times New Roman"/>
                <w:color w:val="0000FF"/>
                <w:u w:val="single"/>
              </w:rPr>
            </w:pPr>
          </w:p>
          <w:p w:rsidR="00106260" w:rsidRDefault="00106260" w:rsidP="00714F21"/>
        </w:tc>
        <w:tc>
          <w:tcPr>
            <w:tcW w:w="2880" w:type="dxa"/>
          </w:tcPr>
          <w:p w:rsidR="002F1426" w:rsidRDefault="00714F21" w:rsidP="009A0FC1">
            <w:r>
              <w:t>Discussion Notes</w:t>
            </w:r>
          </w:p>
          <w:p w:rsidR="00714F21" w:rsidRDefault="00714F21" w:rsidP="009A0FC1"/>
          <w:p w:rsidR="00714F21" w:rsidRDefault="00714F21" w:rsidP="009A0FC1">
            <w:r>
              <w:t>Article Jig Saw Notes and Discussion Worksheet</w:t>
            </w:r>
          </w:p>
          <w:p w:rsidR="008473E1" w:rsidRDefault="008473E1" w:rsidP="009A0FC1"/>
          <w:p w:rsidR="008473E1" w:rsidRDefault="005A12FF" w:rsidP="009A0FC1">
            <w:r>
              <w:t>Q</w:t>
            </w:r>
            <w:r w:rsidR="008473E1">
              <w:t>uizzes</w:t>
            </w:r>
          </w:p>
          <w:p w:rsidR="005A12FF" w:rsidRDefault="005A12FF" w:rsidP="009A0FC1"/>
          <w:p w:rsidR="005A12FF" w:rsidRDefault="005A12FF" w:rsidP="009A0FC1"/>
        </w:tc>
      </w:tr>
      <w:tr w:rsidR="00714F21" w:rsidTr="002F1426">
        <w:tc>
          <w:tcPr>
            <w:tcW w:w="3955" w:type="dxa"/>
          </w:tcPr>
          <w:p w:rsidR="00714F21" w:rsidRDefault="00714F21" w:rsidP="009A0FC1"/>
          <w:p w:rsidR="00714F21" w:rsidRDefault="00714F21" w:rsidP="009A0FC1"/>
          <w:p w:rsidR="00714F21" w:rsidRDefault="00714F21" w:rsidP="009A0FC1"/>
          <w:p w:rsidR="00714F21" w:rsidRDefault="00714F21" w:rsidP="009A0FC1">
            <w:r>
              <w:t>Describing &amp; Analyzing Epidemics</w:t>
            </w:r>
          </w:p>
        </w:tc>
        <w:tc>
          <w:tcPr>
            <w:tcW w:w="1225" w:type="dxa"/>
          </w:tcPr>
          <w:p w:rsidR="00714F21" w:rsidRDefault="00290D5C" w:rsidP="009A0FC1">
            <w:r>
              <w:t>10.1</w:t>
            </w:r>
          </w:p>
          <w:p w:rsidR="00290D5C" w:rsidRDefault="00290D5C" w:rsidP="009A0FC1">
            <w:r>
              <w:t>10.3</w:t>
            </w:r>
          </w:p>
        </w:tc>
        <w:tc>
          <w:tcPr>
            <w:tcW w:w="2285" w:type="dxa"/>
          </w:tcPr>
          <w:p w:rsidR="00714F21" w:rsidRDefault="00714F21" w:rsidP="009A0FC1">
            <w:r>
              <w:t>Descriptive studies</w:t>
            </w:r>
          </w:p>
          <w:p w:rsidR="00714F21" w:rsidRDefault="00714F21" w:rsidP="009A0FC1">
            <w:r>
              <w:t>Analytic Studies</w:t>
            </w:r>
          </w:p>
          <w:p w:rsidR="00714F21" w:rsidRDefault="00714F21" w:rsidP="009A0FC1">
            <w:r>
              <w:t>Exposure</w:t>
            </w:r>
          </w:p>
          <w:p w:rsidR="00714F21" w:rsidRDefault="00714F21" w:rsidP="009A0FC1">
            <w:r>
              <w:t>Outcome</w:t>
            </w:r>
          </w:p>
          <w:p w:rsidR="00714F21" w:rsidRDefault="00714F21" w:rsidP="009A0FC1">
            <w:r>
              <w:t>Emerging</w:t>
            </w:r>
          </w:p>
          <w:p w:rsidR="00714F21" w:rsidRDefault="00714F21" w:rsidP="009A0FC1">
            <w:r>
              <w:t xml:space="preserve">Re-Emerging </w:t>
            </w:r>
          </w:p>
          <w:p w:rsidR="00714F21" w:rsidRDefault="00714F21" w:rsidP="009A0FC1">
            <w:r>
              <w:t>Antibiotic Resistant</w:t>
            </w:r>
          </w:p>
          <w:p w:rsidR="00714F21" w:rsidRDefault="00714F21" w:rsidP="009A0FC1">
            <w:r>
              <w:lastRenderedPageBreak/>
              <w:t>Chronic</w:t>
            </w:r>
          </w:p>
          <w:p w:rsidR="00714F21" w:rsidRDefault="00714F21" w:rsidP="009A0FC1"/>
        </w:tc>
        <w:tc>
          <w:tcPr>
            <w:tcW w:w="4050" w:type="dxa"/>
          </w:tcPr>
          <w:p w:rsidR="00106260" w:rsidRDefault="00106260" w:rsidP="009A0FC1">
            <w:r>
              <w:lastRenderedPageBreak/>
              <w:t>Community Think-Pair-Share</w:t>
            </w:r>
          </w:p>
          <w:p w:rsidR="00106260" w:rsidRDefault="00106260" w:rsidP="009A0FC1"/>
          <w:p w:rsidR="00714F21" w:rsidRDefault="00714F21" w:rsidP="009A0FC1">
            <w:r>
              <w:t>Know Your Laboratory Reading (Epic Challenge Book) &amp; Discussion</w:t>
            </w:r>
            <w:r w:rsidR="00106260">
              <w:t xml:space="preserve"> </w:t>
            </w:r>
          </w:p>
          <w:p w:rsidR="00714F21" w:rsidRDefault="00714F21" w:rsidP="009A0FC1"/>
          <w:p w:rsidR="00106260" w:rsidRDefault="00106260" w:rsidP="009A0FC1">
            <w:r>
              <w:t xml:space="preserve">Small group analysis of epidemiological studies – Describing and analyzing </w:t>
            </w:r>
            <w:r>
              <w:lastRenderedPageBreak/>
              <w:t>epidemics for expose, outcome, type of study, type of disease, and lab setting</w:t>
            </w:r>
          </w:p>
          <w:p w:rsidR="00714F21" w:rsidRDefault="00714F21" w:rsidP="009A0FC1"/>
          <w:p w:rsidR="00714F21" w:rsidRDefault="00714F21" w:rsidP="009A0FC1">
            <w:r>
              <w:t>Tweet Summarizer (tweet an answer to prompt)</w:t>
            </w:r>
          </w:p>
          <w:p w:rsidR="00D57FC7" w:rsidRDefault="00D57FC7" w:rsidP="009A0FC1">
            <w:r>
              <w:t>Field Trip to Natural History Museum in Washington D.C. to explore the “Outbreak: Epidemics in a Connected World” exhibit</w:t>
            </w:r>
          </w:p>
          <w:p w:rsidR="001C59AF" w:rsidRDefault="001C59AF" w:rsidP="009A0FC1"/>
          <w:p w:rsidR="008473E1" w:rsidRDefault="008473E1" w:rsidP="008473E1">
            <w:r>
              <w:t xml:space="preserve">TEEN website: </w:t>
            </w:r>
            <w:hyperlink r:id="rId9" w:history="1">
              <w:r>
                <w:rPr>
                  <w:rStyle w:val="Hyperlink"/>
                </w:rPr>
                <w:t>https://epi.airqualityegg.com/home</w:t>
              </w:r>
            </w:hyperlink>
          </w:p>
          <w:p w:rsidR="00714F21" w:rsidRDefault="00714F21" w:rsidP="009A0FC1"/>
        </w:tc>
        <w:tc>
          <w:tcPr>
            <w:tcW w:w="2880" w:type="dxa"/>
          </w:tcPr>
          <w:p w:rsidR="00106260" w:rsidRDefault="00106260" w:rsidP="00106260">
            <w:r>
              <w:lastRenderedPageBreak/>
              <w:t>Discussion Notes</w:t>
            </w:r>
          </w:p>
          <w:p w:rsidR="00106260" w:rsidRDefault="00106260" w:rsidP="00106260"/>
          <w:p w:rsidR="00106260" w:rsidRDefault="00106260" w:rsidP="00106260">
            <w:r>
              <w:t>Epidemiology Analysis Worksheet</w:t>
            </w:r>
          </w:p>
          <w:p w:rsidR="00106260" w:rsidRDefault="00106260" w:rsidP="009A0FC1"/>
          <w:p w:rsidR="00714F21" w:rsidRDefault="00714F21" w:rsidP="009A0FC1">
            <w:r>
              <w:t>Tweets</w:t>
            </w:r>
          </w:p>
          <w:p w:rsidR="00714F21" w:rsidRDefault="00714F21" w:rsidP="009A0FC1"/>
          <w:p w:rsidR="00106260" w:rsidRDefault="00D57FC7" w:rsidP="009A0FC1">
            <w:r>
              <w:lastRenderedPageBreak/>
              <w:t>Field trip Report</w:t>
            </w:r>
          </w:p>
          <w:p w:rsidR="00106260" w:rsidRDefault="00106260" w:rsidP="009A0FC1"/>
          <w:p w:rsidR="00106260" w:rsidRDefault="008473E1" w:rsidP="009A0FC1">
            <w:r>
              <w:t>quizzes</w:t>
            </w:r>
          </w:p>
          <w:p w:rsidR="00106260" w:rsidRDefault="00106260" w:rsidP="009A0FC1"/>
          <w:p w:rsidR="00106260" w:rsidRDefault="00106260" w:rsidP="009A0FC1"/>
          <w:p w:rsidR="00106260" w:rsidRDefault="00106260" w:rsidP="009A0FC1"/>
        </w:tc>
      </w:tr>
      <w:tr w:rsidR="00106260" w:rsidTr="002F1426">
        <w:tc>
          <w:tcPr>
            <w:tcW w:w="3955" w:type="dxa"/>
          </w:tcPr>
          <w:p w:rsidR="00106260" w:rsidRDefault="00106260" w:rsidP="009A0FC1"/>
          <w:p w:rsidR="00106260" w:rsidRDefault="00106260" w:rsidP="009A0FC1"/>
          <w:p w:rsidR="00106260" w:rsidRDefault="00106260" w:rsidP="009A0FC1"/>
          <w:p w:rsidR="008B49A0" w:rsidRDefault="001C59AF" w:rsidP="009A0FC1">
            <w:r>
              <w:t>Teamwork in Science</w:t>
            </w:r>
          </w:p>
          <w:p w:rsidR="00106260" w:rsidRDefault="00106260" w:rsidP="009A0FC1"/>
        </w:tc>
        <w:tc>
          <w:tcPr>
            <w:tcW w:w="1225" w:type="dxa"/>
          </w:tcPr>
          <w:p w:rsidR="00106260" w:rsidRDefault="00290D5C" w:rsidP="009A0FC1">
            <w:r>
              <w:t>13.3</w:t>
            </w:r>
            <w:bookmarkStart w:id="0" w:name="_GoBack"/>
            <w:bookmarkEnd w:id="0"/>
          </w:p>
        </w:tc>
        <w:tc>
          <w:tcPr>
            <w:tcW w:w="2285" w:type="dxa"/>
          </w:tcPr>
          <w:p w:rsidR="00106260" w:rsidRDefault="001C59AF" w:rsidP="009A0FC1">
            <w:r>
              <w:t>Facilitate</w:t>
            </w:r>
          </w:p>
          <w:p w:rsidR="001C59AF" w:rsidRDefault="001C59AF" w:rsidP="009A0FC1">
            <w:r>
              <w:t>Synthesizing</w:t>
            </w:r>
          </w:p>
          <w:p w:rsidR="001C59AF" w:rsidRDefault="001C59AF" w:rsidP="009A0FC1">
            <w:r>
              <w:t>Constructive Criticism</w:t>
            </w:r>
          </w:p>
          <w:p w:rsidR="00450B65" w:rsidRDefault="00450B65" w:rsidP="009A0FC1">
            <w:r>
              <w:t>Hypothesis</w:t>
            </w:r>
          </w:p>
          <w:p w:rsidR="00450B65" w:rsidRDefault="00450B65" w:rsidP="009A0FC1">
            <w:r>
              <w:t>Exposure</w:t>
            </w:r>
          </w:p>
          <w:p w:rsidR="00450B65" w:rsidRDefault="00450B65" w:rsidP="009A0FC1">
            <w:r>
              <w:t>Outcome</w:t>
            </w:r>
          </w:p>
          <w:p w:rsidR="00450B65" w:rsidRDefault="00450B65" w:rsidP="009A0FC1">
            <w:r>
              <w:t>Prevalence Ratio</w:t>
            </w:r>
          </w:p>
          <w:p w:rsidR="00450B65" w:rsidRDefault="00450B65" w:rsidP="009A0FC1">
            <w:r>
              <w:t>Bias</w:t>
            </w:r>
          </w:p>
          <w:p w:rsidR="00450B65" w:rsidRDefault="00450B65" w:rsidP="009A0FC1">
            <w:r>
              <w:t>Validity</w:t>
            </w:r>
          </w:p>
          <w:p w:rsidR="00450B65" w:rsidRDefault="00450B65" w:rsidP="009A0FC1">
            <w:r>
              <w:t>Causation</w:t>
            </w:r>
          </w:p>
          <w:p w:rsidR="00450B65" w:rsidRDefault="00450B65" w:rsidP="009A0FC1"/>
        </w:tc>
        <w:tc>
          <w:tcPr>
            <w:tcW w:w="4050" w:type="dxa"/>
          </w:tcPr>
          <w:p w:rsidR="001C59AF" w:rsidRDefault="001C59AF" w:rsidP="001C59AF">
            <w:pPr>
              <w:spacing w:line="0" w:lineRule="atLeast"/>
              <w:rPr>
                <w:rFonts w:eastAsia="Times New Roman" w:cs="Times New Roman"/>
                <w:color w:val="000000"/>
                <w:szCs w:val="24"/>
              </w:rPr>
            </w:pPr>
            <w:proofErr w:type="spellStart"/>
            <w:r w:rsidRPr="003950A1">
              <w:rPr>
                <w:rFonts w:eastAsia="Times New Roman" w:cs="Times New Roman"/>
                <w:color w:val="000000"/>
                <w:szCs w:val="24"/>
              </w:rPr>
              <w:t>Jenga</w:t>
            </w:r>
            <w:proofErr w:type="spellEnd"/>
            <w:r>
              <w:rPr>
                <w:rFonts w:eastAsia="Times New Roman" w:cs="Times New Roman"/>
                <w:szCs w:val="24"/>
              </w:rPr>
              <w:t>™</w:t>
            </w:r>
            <w:r w:rsidRPr="003950A1">
              <w:rPr>
                <w:rFonts w:eastAsia="Times New Roman" w:cs="Times New Roman"/>
                <w:color w:val="000000"/>
                <w:szCs w:val="24"/>
              </w:rPr>
              <w:t xml:space="preserve"> – team strategy</w:t>
            </w:r>
          </w:p>
          <w:p w:rsidR="001C59AF" w:rsidRPr="003950A1" w:rsidRDefault="001C59AF" w:rsidP="001C59AF">
            <w:pPr>
              <w:spacing w:line="0" w:lineRule="atLeast"/>
              <w:rPr>
                <w:rFonts w:eastAsia="Times New Roman" w:cs="Times New Roman"/>
                <w:color w:val="000000"/>
                <w:szCs w:val="24"/>
              </w:rPr>
            </w:pPr>
          </w:p>
          <w:p w:rsidR="00106260" w:rsidRDefault="001C59AF" w:rsidP="009A0FC1">
            <w:r>
              <w:t>Team Formation – name and code of conduct</w:t>
            </w:r>
          </w:p>
          <w:p w:rsidR="001C59AF" w:rsidRDefault="001C59AF" w:rsidP="009A0FC1"/>
          <w:p w:rsidR="001C59AF" w:rsidRDefault="001C59AF" w:rsidP="009A0FC1">
            <w:r>
              <w:t>Teamwork Activity</w:t>
            </w:r>
            <w:r w:rsidR="00FA2CBF">
              <w:t xml:space="preserve"> – Jigsaw Rubric</w:t>
            </w:r>
          </w:p>
          <w:p w:rsidR="00FA2CBF" w:rsidRDefault="00FA2CBF" w:rsidP="009A0FC1"/>
          <w:p w:rsidR="00FA2CBF" w:rsidRDefault="00FA2CBF" w:rsidP="009A0FC1">
            <w:r>
              <w:t>What Epi Term am I? Activity</w:t>
            </w:r>
          </w:p>
          <w:p w:rsidR="00D57FC7" w:rsidRDefault="00D57FC7" w:rsidP="009A0FC1"/>
          <w:p w:rsidR="00450B65" w:rsidRDefault="00450B65" w:rsidP="00FA2CBF">
            <w:r>
              <w:t xml:space="preserve">Team Research Study Activity – identify exposure and outcome, research </w:t>
            </w:r>
            <w:r w:rsidR="00FA2CBF">
              <w:t>previous studies that have been done on exposure outcome.</w:t>
            </w:r>
            <w:r>
              <w:t xml:space="preserve"> </w:t>
            </w:r>
          </w:p>
          <w:p w:rsidR="008473E1" w:rsidRDefault="008473E1" w:rsidP="00FA2CBF"/>
          <w:p w:rsidR="008473E1" w:rsidRDefault="008473E1" w:rsidP="008473E1">
            <w:r>
              <w:t xml:space="preserve">TEEN website: </w:t>
            </w:r>
            <w:hyperlink r:id="rId10" w:history="1">
              <w:r>
                <w:rPr>
                  <w:rStyle w:val="Hyperlink"/>
                </w:rPr>
                <w:t>https://epi.airqualityegg.com/home</w:t>
              </w:r>
            </w:hyperlink>
          </w:p>
          <w:p w:rsidR="008473E1" w:rsidRDefault="008473E1" w:rsidP="00FA2CBF"/>
        </w:tc>
        <w:tc>
          <w:tcPr>
            <w:tcW w:w="2880" w:type="dxa"/>
          </w:tcPr>
          <w:p w:rsidR="00106260" w:rsidRDefault="001C59AF" w:rsidP="00106260">
            <w:r>
              <w:t>Team Code of Conduct</w:t>
            </w:r>
          </w:p>
          <w:p w:rsidR="001C59AF" w:rsidRDefault="001C59AF" w:rsidP="00106260"/>
          <w:p w:rsidR="001C59AF" w:rsidRDefault="005A12FF" w:rsidP="00106260">
            <w:r>
              <w:t xml:space="preserve">Section 1 in </w:t>
            </w:r>
            <w:r w:rsidR="00FA2CBF">
              <w:t>Master Proposal Form</w:t>
            </w:r>
          </w:p>
          <w:p w:rsidR="008473E1" w:rsidRDefault="008473E1" w:rsidP="00106260"/>
          <w:p w:rsidR="008473E1" w:rsidRDefault="008473E1" w:rsidP="00106260">
            <w:r>
              <w:t>quizzes</w:t>
            </w:r>
          </w:p>
        </w:tc>
      </w:tr>
    </w:tbl>
    <w:p w:rsidR="009A0FC1" w:rsidRDefault="009A0FC1" w:rsidP="009A0FC1"/>
    <w:sectPr w:rsidR="009A0FC1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F94F8B"/>
    <w:multiLevelType w:val="hybridMultilevel"/>
    <w:tmpl w:val="D1401E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attachedTemplate r:id="rId1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06260"/>
    <w:rsid w:val="001C59AF"/>
    <w:rsid w:val="001E1FF2"/>
    <w:rsid w:val="00243906"/>
    <w:rsid w:val="00290D5C"/>
    <w:rsid w:val="002F1426"/>
    <w:rsid w:val="002F1966"/>
    <w:rsid w:val="00450B65"/>
    <w:rsid w:val="00575233"/>
    <w:rsid w:val="005A12FF"/>
    <w:rsid w:val="00610262"/>
    <w:rsid w:val="00611B54"/>
    <w:rsid w:val="00714F21"/>
    <w:rsid w:val="007F0C34"/>
    <w:rsid w:val="008473E1"/>
    <w:rsid w:val="008902B0"/>
    <w:rsid w:val="008B49A0"/>
    <w:rsid w:val="009A0FC1"/>
    <w:rsid w:val="00B963EA"/>
    <w:rsid w:val="00D57FC7"/>
    <w:rsid w:val="00EF1B39"/>
    <w:rsid w:val="00F14986"/>
    <w:rsid w:val="00FA2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70ED20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8473E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nyti.ms/2sdhEXn" TargetMode="External"/><Relationship Id="rId3" Type="http://schemas.openxmlformats.org/officeDocument/2006/relationships/styles" Target="styles.xml"/><Relationship Id="rId7" Type="http://schemas.openxmlformats.org/officeDocument/2006/relationships/hyperlink" Target="http://bit.ly/2sd5XzR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epi.airqualityegg.com/home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epi.airqualityegg.com/hom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pi.airqualityegg.com/home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6944AC-F914-42DE-AC54-7B4FD62B33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9</TotalTime>
  <Pages>2</Pages>
  <Words>409</Words>
  <Characters>2335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Koons, Dawn</cp:lastModifiedBy>
  <cp:revision>6</cp:revision>
  <dcterms:created xsi:type="dcterms:W3CDTF">2019-07-29T18:10:00Z</dcterms:created>
  <dcterms:modified xsi:type="dcterms:W3CDTF">2019-07-31T20:41:00Z</dcterms:modified>
</cp:coreProperties>
</file>