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B2F82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B41C8">
        <w:rPr>
          <w:u w:val="single"/>
        </w:rPr>
        <w:t>10,11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B2F8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2F82">
              <w:t>States of Matter</w:t>
            </w:r>
            <w:r w:rsidR="000317A0">
              <w:t xml:space="preserve"> and Gases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0FFF">
              <w:t>5 Lessons, 25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B2F82" w:rsidRPr="001344AA">
              <w:t xml:space="preserve"> How do solids, liquids, and gases behave differently and how are they changed from one phase to another?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B2F82" w:rsidP="00A5565A">
            <w:pPr>
              <w:jc w:val="center"/>
            </w:pPr>
            <w:r>
              <w:t>Solids, Liquids, and Gases</w:t>
            </w:r>
          </w:p>
        </w:tc>
        <w:tc>
          <w:tcPr>
            <w:tcW w:w="1890" w:type="dxa"/>
            <w:vAlign w:val="center"/>
          </w:tcPr>
          <w:p w:rsidR="00A73EB8" w:rsidRPr="00A73EB8" w:rsidRDefault="00DB2F82" w:rsidP="00A5565A">
            <w:pPr>
              <w:jc w:val="center"/>
            </w:pPr>
            <w:r>
              <w:t>3.4.10.A</w:t>
            </w:r>
          </w:p>
        </w:tc>
        <w:tc>
          <w:tcPr>
            <w:tcW w:w="3420" w:type="dxa"/>
            <w:vAlign w:val="center"/>
          </w:tcPr>
          <w:p w:rsidR="00430277" w:rsidRDefault="00DB2F8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</w:t>
            </w:r>
          </w:p>
          <w:p w:rsidR="00DB2F82" w:rsidRDefault="00DB2F8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</w:t>
            </w:r>
          </w:p>
          <w:p w:rsidR="00DB2F82" w:rsidRDefault="00DB2F8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</w:t>
            </w:r>
          </w:p>
          <w:p w:rsidR="00DB2F82" w:rsidRPr="00A73EB8" w:rsidRDefault="00DB2F8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Molecular Theory</w:t>
            </w:r>
          </w:p>
        </w:tc>
        <w:tc>
          <w:tcPr>
            <w:tcW w:w="3420" w:type="dxa"/>
            <w:vAlign w:val="center"/>
          </w:tcPr>
          <w:p w:rsidR="00A73EB8" w:rsidRDefault="000B41C8" w:rsidP="00A5565A">
            <w:pPr>
              <w:jc w:val="center"/>
            </w:pPr>
            <w:r>
              <w:t>States of matter review activity</w:t>
            </w:r>
          </w:p>
          <w:p w:rsidR="000B41C8" w:rsidRDefault="000B41C8" w:rsidP="00A5565A">
            <w:pPr>
              <w:jc w:val="center"/>
            </w:pPr>
          </w:p>
          <w:p w:rsidR="000B41C8" w:rsidRDefault="000B41C8" w:rsidP="00A5565A">
            <w:pPr>
              <w:jc w:val="center"/>
            </w:pPr>
            <w:r>
              <w:t>Lecture</w:t>
            </w:r>
          </w:p>
          <w:p w:rsidR="000B41C8" w:rsidRDefault="000B41C8" w:rsidP="00A5565A">
            <w:pPr>
              <w:jc w:val="center"/>
            </w:pPr>
          </w:p>
          <w:p w:rsidR="000B41C8" w:rsidRPr="002F1426" w:rsidRDefault="000B41C8" w:rsidP="00A5565A">
            <w:pPr>
              <w:jc w:val="center"/>
              <w:rPr>
                <w:b/>
              </w:rPr>
            </w:pPr>
            <w:r>
              <w:t>Claim Task</w:t>
            </w:r>
          </w:p>
        </w:tc>
        <w:tc>
          <w:tcPr>
            <w:tcW w:w="2880" w:type="dxa"/>
            <w:vAlign w:val="center"/>
          </w:tcPr>
          <w:p w:rsidR="00A73EB8" w:rsidRPr="00DB305D" w:rsidRDefault="000B41C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B2F82" w:rsidP="00A5565A">
            <w:pPr>
              <w:jc w:val="center"/>
            </w:pPr>
            <w:r>
              <w:t>Gases</w:t>
            </w:r>
          </w:p>
        </w:tc>
        <w:tc>
          <w:tcPr>
            <w:tcW w:w="1890" w:type="dxa"/>
            <w:vAlign w:val="center"/>
          </w:tcPr>
          <w:p w:rsidR="0080537B" w:rsidRPr="00A73EB8" w:rsidRDefault="00DB2F82" w:rsidP="00A5565A">
            <w:pPr>
              <w:jc w:val="center"/>
            </w:pPr>
            <w:r>
              <w:t>3.4.10.A, CHEM.B.2.2.1, CHEM.B.2.2.2</w:t>
            </w:r>
          </w:p>
        </w:tc>
        <w:tc>
          <w:tcPr>
            <w:tcW w:w="3420" w:type="dxa"/>
            <w:vAlign w:val="center"/>
          </w:tcPr>
          <w:p w:rsidR="00430277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</w:t>
            </w:r>
          </w:p>
          <w:p w:rsidR="000B41C8" w:rsidRDefault="000B41C8" w:rsidP="000B41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barometer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temperature and pressure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Boyle’s Law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Gay-Lussac’s Law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Charles’ Law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Combined Gas Law</w:t>
            </w:r>
          </w:p>
          <w:p w:rsidR="000B41C8" w:rsidRDefault="000B41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Avogadro’s Law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Ideal Gas Law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Graham’s Law of Diffusion</w:t>
            </w:r>
          </w:p>
          <w:p w:rsidR="00DB2F82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Dalton’s Law of Partial Pressures</w:t>
            </w:r>
          </w:p>
          <w:p w:rsidR="00DB2F82" w:rsidRPr="00A73EB8" w:rsidRDefault="00DB2F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 Law Stoichiometry</w:t>
            </w:r>
          </w:p>
        </w:tc>
        <w:tc>
          <w:tcPr>
            <w:tcW w:w="3420" w:type="dxa"/>
            <w:vAlign w:val="center"/>
          </w:tcPr>
          <w:p w:rsidR="0080537B" w:rsidRDefault="000B41C8" w:rsidP="00A5565A">
            <w:pPr>
              <w:jc w:val="center"/>
            </w:pPr>
            <w:r>
              <w:t>Exploring gas properties lab</w:t>
            </w:r>
          </w:p>
          <w:p w:rsidR="000B41C8" w:rsidRDefault="000B41C8" w:rsidP="00A5565A">
            <w:pPr>
              <w:jc w:val="center"/>
            </w:pPr>
          </w:p>
          <w:p w:rsidR="000B41C8" w:rsidRDefault="000B41C8" w:rsidP="00A5565A">
            <w:pPr>
              <w:jc w:val="center"/>
            </w:pPr>
            <w:r>
              <w:t>Gas demo assignment</w:t>
            </w:r>
          </w:p>
          <w:p w:rsidR="000B41C8" w:rsidRDefault="000B41C8" w:rsidP="00A5565A">
            <w:pPr>
              <w:jc w:val="center"/>
            </w:pPr>
          </w:p>
          <w:p w:rsidR="000B41C8" w:rsidRDefault="000B41C8" w:rsidP="00A5565A">
            <w:pPr>
              <w:jc w:val="center"/>
            </w:pPr>
            <w:r>
              <w:t>Lecture</w:t>
            </w:r>
          </w:p>
          <w:p w:rsidR="000B41C8" w:rsidRDefault="000B41C8" w:rsidP="00A5565A">
            <w:pPr>
              <w:jc w:val="center"/>
            </w:pPr>
          </w:p>
          <w:p w:rsidR="000B41C8" w:rsidRPr="002F1426" w:rsidRDefault="000B41C8" w:rsidP="00A5565A">
            <w:pPr>
              <w:jc w:val="center"/>
              <w:rPr>
                <w:b/>
              </w:rPr>
            </w:pPr>
            <w:r>
              <w:t>Ideal Gas Law</w:t>
            </w:r>
          </w:p>
        </w:tc>
        <w:tc>
          <w:tcPr>
            <w:tcW w:w="2880" w:type="dxa"/>
            <w:vAlign w:val="center"/>
          </w:tcPr>
          <w:p w:rsidR="0080537B" w:rsidRDefault="000B41C8" w:rsidP="00A5565A">
            <w:pPr>
              <w:spacing w:after="120"/>
              <w:jc w:val="center"/>
            </w:pPr>
            <w:r>
              <w:t>Unit Test</w:t>
            </w:r>
          </w:p>
          <w:p w:rsidR="000B41C8" w:rsidRDefault="000B41C8" w:rsidP="00A5565A">
            <w:pPr>
              <w:spacing w:after="120"/>
              <w:jc w:val="center"/>
            </w:pPr>
          </w:p>
          <w:p w:rsidR="000B41C8" w:rsidRDefault="000B41C8" w:rsidP="00A5565A">
            <w:pPr>
              <w:spacing w:after="120"/>
              <w:jc w:val="center"/>
            </w:pPr>
            <w:r>
              <w:t>Lab report</w:t>
            </w:r>
          </w:p>
          <w:p w:rsidR="000B41C8" w:rsidRDefault="000B41C8" w:rsidP="00A5565A">
            <w:pPr>
              <w:spacing w:after="120"/>
              <w:jc w:val="center"/>
            </w:pPr>
          </w:p>
          <w:p w:rsidR="000B41C8" w:rsidRPr="00DB305D" w:rsidRDefault="000B41C8" w:rsidP="00A5565A">
            <w:pPr>
              <w:spacing w:after="120"/>
              <w:jc w:val="center"/>
              <w:rPr>
                <w:sz w:val="18"/>
              </w:rPr>
            </w:pPr>
            <w:r>
              <w:t>Egg drop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17A0"/>
    <w:rsid w:val="000850C2"/>
    <w:rsid w:val="000B41C8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52AD3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2F82"/>
    <w:rsid w:val="00DB305D"/>
    <w:rsid w:val="00DE5063"/>
    <w:rsid w:val="00EF1B39"/>
    <w:rsid w:val="00FB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C19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A9FDD-BA28-4AF0-A446-1D6C1BB0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6</cp:revision>
  <dcterms:created xsi:type="dcterms:W3CDTF">2017-02-13T18:39:00Z</dcterms:created>
  <dcterms:modified xsi:type="dcterms:W3CDTF">2017-06-14T14:19:00Z</dcterms:modified>
</cp:coreProperties>
</file>