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9A48D7">
        <w:rPr>
          <w:u w:val="single"/>
        </w:rPr>
        <w:t>Honors B</w:t>
      </w:r>
      <w:r w:rsidR="00A2427A">
        <w:rPr>
          <w:u w:val="single"/>
        </w:rPr>
        <w:t>iology</w:t>
      </w:r>
      <w:r>
        <w:tab/>
      </w:r>
      <w:r>
        <w:tab/>
      </w:r>
      <w:r w:rsidR="002F1426">
        <w:t xml:space="preserve">                      </w:t>
      </w:r>
      <w:r w:rsidRPr="002F1426">
        <w:rPr>
          <w:b/>
        </w:rPr>
        <w:t xml:space="preserve">Grade: </w:t>
      </w:r>
      <w:r w:rsidR="009A48D7">
        <w:rPr>
          <w:u w:val="single"/>
        </w:rPr>
        <w:t>10</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A2427A">
            <w:pPr>
              <w:rPr>
                <w:b/>
              </w:rPr>
            </w:pPr>
            <w:r w:rsidRPr="002F1426">
              <w:rPr>
                <w:b/>
              </w:rPr>
              <w:t>Unit (Name/Number):</w:t>
            </w:r>
            <w:r w:rsidR="00DB305D">
              <w:rPr>
                <w:b/>
              </w:rPr>
              <w:t xml:space="preserve"> </w:t>
            </w:r>
            <w:r w:rsidR="00A2427A">
              <w:t>Evolution</w:t>
            </w:r>
          </w:p>
        </w:tc>
        <w:tc>
          <w:tcPr>
            <w:tcW w:w="7920" w:type="dxa"/>
          </w:tcPr>
          <w:p w:rsidR="009A0FC1" w:rsidRPr="00B477DC" w:rsidRDefault="002F1426" w:rsidP="009A0FC1">
            <w:r w:rsidRPr="002F1426">
              <w:rPr>
                <w:b/>
              </w:rPr>
              <w:t>Pacing:</w:t>
            </w:r>
            <w:r w:rsidR="00DB305D">
              <w:rPr>
                <w:b/>
              </w:rPr>
              <w:t xml:space="preserve"> </w:t>
            </w:r>
            <w:r w:rsidR="00AC5780">
              <w:t>2</w:t>
            </w:r>
            <w:bookmarkStart w:id="0" w:name="_GoBack"/>
            <w:bookmarkEnd w:id="0"/>
            <w:r w:rsidR="009A48D7">
              <w:t xml:space="preserve"> lessons;  15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9A48D7" w:rsidRPr="00B477DC" w:rsidRDefault="002F1426" w:rsidP="00B477DC">
            <w:r w:rsidRPr="002F1426">
              <w:rPr>
                <w:b/>
              </w:rPr>
              <w:t>Essential Question(s):</w:t>
            </w:r>
            <w:r w:rsidR="00DB305D">
              <w:rPr>
                <w:b/>
              </w:rPr>
              <w:t xml:space="preserve"> </w:t>
            </w:r>
            <w:r w:rsidR="00A2427A">
              <w:t xml:space="preserve"> How do different kinds of organisms develop? How does natural selection drive changes in life?</w:t>
            </w:r>
            <w:r w:rsidR="009A48D7">
              <w:t xml:space="preserve">  Who was Charles Darwin and what were some of ideas that helped Darwin develop his theory?  What evidence supports the theory of evolution?  What is the importance of genetic variation?  How has knowledge of genetics influenced modern ideas about evolution?  What causes species to change?</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2427A" w:rsidRDefault="00A2427A" w:rsidP="00A5565A">
            <w:pPr>
              <w:jc w:val="center"/>
            </w:pPr>
            <w:r>
              <w:t xml:space="preserve">Darwin and </w:t>
            </w:r>
          </w:p>
          <w:p w:rsidR="00A73EB8" w:rsidRPr="00DE5063" w:rsidRDefault="009A48D7" w:rsidP="00A5565A">
            <w:pPr>
              <w:jc w:val="center"/>
            </w:pPr>
            <w:r>
              <w:t>Evidence for Evolution</w:t>
            </w:r>
          </w:p>
        </w:tc>
        <w:tc>
          <w:tcPr>
            <w:tcW w:w="1890" w:type="dxa"/>
            <w:vAlign w:val="center"/>
          </w:tcPr>
          <w:p w:rsidR="00A73EB8" w:rsidRPr="00A73EB8" w:rsidRDefault="00A2427A" w:rsidP="00A5565A">
            <w:pPr>
              <w:jc w:val="center"/>
            </w:pPr>
            <w:r>
              <w:t>3.8.10.C, 3.2.10.A, 3.3.10.C, 3.3.10.D BIO.B.3.3.1, BIO.B.3.1.2, BIO.B.3.1.3</w:t>
            </w:r>
          </w:p>
        </w:tc>
        <w:tc>
          <w:tcPr>
            <w:tcW w:w="3420" w:type="dxa"/>
            <w:vAlign w:val="center"/>
          </w:tcPr>
          <w:p w:rsidR="00A73EB8" w:rsidRDefault="00A2427A" w:rsidP="007A147C">
            <w:pPr>
              <w:pStyle w:val="ListParagraph"/>
              <w:numPr>
                <w:ilvl w:val="0"/>
                <w:numId w:val="2"/>
              </w:numPr>
              <w:ind w:left="360"/>
            </w:pPr>
            <w:r>
              <w:t>adaptation</w:t>
            </w:r>
          </w:p>
          <w:p w:rsidR="00A2427A" w:rsidRDefault="00A2427A" w:rsidP="007A147C">
            <w:pPr>
              <w:pStyle w:val="ListParagraph"/>
              <w:numPr>
                <w:ilvl w:val="0"/>
                <w:numId w:val="2"/>
              </w:numPr>
              <w:ind w:left="360"/>
            </w:pPr>
            <w:r>
              <w:t>speciation</w:t>
            </w:r>
          </w:p>
          <w:p w:rsidR="00A2427A" w:rsidRDefault="00A2427A" w:rsidP="007A147C">
            <w:pPr>
              <w:pStyle w:val="ListParagraph"/>
              <w:numPr>
                <w:ilvl w:val="0"/>
                <w:numId w:val="2"/>
              </w:numPr>
              <w:ind w:left="360"/>
            </w:pPr>
            <w:r>
              <w:t>species</w:t>
            </w:r>
          </w:p>
          <w:p w:rsidR="00A2427A" w:rsidRDefault="00A2427A" w:rsidP="007A147C">
            <w:pPr>
              <w:pStyle w:val="ListParagraph"/>
              <w:numPr>
                <w:ilvl w:val="0"/>
                <w:numId w:val="2"/>
              </w:numPr>
              <w:ind w:left="360"/>
            </w:pPr>
            <w:r>
              <w:t>competition</w:t>
            </w:r>
          </w:p>
          <w:p w:rsidR="00A2427A" w:rsidRDefault="00A2427A" w:rsidP="007A147C">
            <w:pPr>
              <w:pStyle w:val="ListParagraph"/>
              <w:numPr>
                <w:ilvl w:val="0"/>
                <w:numId w:val="2"/>
              </w:numPr>
              <w:ind w:left="360"/>
            </w:pPr>
            <w:r>
              <w:t>mutation</w:t>
            </w:r>
          </w:p>
          <w:p w:rsidR="00A2427A" w:rsidRDefault="00A2427A" w:rsidP="007A147C">
            <w:pPr>
              <w:pStyle w:val="ListParagraph"/>
              <w:numPr>
                <w:ilvl w:val="0"/>
                <w:numId w:val="2"/>
              </w:numPr>
              <w:ind w:left="360"/>
            </w:pPr>
            <w:r>
              <w:t>gene recombination</w:t>
            </w:r>
          </w:p>
          <w:p w:rsidR="00A2427A" w:rsidRDefault="00A2427A" w:rsidP="007A147C">
            <w:pPr>
              <w:pStyle w:val="ListParagraph"/>
              <w:numPr>
                <w:ilvl w:val="0"/>
                <w:numId w:val="2"/>
              </w:numPr>
              <w:ind w:left="360"/>
            </w:pPr>
            <w:r>
              <w:t>evolution</w:t>
            </w:r>
          </w:p>
          <w:p w:rsidR="00A2427A" w:rsidRDefault="00A2427A" w:rsidP="007A147C">
            <w:pPr>
              <w:pStyle w:val="ListParagraph"/>
              <w:numPr>
                <w:ilvl w:val="0"/>
                <w:numId w:val="2"/>
              </w:numPr>
              <w:ind w:left="360"/>
            </w:pPr>
            <w:r>
              <w:t>theory</w:t>
            </w:r>
          </w:p>
          <w:p w:rsidR="00A2427A" w:rsidRDefault="00A2427A" w:rsidP="007A147C">
            <w:pPr>
              <w:pStyle w:val="ListParagraph"/>
              <w:numPr>
                <w:ilvl w:val="0"/>
                <w:numId w:val="2"/>
              </w:numPr>
              <w:ind w:left="360"/>
            </w:pPr>
            <w:r>
              <w:t>fossil</w:t>
            </w:r>
          </w:p>
          <w:p w:rsidR="009A48D7" w:rsidRDefault="009A48D7" w:rsidP="007A147C">
            <w:pPr>
              <w:pStyle w:val="ListParagraph"/>
              <w:numPr>
                <w:ilvl w:val="0"/>
                <w:numId w:val="2"/>
              </w:numPr>
              <w:ind w:left="360"/>
            </w:pPr>
            <w:r>
              <w:t>natural selection</w:t>
            </w:r>
          </w:p>
          <w:p w:rsidR="009A48D7" w:rsidRDefault="009A48D7" w:rsidP="007A147C">
            <w:pPr>
              <w:pStyle w:val="ListParagraph"/>
              <w:numPr>
                <w:ilvl w:val="0"/>
                <w:numId w:val="2"/>
              </w:numPr>
              <w:ind w:left="360"/>
            </w:pPr>
            <w:r>
              <w:t>artificial selection</w:t>
            </w:r>
          </w:p>
          <w:p w:rsidR="009A48D7" w:rsidRDefault="009A48D7" w:rsidP="007A147C">
            <w:pPr>
              <w:pStyle w:val="ListParagraph"/>
              <w:numPr>
                <w:ilvl w:val="0"/>
                <w:numId w:val="2"/>
              </w:numPr>
              <w:ind w:left="360"/>
            </w:pPr>
            <w:r>
              <w:t>vestigial structures</w:t>
            </w:r>
          </w:p>
          <w:p w:rsidR="009A48D7" w:rsidRDefault="009A48D7" w:rsidP="007A147C">
            <w:pPr>
              <w:pStyle w:val="ListParagraph"/>
              <w:numPr>
                <w:ilvl w:val="0"/>
                <w:numId w:val="2"/>
              </w:numPr>
              <w:ind w:left="360"/>
            </w:pPr>
            <w:r>
              <w:t>homologous structures</w:t>
            </w:r>
          </w:p>
          <w:p w:rsidR="009A48D7" w:rsidRDefault="009A48D7" w:rsidP="007A147C">
            <w:pPr>
              <w:pStyle w:val="ListParagraph"/>
              <w:numPr>
                <w:ilvl w:val="0"/>
                <w:numId w:val="2"/>
              </w:numPr>
              <w:ind w:left="360"/>
            </w:pPr>
            <w:r>
              <w:t>analogous structures</w:t>
            </w:r>
          </w:p>
          <w:p w:rsidR="009A48D7" w:rsidRDefault="009A48D7" w:rsidP="007A147C">
            <w:pPr>
              <w:pStyle w:val="ListParagraph"/>
              <w:numPr>
                <w:ilvl w:val="0"/>
                <w:numId w:val="2"/>
              </w:numPr>
              <w:ind w:left="360"/>
            </w:pPr>
            <w:r>
              <w:t>comparative embryology</w:t>
            </w:r>
          </w:p>
          <w:p w:rsidR="009A48D7" w:rsidRDefault="009A48D7" w:rsidP="007A147C">
            <w:pPr>
              <w:pStyle w:val="ListParagraph"/>
              <w:numPr>
                <w:ilvl w:val="0"/>
                <w:numId w:val="2"/>
              </w:numPr>
              <w:ind w:left="360"/>
            </w:pPr>
            <w:r>
              <w:t>molecular homology</w:t>
            </w:r>
          </w:p>
          <w:p w:rsidR="009A48D7" w:rsidRDefault="009A48D7" w:rsidP="007A147C">
            <w:pPr>
              <w:pStyle w:val="ListParagraph"/>
              <w:numPr>
                <w:ilvl w:val="0"/>
                <w:numId w:val="2"/>
              </w:numPr>
              <w:ind w:left="360"/>
            </w:pPr>
            <w:r>
              <w:t>paleontologist</w:t>
            </w:r>
          </w:p>
          <w:p w:rsidR="009A48D7" w:rsidRDefault="009A48D7" w:rsidP="007A147C">
            <w:pPr>
              <w:pStyle w:val="ListParagraph"/>
              <w:numPr>
                <w:ilvl w:val="0"/>
                <w:numId w:val="2"/>
              </w:numPr>
              <w:ind w:left="360"/>
            </w:pPr>
            <w:r>
              <w:t>biogeography</w:t>
            </w:r>
          </w:p>
          <w:p w:rsidR="009A48D7" w:rsidRPr="00A73EB8" w:rsidRDefault="009A48D7" w:rsidP="007A147C">
            <w:pPr>
              <w:pStyle w:val="ListParagraph"/>
              <w:numPr>
                <w:ilvl w:val="0"/>
                <w:numId w:val="2"/>
              </w:numPr>
              <w:ind w:left="360"/>
            </w:pPr>
            <w:r>
              <w:t>strata</w:t>
            </w:r>
          </w:p>
        </w:tc>
        <w:tc>
          <w:tcPr>
            <w:tcW w:w="3420" w:type="dxa"/>
            <w:vAlign w:val="center"/>
          </w:tcPr>
          <w:p w:rsidR="00A73EB8" w:rsidRDefault="009A48D7" w:rsidP="00A5565A">
            <w:pPr>
              <w:jc w:val="center"/>
            </w:pPr>
            <w:r>
              <w:t xml:space="preserve">Evidence for Evolution </w:t>
            </w:r>
            <w:proofErr w:type="spellStart"/>
            <w:r>
              <w:t>WebQuest</w:t>
            </w:r>
            <w:proofErr w:type="spellEnd"/>
          </w:p>
          <w:p w:rsidR="009A48D7" w:rsidRDefault="009A48D7" w:rsidP="00A5565A">
            <w:pPr>
              <w:jc w:val="center"/>
            </w:pPr>
            <w:r>
              <w:t>How Did We Get Here Assignment</w:t>
            </w:r>
          </w:p>
          <w:p w:rsidR="009A48D7" w:rsidRDefault="009A48D7" w:rsidP="009A48D7">
            <w:pPr>
              <w:jc w:val="center"/>
            </w:pPr>
            <w:r>
              <w:t>Textbook reading &amp; exercises</w:t>
            </w:r>
          </w:p>
          <w:p w:rsidR="009A48D7" w:rsidRPr="002F1426" w:rsidRDefault="009A48D7" w:rsidP="009A48D7">
            <w:pPr>
              <w:jc w:val="center"/>
              <w:rPr>
                <w:b/>
              </w:rPr>
            </w:pPr>
            <w:r>
              <w:t>Resources:  internet, canvas, slide shows, videos, presentation software</w:t>
            </w:r>
          </w:p>
        </w:tc>
        <w:tc>
          <w:tcPr>
            <w:tcW w:w="2880" w:type="dxa"/>
            <w:vAlign w:val="center"/>
          </w:tcPr>
          <w:p w:rsidR="00A73EB8" w:rsidRDefault="009A48D7" w:rsidP="00A5565A">
            <w:pPr>
              <w:spacing w:after="120"/>
              <w:jc w:val="center"/>
            </w:pPr>
            <w:r>
              <w:t>Project/Activity</w:t>
            </w:r>
          </w:p>
          <w:p w:rsidR="009A48D7" w:rsidRDefault="009A48D7" w:rsidP="00A5565A">
            <w:pPr>
              <w:spacing w:after="120"/>
              <w:jc w:val="center"/>
            </w:pPr>
            <w:r>
              <w:t>Quizzes</w:t>
            </w:r>
          </w:p>
          <w:p w:rsidR="009A48D7" w:rsidRPr="00DB305D" w:rsidRDefault="009A48D7" w:rsidP="00A5565A">
            <w:pPr>
              <w:spacing w:after="120"/>
              <w:jc w:val="center"/>
              <w:rPr>
                <w:sz w:val="18"/>
              </w:rPr>
            </w:pPr>
            <w:r>
              <w:t>Test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9A48D7" w:rsidP="009A48D7">
            <w:pPr>
              <w:jc w:val="center"/>
            </w:pPr>
            <w:r>
              <w:t xml:space="preserve">History of Life, Population Genetics, </w:t>
            </w:r>
            <w:r w:rsidR="00A2427A">
              <w:t>Natural Selection</w:t>
            </w:r>
            <w:r>
              <w:t>, and Speciation</w:t>
            </w:r>
          </w:p>
        </w:tc>
        <w:tc>
          <w:tcPr>
            <w:tcW w:w="1890" w:type="dxa"/>
            <w:vAlign w:val="center"/>
          </w:tcPr>
          <w:p w:rsidR="0080537B" w:rsidRDefault="00A2427A" w:rsidP="00A5565A">
            <w:pPr>
              <w:jc w:val="center"/>
            </w:pPr>
            <w:r>
              <w:t>3.1.10.E, 3.3.10.B, 3.3.10.A, 3.8.10.C BIO.B.3.1.1, BIO.B.3.1.2, BIO.B.3.1.3, BIO.B.3.2.1, BIO.B.3.3.1</w:t>
            </w:r>
          </w:p>
          <w:p w:rsidR="009A48D7" w:rsidRPr="00A73EB8" w:rsidRDefault="009A48D7" w:rsidP="00A5565A">
            <w:pPr>
              <w:jc w:val="center"/>
            </w:pPr>
            <w:r>
              <w:lastRenderedPageBreak/>
              <w:t>3.1.B.C3, 3.1.B.C1, 3.1.B.B3, BIO.B.3.2.1, BIO.B.3.3.1</w:t>
            </w:r>
          </w:p>
        </w:tc>
        <w:tc>
          <w:tcPr>
            <w:tcW w:w="3420" w:type="dxa"/>
            <w:vAlign w:val="center"/>
          </w:tcPr>
          <w:p w:rsidR="00A2427A" w:rsidRDefault="00A2427A" w:rsidP="007A147C">
            <w:pPr>
              <w:pStyle w:val="ListParagraph"/>
              <w:numPr>
                <w:ilvl w:val="0"/>
                <w:numId w:val="2"/>
              </w:numPr>
              <w:ind w:left="360"/>
            </w:pPr>
            <w:r>
              <w:lastRenderedPageBreak/>
              <w:t>natural variation</w:t>
            </w:r>
          </w:p>
          <w:p w:rsidR="00A2427A" w:rsidRDefault="00A2427A" w:rsidP="007A147C">
            <w:pPr>
              <w:pStyle w:val="ListParagraph"/>
              <w:numPr>
                <w:ilvl w:val="0"/>
                <w:numId w:val="2"/>
              </w:numPr>
              <w:ind w:left="360"/>
            </w:pPr>
            <w:r>
              <w:t>artificial selection</w:t>
            </w:r>
          </w:p>
          <w:p w:rsidR="00A2427A" w:rsidRDefault="00A2427A" w:rsidP="007A147C">
            <w:pPr>
              <w:pStyle w:val="ListParagraph"/>
              <w:numPr>
                <w:ilvl w:val="0"/>
                <w:numId w:val="2"/>
              </w:numPr>
              <w:ind w:left="360"/>
            </w:pPr>
            <w:r>
              <w:t>struggle for existence</w:t>
            </w:r>
          </w:p>
          <w:p w:rsidR="00A2427A" w:rsidRDefault="00A2427A" w:rsidP="007A147C">
            <w:pPr>
              <w:pStyle w:val="ListParagraph"/>
              <w:numPr>
                <w:ilvl w:val="0"/>
                <w:numId w:val="2"/>
              </w:numPr>
              <w:ind w:left="360"/>
            </w:pPr>
            <w:r>
              <w:t>fitness</w:t>
            </w:r>
          </w:p>
          <w:p w:rsidR="00A2427A" w:rsidRDefault="00A2427A" w:rsidP="007A147C">
            <w:pPr>
              <w:pStyle w:val="ListParagraph"/>
              <w:numPr>
                <w:ilvl w:val="0"/>
                <w:numId w:val="2"/>
              </w:numPr>
              <w:ind w:left="360"/>
            </w:pPr>
            <w:r>
              <w:t>adaptation</w:t>
            </w:r>
          </w:p>
          <w:p w:rsidR="00A2427A" w:rsidRDefault="00A2427A" w:rsidP="007A147C">
            <w:pPr>
              <w:pStyle w:val="ListParagraph"/>
              <w:numPr>
                <w:ilvl w:val="0"/>
                <w:numId w:val="2"/>
              </w:numPr>
              <w:ind w:left="360"/>
            </w:pPr>
            <w:r>
              <w:t>survival of the fittest</w:t>
            </w:r>
          </w:p>
          <w:p w:rsidR="00A2427A" w:rsidRDefault="00A2427A" w:rsidP="007A147C">
            <w:pPr>
              <w:pStyle w:val="ListParagraph"/>
              <w:numPr>
                <w:ilvl w:val="0"/>
                <w:numId w:val="2"/>
              </w:numPr>
              <w:ind w:left="360"/>
            </w:pPr>
            <w:r>
              <w:lastRenderedPageBreak/>
              <w:t>natural selection</w:t>
            </w:r>
          </w:p>
          <w:p w:rsidR="00A2427A" w:rsidRDefault="00A2427A" w:rsidP="007A147C">
            <w:pPr>
              <w:pStyle w:val="ListParagraph"/>
              <w:numPr>
                <w:ilvl w:val="0"/>
                <w:numId w:val="2"/>
              </w:numPr>
              <w:ind w:left="360"/>
            </w:pPr>
            <w:r>
              <w:t>descent with modification</w:t>
            </w:r>
          </w:p>
          <w:p w:rsidR="00A2427A" w:rsidRDefault="00A2427A" w:rsidP="007A147C">
            <w:pPr>
              <w:pStyle w:val="ListParagraph"/>
              <w:numPr>
                <w:ilvl w:val="0"/>
                <w:numId w:val="2"/>
              </w:numPr>
              <w:ind w:left="360"/>
            </w:pPr>
            <w:r>
              <w:t>common descent</w:t>
            </w:r>
          </w:p>
          <w:p w:rsidR="00A2427A" w:rsidRDefault="00A2427A" w:rsidP="007A147C">
            <w:pPr>
              <w:pStyle w:val="ListParagraph"/>
              <w:numPr>
                <w:ilvl w:val="0"/>
                <w:numId w:val="2"/>
              </w:numPr>
              <w:ind w:left="360"/>
            </w:pPr>
            <w:r>
              <w:t>homologous structure</w:t>
            </w:r>
          </w:p>
          <w:p w:rsidR="00A2427A" w:rsidRDefault="00A2427A" w:rsidP="007A147C">
            <w:pPr>
              <w:pStyle w:val="ListParagraph"/>
              <w:numPr>
                <w:ilvl w:val="0"/>
                <w:numId w:val="2"/>
              </w:numPr>
              <w:ind w:left="360"/>
            </w:pPr>
            <w:r>
              <w:t>vestigial structure</w:t>
            </w:r>
          </w:p>
          <w:p w:rsidR="00A2427A" w:rsidRDefault="00A2427A" w:rsidP="007A147C">
            <w:pPr>
              <w:pStyle w:val="ListParagraph"/>
              <w:numPr>
                <w:ilvl w:val="0"/>
                <w:numId w:val="2"/>
              </w:numPr>
              <w:ind w:left="360"/>
            </w:pPr>
            <w:r>
              <w:t>analogous structure</w:t>
            </w:r>
          </w:p>
          <w:p w:rsidR="00A2427A" w:rsidRDefault="00A2427A" w:rsidP="007A147C">
            <w:pPr>
              <w:pStyle w:val="ListParagraph"/>
              <w:numPr>
                <w:ilvl w:val="0"/>
                <w:numId w:val="2"/>
              </w:numPr>
              <w:ind w:left="360"/>
            </w:pPr>
            <w:r>
              <w:t>embryology</w:t>
            </w:r>
          </w:p>
          <w:p w:rsidR="00A2427A" w:rsidRDefault="00A2427A" w:rsidP="007A147C">
            <w:pPr>
              <w:pStyle w:val="ListParagraph"/>
              <w:numPr>
                <w:ilvl w:val="0"/>
                <w:numId w:val="2"/>
              </w:numPr>
              <w:ind w:left="360"/>
            </w:pPr>
            <w:r>
              <w:t>gene pool</w:t>
            </w:r>
          </w:p>
          <w:p w:rsidR="00A2427A" w:rsidRDefault="00A2427A" w:rsidP="007A147C">
            <w:pPr>
              <w:pStyle w:val="ListParagraph"/>
              <w:numPr>
                <w:ilvl w:val="0"/>
                <w:numId w:val="2"/>
              </w:numPr>
              <w:ind w:left="360"/>
            </w:pPr>
            <w:r>
              <w:t>founder effect</w:t>
            </w:r>
          </w:p>
          <w:p w:rsidR="00A2427A" w:rsidRDefault="00A2427A" w:rsidP="007A147C">
            <w:pPr>
              <w:pStyle w:val="ListParagraph"/>
              <w:numPr>
                <w:ilvl w:val="0"/>
                <w:numId w:val="2"/>
              </w:numPr>
              <w:ind w:left="360"/>
            </w:pPr>
            <w:r>
              <w:t>single-gene trait</w:t>
            </w:r>
          </w:p>
          <w:p w:rsidR="00A2427A" w:rsidRDefault="00A2427A" w:rsidP="007A147C">
            <w:pPr>
              <w:pStyle w:val="ListParagraph"/>
              <w:numPr>
                <w:ilvl w:val="0"/>
                <w:numId w:val="2"/>
              </w:numPr>
              <w:ind w:left="360"/>
            </w:pPr>
            <w:r>
              <w:t>polygenic trait</w:t>
            </w:r>
          </w:p>
          <w:p w:rsidR="00A2427A" w:rsidRDefault="00A2427A" w:rsidP="007A147C">
            <w:pPr>
              <w:pStyle w:val="ListParagraph"/>
              <w:numPr>
                <w:ilvl w:val="0"/>
                <w:numId w:val="2"/>
              </w:numPr>
              <w:ind w:left="360"/>
            </w:pPr>
            <w:r>
              <w:t>directional selection</w:t>
            </w:r>
          </w:p>
          <w:p w:rsidR="00A2427A" w:rsidRDefault="00A2427A" w:rsidP="007A147C">
            <w:pPr>
              <w:pStyle w:val="ListParagraph"/>
              <w:numPr>
                <w:ilvl w:val="0"/>
                <w:numId w:val="2"/>
              </w:numPr>
              <w:ind w:left="360"/>
            </w:pPr>
            <w:r>
              <w:t>Hardy-Weinberg Principle</w:t>
            </w:r>
          </w:p>
          <w:p w:rsidR="00A2427A" w:rsidRDefault="00A2427A" w:rsidP="007A147C">
            <w:pPr>
              <w:pStyle w:val="ListParagraph"/>
              <w:numPr>
                <w:ilvl w:val="0"/>
                <w:numId w:val="2"/>
              </w:numPr>
              <w:ind w:left="360"/>
            </w:pPr>
            <w:r>
              <w:t>stabilizing selection</w:t>
            </w:r>
          </w:p>
          <w:p w:rsidR="00A2427A" w:rsidRDefault="00A2427A" w:rsidP="007A147C">
            <w:pPr>
              <w:pStyle w:val="ListParagraph"/>
              <w:numPr>
                <w:ilvl w:val="0"/>
                <w:numId w:val="2"/>
              </w:numPr>
              <w:ind w:left="360"/>
            </w:pPr>
            <w:r>
              <w:t>disruptive selection</w:t>
            </w:r>
          </w:p>
          <w:p w:rsidR="00A2427A" w:rsidRDefault="00A2427A" w:rsidP="007A147C">
            <w:pPr>
              <w:pStyle w:val="ListParagraph"/>
              <w:numPr>
                <w:ilvl w:val="0"/>
                <w:numId w:val="2"/>
              </w:numPr>
              <w:ind w:left="360"/>
            </w:pPr>
            <w:r>
              <w:t>genetic drift</w:t>
            </w:r>
          </w:p>
          <w:p w:rsidR="00A2427A" w:rsidRDefault="00A2427A" w:rsidP="007A147C">
            <w:pPr>
              <w:pStyle w:val="ListParagraph"/>
              <w:numPr>
                <w:ilvl w:val="0"/>
                <w:numId w:val="2"/>
              </w:numPr>
              <w:ind w:left="360"/>
            </w:pPr>
            <w:r>
              <w:t>relative (allele) frequency</w:t>
            </w:r>
          </w:p>
          <w:p w:rsidR="00A2427A" w:rsidRDefault="00A2427A" w:rsidP="007A147C">
            <w:pPr>
              <w:pStyle w:val="ListParagraph"/>
              <w:numPr>
                <w:ilvl w:val="0"/>
                <w:numId w:val="2"/>
              </w:numPr>
              <w:ind w:left="360"/>
            </w:pPr>
            <w:r>
              <w:t>genetic equilibrium</w:t>
            </w:r>
          </w:p>
          <w:p w:rsidR="00A2427A" w:rsidRDefault="00A2427A" w:rsidP="007A147C">
            <w:pPr>
              <w:pStyle w:val="ListParagraph"/>
              <w:numPr>
                <w:ilvl w:val="0"/>
                <w:numId w:val="2"/>
              </w:numPr>
              <w:ind w:left="360"/>
            </w:pPr>
            <w:r>
              <w:t>isolating mechanisms</w:t>
            </w:r>
          </w:p>
          <w:p w:rsidR="00A2427A" w:rsidRDefault="00A2427A" w:rsidP="007A147C">
            <w:pPr>
              <w:pStyle w:val="ListParagraph"/>
              <w:numPr>
                <w:ilvl w:val="0"/>
                <w:numId w:val="2"/>
              </w:numPr>
              <w:ind w:left="360"/>
            </w:pPr>
            <w:r>
              <w:t>migration (genetics)</w:t>
            </w:r>
          </w:p>
          <w:p w:rsidR="009A48D7" w:rsidRDefault="009A48D7" w:rsidP="009A48D7">
            <w:pPr>
              <w:pStyle w:val="ListParagraph"/>
              <w:numPr>
                <w:ilvl w:val="0"/>
                <w:numId w:val="2"/>
              </w:numPr>
              <w:ind w:left="360"/>
            </w:pPr>
            <w:r>
              <w:t>paleontologist</w:t>
            </w:r>
          </w:p>
          <w:p w:rsidR="009A48D7" w:rsidRDefault="009A48D7" w:rsidP="009A48D7">
            <w:pPr>
              <w:pStyle w:val="ListParagraph"/>
              <w:numPr>
                <w:ilvl w:val="0"/>
                <w:numId w:val="2"/>
              </w:numPr>
              <w:ind w:left="360"/>
            </w:pPr>
            <w:r>
              <w:t>fossil record</w:t>
            </w:r>
          </w:p>
          <w:p w:rsidR="009A48D7" w:rsidRDefault="009A48D7" w:rsidP="009A48D7">
            <w:pPr>
              <w:pStyle w:val="ListParagraph"/>
              <w:numPr>
                <w:ilvl w:val="0"/>
                <w:numId w:val="2"/>
              </w:numPr>
              <w:ind w:left="360"/>
            </w:pPr>
            <w:r>
              <w:t>endosymbiotic theory</w:t>
            </w:r>
          </w:p>
          <w:p w:rsidR="009A48D7" w:rsidRDefault="009A48D7" w:rsidP="009A48D7">
            <w:pPr>
              <w:pStyle w:val="ListParagraph"/>
              <w:numPr>
                <w:ilvl w:val="0"/>
                <w:numId w:val="2"/>
              </w:numPr>
              <w:ind w:left="360"/>
            </w:pPr>
            <w:r>
              <w:t>mass extinction</w:t>
            </w:r>
          </w:p>
          <w:p w:rsidR="009A48D7" w:rsidRDefault="009A48D7" w:rsidP="009A48D7">
            <w:pPr>
              <w:pStyle w:val="ListParagraph"/>
              <w:numPr>
                <w:ilvl w:val="0"/>
                <w:numId w:val="2"/>
              </w:numPr>
              <w:ind w:left="360"/>
            </w:pPr>
            <w:r>
              <w:t>macroevolution</w:t>
            </w:r>
          </w:p>
          <w:p w:rsidR="009A48D7" w:rsidRDefault="009A48D7" w:rsidP="009A48D7">
            <w:pPr>
              <w:pStyle w:val="ListParagraph"/>
              <w:numPr>
                <w:ilvl w:val="0"/>
                <w:numId w:val="2"/>
              </w:numPr>
              <w:ind w:left="360"/>
            </w:pPr>
            <w:r>
              <w:t>adaptive radiation</w:t>
            </w:r>
          </w:p>
          <w:p w:rsidR="009A48D7" w:rsidRDefault="009A48D7" w:rsidP="009A48D7">
            <w:pPr>
              <w:pStyle w:val="ListParagraph"/>
              <w:numPr>
                <w:ilvl w:val="0"/>
                <w:numId w:val="2"/>
              </w:numPr>
              <w:ind w:left="360"/>
            </w:pPr>
            <w:r>
              <w:t>convergent evolution</w:t>
            </w:r>
          </w:p>
          <w:p w:rsidR="009A48D7" w:rsidRDefault="009A48D7" w:rsidP="009A48D7">
            <w:pPr>
              <w:pStyle w:val="ListParagraph"/>
              <w:numPr>
                <w:ilvl w:val="0"/>
                <w:numId w:val="2"/>
              </w:numPr>
              <w:ind w:left="360"/>
            </w:pPr>
            <w:r>
              <w:t>co-evolution</w:t>
            </w:r>
          </w:p>
          <w:p w:rsidR="009A48D7" w:rsidRDefault="009A48D7" w:rsidP="009A48D7">
            <w:pPr>
              <w:pStyle w:val="ListParagraph"/>
              <w:numPr>
                <w:ilvl w:val="0"/>
                <w:numId w:val="2"/>
              </w:numPr>
              <w:ind w:left="360"/>
            </w:pPr>
            <w:r>
              <w:t>punctuated equilibrium</w:t>
            </w:r>
          </w:p>
          <w:p w:rsidR="009A48D7" w:rsidRDefault="009A48D7" w:rsidP="009A48D7">
            <w:pPr>
              <w:pStyle w:val="ListParagraph"/>
              <w:numPr>
                <w:ilvl w:val="0"/>
                <w:numId w:val="2"/>
              </w:numPr>
              <w:ind w:left="360"/>
            </w:pPr>
            <w:r>
              <w:t>gradualism</w:t>
            </w:r>
          </w:p>
          <w:p w:rsidR="009A48D7" w:rsidRDefault="009A48D7" w:rsidP="009A48D7">
            <w:pPr>
              <w:pStyle w:val="ListParagraph"/>
              <w:numPr>
                <w:ilvl w:val="0"/>
                <w:numId w:val="2"/>
              </w:numPr>
              <w:ind w:left="360"/>
            </w:pPr>
            <w:r>
              <w:t>taxonomy</w:t>
            </w:r>
          </w:p>
          <w:p w:rsidR="009A48D7" w:rsidRDefault="009A48D7" w:rsidP="009A48D7">
            <w:pPr>
              <w:pStyle w:val="ListParagraph"/>
              <w:numPr>
                <w:ilvl w:val="0"/>
                <w:numId w:val="2"/>
              </w:numPr>
              <w:ind w:left="360"/>
            </w:pPr>
            <w:r>
              <w:t>biological species concept</w:t>
            </w:r>
          </w:p>
          <w:p w:rsidR="009A48D7" w:rsidRDefault="009A48D7" w:rsidP="009A48D7">
            <w:pPr>
              <w:pStyle w:val="ListParagraph"/>
              <w:numPr>
                <w:ilvl w:val="0"/>
                <w:numId w:val="2"/>
              </w:numPr>
              <w:ind w:left="360"/>
            </w:pPr>
            <w:r>
              <w:t>prezygotic barriers</w:t>
            </w:r>
          </w:p>
          <w:p w:rsidR="009A48D7" w:rsidRDefault="009A48D7" w:rsidP="009A48D7">
            <w:pPr>
              <w:pStyle w:val="ListParagraph"/>
              <w:numPr>
                <w:ilvl w:val="0"/>
                <w:numId w:val="2"/>
              </w:numPr>
              <w:ind w:left="360"/>
            </w:pPr>
            <w:r>
              <w:t>postzygotic barriers</w:t>
            </w:r>
          </w:p>
          <w:p w:rsidR="009A48D7" w:rsidRDefault="009A48D7" w:rsidP="009A48D7">
            <w:pPr>
              <w:pStyle w:val="ListParagraph"/>
              <w:numPr>
                <w:ilvl w:val="0"/>
                <w:numId w:val="2"/>
              </w:numPr>
              <w:ind w:left="360"/>
            </w:pPr>
            <w:r>
              <w:t>reproductive isolation</w:t>
            </w:r>
          </w:p>
          <w:p w:rsidR="009A48D7" w:rsidRDefault="009A48D7" w:rsidP="009A48D7">
            <w:pPr>
              <w:pStyle w:val="ListParagraph"/>
              <w:numPr>
                <w:ilvl w:val="0"/>
                <w:numId w:val="2"/>
              </w:numPr>
              <w:ind w:left="360"/>
            </w:pPr>
            <w:r>
              <w:t>temporal isolation</w:t>
            </w:r>
          </w:p>
          <w:p w:rsidR="009A48D7" w:rsidRDefault="009A48D7" w:rsidP="009A48D7">
            <w:pPr>
              <w:pStyle w:val="ListParagraph"/>
              <w:numPr>
                <w:ilvl w:val="0"/>
                <w:numId w:val="2"/>
              </w:numPr>
              <w:ind w:left="360"/>
            </w:pPr>
            <w:r>
              <w:t>habitat isolation</w:t>
            </w:r>
          </w:p>
          <w:p w:rsidR="009A48D7" w:rsidRDefault="009A48D7" w:rsidP="009A48D7">
            <w:pPr>
              <w:pStyle w:val="ListParagraph"/>
              <w:numPr>
                <w:ilvl w:val="0"/>
                <w:numId w:val="2"/>
              </w:numPr>
              <w:ind w:left="360"/>
            </w:pPr>
            <w:r>
              <w:t>behavioral isolation</w:t>
            </w:r>
          </w:p>
          <w:p w:rsidR="009A48D7" w:rsidRDefault="009A48D7" w:rsidP="009A48D7">
            <w:pPr>
              <w:pStyle w:val="ListParagraph"/>
              <w:numPr>
                <w:ilvl w:val="0"/>
                <w:numId w:val="2"/>
              </w:numPr>
              <w:ind w:left="360"/>
            </w:pPr>
            <w:r>
              <w:t>mechanical isolation</w:t>
            </w:r>
          </w:p>
          <w:p w:rsidR="009A48D7" w:rsidRDefault="009A48D7" w:rsidP="009A48D7">
            <w:pPr>
              <w:pStyle w:val="ListParagraph"/>
              <w:numPr>
                <w:ilvl w:val="0"/>
                <w:numId w:val="2"/>
              </w:numPr>
              <w:ind w:left="360"/>
            </w:pPr>
            <w:r>
              <w:lastRenderedPageBreak/>
              <w:t>gametic isolation</w:t>
            </w:r>
          </w:p>
          <w:p w:rsidR="009A48D7" w:rsidRDefault="009A48D7" w:rsidP="009A48D7">
            <w:pPr>
              <w:pStyle w:val="ListParagraph"/>
              <w:numPr>
                <w:ilvl w:val="0"/>
                <w:numId w:val="2"/>
              </w:numPr>
              <w:ind w:left="360"/>
            </w:pPr>
            <w:r>
              <w:t>hybrid inviability</w:t>
            </w:r>
          </w:p>
          <w:p w:rsidR="009A48D7" w:rsidRDefault="009A48D7" w:rsidP="009A48D7">
            <w:pPr>
              <w:pStyle w:val="ListParagraph"/>
              <w:numPr>
                <w:ilvl w:val="0"/>
                <w:numId w:val="2"/>
              </w:numPr>
              <w:ind w:left="360"/>
            </w:pPr>
            <w:r>
              <w:t>hybrid breakdown</w:t>
            </w:r>
          </w:p>
          <w:p w:rsidR="009A48D7" w:rsidRPr="00A73EB8" w:rsidRDefault="009A48D7" w:rsidP="009A48D7">
            <w:pPr>
              <w:pStyle w:val="ListParagraph"/>
              <w:numPr>
                <w:ilvl w:val="0"/>
                <w:numId w:val="2"/>
              </w:numPr>
              <w:ind w:left="360"/>
            </w:pPr>
            <w:r>
              <w:t>hybrid sterility</w:t>
            </w:r>
          </w:p>
        </w:tc>
        <w:tc>
          <w:tcPr>
            <w:tcW w:w="3420" w:type="dxa"/>
            <w:vAlign w:val="center"/>
          </w:tcPr>
          <w:p w:rsidR="0080537B" w:rsidRDefault="009A48D7" w:rsidP="00A5565A">
            <w:pPr>
              <w:jc w:val="center"/>
            </w:pPr>
            <w:r>
              <w:lastRenderedPageBreak/>
              <w:t>Hardy Weinberg Lab</w:t>
            </w:r>
          </w:p>
          <w:p w:rsidR="009A48D7" w:rsidRDefault="009A48D7" w:rsidP="00A5565A">
            <w:pPr>
              <w:jc w:val="center"/>
            </w:pPr>
            <w:r>
              <w:t>Hardy Weinberg Practice Problems</w:t>
            </w:r>
          </w:p>
          <w:p w:rsidR="009A48D7" w:rsidRDefault="009A48D7" w:rsidP="009A48D7">
            <w:pPr>
              <w:jc w:val="center"/>
            </w:pPr>
            <w:r>
              <w:t>Speciation Activity</w:t>
            </w:r>
          </w:p>
          <w:p w:rsidR="009A48D7" w:rsidRDefault="009A48D7" w:rsidP="009A48D7">
            <w:pPr>
              <w:jc w:val="center"/>
            </w:pPr>
            <w:r>
              <w:t>Textbook reading &amp; exercises</w:t>
            </w:r>
          </w:p>
          <w:p w:rsidR="009A48D7" w:rsidRPr="002F1426" w:rsidRDefault="009A48D7" w:rsidP="009A48D7">
            <w:pPr>
              <w:jc w:val="center"/>
              <w:rPr>
                <w:b/>
              </w:rPr>
            </w:pPr>
            <w:r>
              <w:t>Resources:  internet, canvas, slide shows, videos, presentation software</w:t>
            </w:r>
          </w:p>
        </w:tc>
        <w:tc>
          <w:tcPr>
            <w:tcW w:w="2880" w:type="dxa"/>
            <w:vAlign w:val="center"/>
          </w:tcPr>
          <w:p w:rsidR="009A48D7" w:rsidRDefault="009A48D7" w:rsidP="00A5565A">
            <w:pPr>
              <w:spacing w:after="120"/>
              <w:jc w:val="center"/>
            </w:pPr>
            <w:r>
              <w:t>Project/Activity</w:t>
            </w:r>
          </w:p>
          <w:p w:rsidR="0080537B" w:rsidRDefault="009A48D7" w:rsidP="00A5565A">
            <w:pPr>
              <w:spacing w:after="120"/>
              <w:jc w:val="center"/>
            </w:pPr>
            <w:r>
              <w:t xml:space="preserve">Laboratory </w:t>
            </w:r>
          </w:p>
          <w:p w:rsidR="009A48D7" w:rsidRDefault="009A48D7" w:rsidP="00A5565A">
            <w:pPr>
              <w:spacing w:after="120"/>
              <w:jc w:val="center"/>
            </w:pPr>
            <w:r>
              <w:t>Quizzes</w:t>
            </w:r>
          </w:p>
          <w:p w:rsidR="009A48D7" w:rsidRPr="00DB305D" w:rsidRDefault="009A48D7" w:rsidP="00A5565A">
            <w:pPr>
              <w:spacing w:after="120"/>
              <w:jc w:val="center"/>
              <w:rPr>
                <w:sz w:val="18"/>
              </w:rPr>
            </w:pPr>
            <w:r>
              <w:t>Tests</w:t>
            </w:r>
          </w:p>
        </w:tc>
      </w:tr>
    </w:tbl>
    <w:p w:rsidR="0080537B" w:rsidRPr="001951E8" w:rsidRDefault="0080537B" w:rsidP="007A147C">
      <w:pPr>
        <w:spacing w:after="0"/>
        <w:rPr>
          <w:sz w:val="4"/>
        </w:rPr>
      </w:pPr>
    </w:p>
    <w:p w:rsidR="0080537B" w:rsidRPr="001951E8" w:rsidRDefault="0080537B" w:rsidP="007A147C">
      <w:pPr>
        <w:spacing w:after="0"/>
        <w:rPr>
          <w:sz w:val="4"/>
          <w:szCs w:val="4"/>
        </w:rPr>
      </w:pPr>
    </w:p>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2717B6" w:rsidP="00A5565A">
            <w:pPr>
              <w:jc w:val="center"/>
            </w:pPr>
            <w:r>
              <w:fldChar w:fldCharType="begin">
                <w:ffData>
                  <w:name w:val=""/>
                  <w:enabled/>
                  <w:calcOnExit w:val="0"/>
                  <w:textInput>
                    <w:default w:val="Type Concept #5 here"/>
                    <w:maxLength w:val="150"/>
                  </w:textInput>
                </w:ffData>
              </w:fldChar>
            </w:r>
            <w:r>
              <w:instrText xml:space="preserve"> FORMTEXT </w:instrText>
            </w:r>
            <w:r>
              <w:fldChar w:fldCharType="separate"/>
            </w:r>
            <w:r>
              <w:rPr>
                <w:noProof/>
              </w:rPr>
              <w:t>Type Concept #5 here</w:t>
            </w:r>
            <w:r>
              <w:fldChar w:fldCharType="end"/>
            </w:r>
          </w:p>
        </w:tc>
        <w:tc>
          <w:tcPr>
            <w:tcW w:w="1890" w:type="dxa"/>
            <w:vAlign w:val="center"/>
          </w:tcPr>
          <w:p w:rsidR="002717B6" w:rsidRPr="00A73EB8" w:rsidRDefault="002717B6"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2717B6" w:rsidRPr="00A73EB8" w:rsidRDefault="002717B6" w:rsidP="007A147C">
            <w:pPr>
              <w:pStyle w:val="ListParagraph"/>
              <w:numPr>
                <w:ilvl w:val="0"/>
                <w:numId w:val="2"/>
              </w:numPr>
              <w:ind w:left="360"/>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3420" w:type="dxa"/>
            <w:vAlign w:val="center"/>
          </w:tcPr>
          <w:p w:rsidR="002717B6" w:rsidRPr="002F1426" w:rsidRDefault="002717B6"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2717B6" w:rsidRPr="00DB305D" w:rsidRDefault="002717B6"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2717B6" w:rsidRDefault="002717B6" w:rsidP="009A0FC1"/>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C0F57"/>
    <w:rsid w:val="002F1426"/>
    <w:rsid w:val="002F1966"/>
    <w:rsid w:val="005E38FC"/>
    <w:rsid w:val="00611B54"/>
    <w:rsid w:val="0071147A"/>
    <w:rsid w:val="007A147C"/>
    <w:rsid w:val="007F0C34"/>
    <w:rsid w:val="0080537B"/>
    <w:rsid w:val="008902B0"/>
    <w:rsid w:val="009A0FC1"/>
    <w:rsid w:val="009A48D7"/>
    <w:rsid w:val="00A2427A"/>
    <w:rsid w:val="00A73EB8"/>
    <w:rsid w:val="00AC2828"/>
    <w:rsid w:val="00AC5780"/>
    <w:rsid w:val="00B477DC"/>
    <w:rsid w:val="00B963EA"/>
    <w:rsid w:val="00C94F98"/>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216748">
      <w:bodyDiv w:val="1"/>
      <w:marLeft w:val="0"/>
      <w:marRight w:val="0"/>
      <w:marTop w:val="0"/>
      <w:marBottom w:val="0"/>
      <w:divBdr>
        <w:top w:val="none" w:sz="0" w:space="0" w:color="auto"/>
        <w:left w:val="none" w:sz="0" w:space="0" w:color="auto"/>
        <w:bottom w:val="none" w:sz="0" w:space="0" w:color="auto"/>
        <w:right w:val="none" w:sz="0" w:space="0" w:color="auto"/>
      </w:divBdr>
    </w:div>
    <w:div w:id="94171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3D544-7C9F-4B3D-B5DE-011BF215D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27</TotalTime>
  <Pages>3</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Koons, Dawn</cp:lastModifiedBy>
  <cp:revision>4</cp:revision>
  <dcterms:created xsi:type="dcterms:W3CDTF">2017-06-14T17:17:00Z</dcterms:created>
  <dcterms:modified xsi:type="dcterms:W3CDTF">2017-09-22T15:53:00Z</dcterms:modified>
</cp:coreProperties>
</file>