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A6593">
        <w:rPr>
          <w:u w:val="single"/>
        </w:rPr>
        <w:t>Honors B</w:t>
      </w:r>
      <w:r w:rsidR="005738CE">
        <w:rPr>
          <w:u w:val="single"/>
        </w:rPr>
        <w:t>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A6593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38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38CE">
              <w:t>Heredity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65964">
              <w:t>12 lesson; 61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38CE">
              <w:t xml:space="preserve"> How do cells grow and divide? How are the characteristics of life passed down from one generation to the next? How can scientists predict and/or observe patterns in heredity? How does the information in DNA end up giving </w:t>
            </w:r>
            <w:r w:rsidR="00BB16F1">
              <w:t xml:space="preserve">us our traits? </w:t>
            </w:r>
            <w:r w:rsidR="00C65964">
              <w:t xml:space="preserve"> What did Mendel discover about the passing on of traits?  How are the different forms of a gene distributed to offspring?  How are Punnett Squares used to predict the outcome of a cross? How do we predict the outcome of traits inherited by co-dominance, incomplete dominance, multiple alleles, and polygenic traits?  How is gender determined?  How are the traits that are linked to our gender inherited? How does the environment play a role in how genes determine traits? What are some diseases that we inherit genetically?  How do we inherit our skin color, blood type, and other characteristics?  How can a pedigree be used to predict traits? How did we figure out that DNA is where our genes are located?  How is DNA put together?  </w:t>
            </w:r>
            <w:r w:rsidR="00BB16F1">
              <w:t>How has genetic engineering impacted the fields of medicine, forensics, and agriculture? What happens during meiosis?  How does meiosis differ from mitosis? What factors affect cell size?</w:t>
            </w:r>
            <w:r w:rsidR="00267A86">
              <w:t xml:space="preserve"> How is the cell cycle regulated?  How do cancer cells differ from other cells?</w:t>
            </w:r>
            <w:bookmarkStart w:id="0" w:name="_GoBack"/>
            <w:bookmarkEnd w:id="0"/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8CE" w:rsidP="00A5565A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A73EB8" w:rsidRPr="00A73EB8" w:rsidRDefault="005738CE" w:rsidP="00A5565A">
            <w:pPr>
              <w:jc w:val="center"/>
            </w:pPr>
            <w:r>
              <w:t>3.6.10.A, 3.1.10.C, 3.1.10.B, 3.3.10.C, Bio.B.2.1.1, Bio.B.2.1.2</w:t>
            </w:r>
          </w:p>
        </w:tc>
        <w:tc>
          <w:tcPr>
            <w:tcW w:w="3420" w:type="dxa"/>
            <w:vAlign w:val="center"/>
          </w:tcPr>
          <w:p w:rsid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assortment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segregation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purebred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self-fertilization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cross-fertilization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true-breeding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 generation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F1 generation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F2 generation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Monohybrid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allele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allele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cross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multiplication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addition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 square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Degrees of freedom</w:t>
            </w:r>
          </w:p>
          <w:p w:rsidR="00C65964" w:rsidRPr="00A73EB8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Critical value</w:t>
            </w:r>
          </w:p>
        </w:tc>
        <w:tc>
          <w:tcPr>
            <w:tcW w:w="3420" w:type="dxa"/>
            <w:vAlign w:val="center"/>
          </w:tcPr>
          <w:p w:rsidR="00A73EB8" w:rsidRDefault="00C65964" w:rsidP="00A5565A">
            <w:pPr>
              <w:jc w:val="center"/>
            </w:pPr>
            <w:r>
              <w:lastRenderedPageBreak/>
              <w:t>Punnett Square Problems</w:t>
            </w:r>
          </w:p>
          <w:p w:rsidR="00C65964" w:rsidRDefault="00C65964" w:rsidP="00A5565A">
            <w:pPr>
              <w:jc w:val="center"/>
            </w:pPr>
            <w:r>
              <w:t>Chi Square Problems/Lab</w:t>
            </w:r>
          </w:p>
          <w:p w:rsidR="00C65964" w:rsidRDefault="00C65964" w:rsidP="00C65964">
            <w:pPr>
              <w:jc w:val="center"/>
            </w:pPr>
            <w:r>
              <w:t>Textbook reading &amp; exercises</w:t>
            </w:r>
          </w:p>
          <w:p w:rsidR="00C65964" w:rsidRDefault="00C65964" w:rsidP="00C65964">
            <w:pPr>
              <w:jc w:val="center"/>
            </w:pPr>
            <w:r>
              <w:t>Resources:  internet, canvas, microscopes, slide shows, videos, presentation software</w:t>
            </w:r>
          </w:p>
          <w:p w:rsidR="00C65964" w:rsidRPr="002F1426" w:rsidRDefault="00C6596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C65964" w:rsidP="00A5565A">
            <w:pPr>
              <w:spacing w:after="120"/>
              <w:jc w:val="center"/>
            </w:pPr>
            <w:r>
              <w:t>Laboratory</w:t>
            </w:r>
          </w:p>
          <w:p w:rsidR="00C65964" w:rsidRDefault="00C65964" w:rsidP="00A5565A">
            <w:pPr>
              <w:spacing w:after="120"/>
              <w:jc w:val="center"/>
            </w:pPr>
            <w:r>
              <w:t>Quizzes</w:t>
            </w:r>
          </w:p>
          <w:p w:rsidR="00C65964" w:rsidRPr="00DB305D" w:rsidRDefault="00C65964" w:rsidP="00A5565A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38CE" w:rsidP="00A5565A">
            <w:pPr>
              <w:jc w:val="center"/>
            </w:pPr>
            <w:r>
              <w:t>Probability and 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5738CE" w:rsidP="00A5565A">
            <w:pPr>
              <w:jc w:val="center"/>
            </w:pPr>
            <w:r>
              <w:t>3.3.10.C, 3.1.10.C, 3.1.10.B, Bio.B.2.1.1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alleles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sex-linked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ABO Blood group</w:t>
            </w:r>
          </w:p>
          <w:p w:rsidR="00C65964" w:rsidRPr="00A73EB8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pleiotropy</w:t>
            </w:r>
          </w:p>
        </w:tc>
        <w:tc>
          <w:tcPr>
            <w:tcW w:w="3420" w:type="dxa"/>
            <w:vAlign w:val="center"/>
          </w:tcPr>
          <w:p w:rsidR="0080537B" w:rsidRDefault="00C65964" w:rsidP="00A5565A">
            <w:pPr>
              <w:jc w:val="center"/>
            </w:pPr>
            <w:r>
              <w:t>Punnett Square Problems</w:t>
            </w:r>
          </w:p>
          <w:p w:rsidR="00C65964" w:rsidRDefault="00C65964" w:rsidP="00A5565A">
            <w:pPr>
              <w:jc w:val="center"/>
            </w:pPr>
            <w:r>
              <w:t>Blood Type Lab</w:t>
            </w:r>
          </w:p>
          <w:p w:rsidR="00C65964" w:rsidRDefault="00C65964" w:rsidP="00C65964">
            <w:pPr>
              <w:jc w:val="center"/>
            </w:pPr>
            <w:r>
              <w:t>Textbook reading &amp; exercises</w:t>
            </w:r>
          </w:p>
          <w:p w:rsidR="00C65964" w:rsidRPr="002F1426" w:rsidRDefault="00C65964" w:rsidP="00C65964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80537B" w:rsidRDefault="00C65964" w:rsidP="00A5565A">
            <w:pPr>
              <w:spacing w:after="120"/>
              <w:jc w:val="center"/>
            </w:pPr>
            <w:r>
              <w:t>Laboratory</w:t>
            </w:r>
          </w:p>
          <w:p w:rsidR="00C65964" w:rsidRDefault="00C65964" w:rsidP="00A5565A">
            <w:pPr>
              <w:spacing w:after="120"/>
              <w:jc w:val="center"/>
            </w:pPr>
            <w:r>
              <w:t xml:space="preserve">Quizzes </w:t>
            </w:r>
          </w:p>
          <w:p w:rsidR="00C65964" w:rsidRDefault="00C65964" w:rsidP="00A5565A">
            <w:pPr>
              <w:spacing w:after="120"/>
              <w:jc w:val="center"/>
            </w:pPr>
            <w:r>
              <w:t>Tests</w:t>
            </w:r>
          </w:p>
          <w:p w:rsidR="00C65964" w:rsidRPr="00DB305D" w:rsidRDefault="00C65964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91E49" w:rsidP="00A5565A">
            <w:pPr>
              <w:jc w:val="center"/>
            </w:pPr>
            <w:r>
              <w:t>DNA Structure and Replication</w:t>
            </w:r>
          </w:p>
        </w:tc>
        <w:tc>
          <w:tcPr>
            <w:tcW w:w="1890" w:type="dxa"/>
            <w:vAlign w:val="center"/>
          </w:tcPr>
          <w:p w:rsidR="0080537B" w:rsidRPr="00A73EB8" w:rsidRDefault="00791E49" w:rsidP="00A5565A">
            <w:pPr>
              <w:jc w:val="center"/>
            </w:pPr>
            <w:r>
              <w:t>3.3.10.B, 3.3.10.A, 3.1.10.B, 3.3.10.C, 3.1.10.C, 3.6.10.A, Bio.B.1.2.1, Bio.B.2.2.1, Bio.B.2.2.2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(semiconservative) replication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pairing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histone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polymerase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Bacteriophage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Phages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Transformation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Polynucleotides</w:t>
            </w:r>
          </w:p>
          <w:p w:rsidR="00C65964" w:rsidRDefault="00C6596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Sugar-phosphate backbone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Cytosine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Adenine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Guanine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Thymine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Uracil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Purine </w:t>
            </w:r>
          </w:p>
          <w:p w:rsidR="00C65964" w:rsidRDefault="00C65964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Pyrimidine</w:t>
            </w:r>
          </w:p>
          <w:p w:rsidR="00BB16F1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Lytic cycle</w:t>
            </w:r>
          </w:p>
          <w:p w:rsidR="00BB16F1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Lysogenic cycle</w:t>
            </w:r>
          </w:p>
          <w:p w:rsidR="00BB16F1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Emerging virus</w:t>
            </w:r>
          </w:p>
          <w:p w:rsidR="00BB16F1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Transduction</w:t>
            </w:r>
          </w:p>
          <w:p w:rsidR="00BB16F1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</w:t>
            </w:r>
          </w:p>
          <w:p w:rsidR="00BB16F1" w:rsidRPr="00A73EB8" w:rsidRDefault="00BB16F1" w:rsidP="00C65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</w:tc>
        <w:tc>
          <w:tcPr>
            <w:tcW w:w="3420" w:type="dxa"/>
            <w:vAlign w:val="center"/>
          </w:tcPr>
          <w:p w:rsidR="0080537B" w:rsidRDefault="00C65964" w:rsidP="00A5565A">
            <w:pPr>
              <w:jc w:val="center"/>
            </w:pPr>
            <w:r>
              <w:lastRenderedPageBreak/>
              <w:t>Analysis of DNA History</w:t>
            </w:r>
          </w:p>
          <w:p w:rsidR="00C65964" w:rsidRDefault="00C65964" w:rsidP="00A5565A">
            <w:pPr>
              <w:jc w:val="center"/>
            </w:pPr>
            <w:r>
              <w:t>DNA model / extraction lab</w:t>
            </w:r>
          </w:p>
          <w:p w:rsidR="00C65964" w:rsidRDefault="00C65964" w:rsidP="00A5565A">
            <w:pPr>
              <w:jc w:val="center"/>
            </w:pPr>
            <w:r>
              <w:t>DNA replication practice</w:t>
            </w:r>
          </w:p>
          <w:p w:rsidR="00C65964" w:rsidRDefault="00C65964" w:rsidP="00C65964">
            <w:pPr>
              <w:jc w:val="center"/>
            </w:pPr>
            <w:r>
              <w:t>Textbook reading &amp; exercises</w:t>
            </w:r>
          </w:p>
          <w:p w:rsidR="00C65964" w:rsidRPr="002F1426" w:rsidRDefault="00C65964" w:rsidP="00C65964">
            <w:pPr>
              <w:jc w:val="center"/>
              <w:rPr>
                <w:b/>
              </w:rPr>
            </w:pPr>
            <w:r>
              <w:t xml:space="preserve">Resources:  internet, canvas, </w:t>
            </w:r>
            <w:r>
              <w:t>supplies for DNA lab</w:t>
            </w:r>
            <w:r>
              <w:t>, slide shows, videos, presentation software</w:t>
            </w:r>
          </w:p>
        </w:tc>
        <w:tc>
          <w:tcPr>
            <w:tcW w:w="2880" w:type="dxa"/>
            <w:vAlign w:val="center"/>
          </w:tcPr>
          <w:p w:rsidR="0080537B" w:rsidRDefault="00C65964" w:rsidP="00A5565A">
            <w:pPr>
              <w:spacing w:after="120"/>
              <w:jc w:val="center"/>
            </w:pPr>
            <w:r>
              <w:t>Laboratory</w:t>
            </w:r>
          </w:p>
          <w:p w:rsidR="00C65964" w:rsidRDefault="00C65964" w:rsidP="00A5565A">
            <w:pPr>
              <w:spacing w:after="120"/>
              <w:jc w:val="center"/>
            </w:pPr>
            <w:r>
              <w:t>Quizzes</w:t>
            </w:r>
          </w:p>
          <w:p w:rsidR="00C65964" w:rsidRDefault="00C65964" w:rsidP="00A5565A">
            <w:pPr>
              <w:spacing w:after="120"/>
              <w:jc w:val="center"/>
            </w:pPr>
            <w:r>
              <w:t>Tests</w:t>
            </w:r>
          </w:p>
          <w:p w:rsidR="00C65964" w:rsidRPr="00DB305D" w:rsidRDefault="00C65964" w:rsidP="00C65964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33.10.B, 3.3.10.C, 3.1.10.B, 3.1.10.C, 3..10.A, Bio.B.2.1.2, Bio.B.2.3.1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 synthesis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polymerase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expression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chromosomal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frameshift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nondisjunction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translocation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differentiation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missense mutation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nonsense mutation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start codon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stop codon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terminator region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A-site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P-site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Mutagenesis</w:t>
            </w:r>
          </w:p>
          <w:p w:rsidR="00BB16F1" w:rsidRDefault="00BB16F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HIV</w:t>
            </w:r>
          </w:p>
          <w:p w:rsidR="00BB16F1" w:rsidRPr="00A73EB8" w:rsidRDefault="00BB16F1" w:rsidP="00BB16F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AIDs</w:t>
            </w:r>
          </w:p>
        </w:tc>
        <w:tc>
          <w:tcPr>
            <w:tcW w:w="3420" w:type="dxa"/>
            <w:vAlign w:val="center"/>
          </w:tcPr>
          <w:p w:rsidR="002717B6" w:rsidRDefault="00BB16F1" w:rsidP="00A5565A">
            <w:pPr>
              <w:jc w:val="center"/>
            </w:pPr>
            <w:r>
              <w:lastRenderedPageBreak/>
              <w:t>Genetic code practice</w:t>
            </w:r>
          </w:p>
          <w:p w:rsidR="00BB16F1" w:rsidRDefault="00BB16F1" w:rsidP="00A5565A">
            <w:pPr>
              <w:jc w:val="center"/>
            </w:pPr>
            <w:r>
              <w:t>AMINO</w:t>
            </w:r>
          </w:p>
          <w:p w:rsidR="00BB16F1" w:rsidRDefault="00BB16F1" w:rsidP="00A5565A">
            <w:pPr>
              <w:jc w:val="center"/>
            </w:pPr>
            <w:r>
              <w:t>Making sense of Introns &amp; Exons</w:t>
            </w:r>
          </w:p>
          <w:p w:rsidR="00BB16F1" w:rsidRDefault="00BB16F1" w:rsidP="00A5565A">
            <w:pPr>
              <w:jc w:val="center"/>
            </w:pPr>
            <w:r>
              <w:t>Mutation activities</w:t>
            </w:r>
          </w:p>
          <w:p w:rsidR="00BB16F1" w:rsidRDefault="00BB16F1" w:rsidP="00BB16F1">
            <w:pPr>
              <w:jc w:val="center"/>
            </w:pPr>
            <w:r>
              <w:t>Textbook reading &amp; exercises</w:t>
            </w:r>
          </w:p>
          <w:p w:rsidR="00BB16F1" w:rsidRPr="002F1426" w:rsidRDefault="00BB16F1" w:rsidP="00BB16F1">
            <w:pPr>
              <w:jc w:val="center"/>
              <w:rPr>
                <w:b/>
              </w:rPr>
            </w:pPr>
            <w:r>
              <w:t>Resources</w:t>
            </w:r>
            <w:r>
              <w:t>:  internet, canvas</w:t>
            </w:r>
            <w:r>
              <w:t xml:space="preserve">, </w:t>
            </w:r>
            <w:r>
              <w:t xml:space="preserve">amino game cards, </w:t>
            </w:r>
            <w:r>
              <w:t>slide shows, videos, presentation software</w:t>
            </w:r>
          </w:p>
        </w:tc>
        <w:tc>
          <w:tcPr>
            <w:tcW w:w="2880" w:type="dxa"/>
            <w:vAlign w:val="center"/>
          </w:tcPr>
          <w:p w:rsidR="002717B6" w:rsidRDefault="00BB16F1" w:rsidP="00A5565A">
            <w:pPr>
              <w:spacing w:after="120"/>
              <w:jc w:val="center"/>
            </w:pPr>
            <w:r>
              <w:t>Activities</w:t>
            </w:r>
          </w:p>
          <w:p w:rsidR="00BB16F1" w:rsidRDefault="00BB16F1" w:rsidP="00A5565A">
            <w:pPr>
              <w:spacing w:after="120"/>
              <w:jc w:val="center"/>
            </w:pPr>
            <w:r>
              <w:t>Quizzes</w:t>
            </w:r>
          </w:p>
          <w:p w:rsidR="00BB16F1" w:rsidRPr="00BB16F1" w:rsidRDefault="00BB16F1" w:rsidP="00BB16F1">
            <w:pPr>
              <w:spacing w:after="120"/>
              <w:jc w:val="center"/>
            </w:pPr>
            <w:r>
              <w:t>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Genetic Engineering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3.6.10.A, Bio.B.2.4.1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electrophoresis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Polymerase Chain Reaction (PCR)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profiling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marker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recombinant organism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genome project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organism (GMO)</w:t>
            </w:r>
          </w:p>
        </w:tc>
        <w:tc>
          <w:tcPr>
            <w:tcW w:w="3420" w:type="dxa"/>
            <w:vAlign w:val="center"/>
          </w:tcPr>
          <w:p w:rsidR="002717B6" w:rsidRDefault="00BB16F1" w:rsidP="00A5565A">
            <w:pPr>
              <w:jc w:val="center"/>
            </w:pPr>
            <w:r>
              <w:t>Biotechnology Project</w:t>
            </w:r>
          </w:p>
          <w:p w:rsidR="00BB16F1" w:rsidRDefault="00BB16F1" w:rsidP="00BB16F1">
            <w:pPr>
              <w:jc w:val="center"/>
            </w:pPr>
            <w:r>
              <w:t>Textbook reading &amp; exercises</w:t>
            </w:r>
          </w:p>
          <w:p w:rsidR="00BB16F1" w:rsidRPr="002F1426" w:rsidRDefault="00BB16F1" w:rsidP="00BB16F1">
            <w:pPr>
              <w:jc w:val="center"/>
              <w:rPr>
                <w:b/>
              </w:rPr>
            </w:pPr>
            <w:r>
              <w:t xml:space="preserve">Resources:  internet, canvas, </w:t>
            </w:r>
            <w:r>
              <w:t>simulations</w:t>
            </w:r>
            <w:r>
              <w:t>, slide shows, videos, presentation software</w:t>
            </w:r>
          </w:p>
        </w:tc>
        <w:tc>
          <w:tcPr>
            <w:tcW w:w="2880" w:type="dxa"/>
            <w:vAlign w:val="center"/>
          </w:tcPr>
          <w:p w:rsidR="002717B6" w:rsidRDefault="00BB16F1" w:rsidP="00A5565A">
            <w:pPr>
              <w:spacing w:after="120"/>
              <w:jc w:val="center"/>
            </w:pPr>
            <w:r>
              <w:t>Projects</w:t>
            </w:r>
          </w:p>
          <w:p w:rsidR="00BB16F1" w:rsidRDefault="00BB16F1" w:rsidP="00A5565A">
            <w:pPr>
              <w:spacing w:after="120"/>
              <w:jc w:val="center"/>
            </w:pPr>
            <w:r>
              <w:t>Quizzes</w:t>
            </w:r>
          </w:p>
          <w:p w:rsidR="00BB16F1" w:rsidRPr="00DB305D" w:rsidRDefault="00BB16F1" w:rsidP="00A5565A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2717B6" w:rsidRPr="00791E49" w:rsidRDefault="002717B6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Meiosis</w:t>
            </w:r>
          </w:p>
        </w:tc>
        <w:tc>
          <w:tcPr>
            <w:tcW w:w="1890" w:type="dxa"/>
            <w:vAlign w:val="center"/>
          </w:tcPr>
          <w:p w:rsidR="00791E49" w:rsidRPr="00A73EB8" w:rsidRDefault="00791E49" w:rsidP="00373F1E">
            <w:pPr>
              <w:jc w:val="center"/>
            </w:pPr>
            <w:r>
              <w:t>3.7.10.B, 3.3.10.C, 3.1.10.B, 3.7.10.A, Bio.B.1.1.1, Bio.B.1.1.2</w:t>
            </w:r>
          </w:p>
        </w:tc>
        <w:tc>
          <w:tcPr>
            <w:tcW w:w="3420" w:type="dxa"/>
            <w:vAlign w:val="center"/>
          </w:tcPr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crossing-over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cells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division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tetrad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 chromosomes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zygote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chiasma</w:t>
            </w:r>
          </w:p>
          <w:p w:rsidR="00BB16F1" w:rsidRPr="00A73EB8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recombination</w:t>
            </w:r>
          </w:p>
        </w:tc>
        <w:tc>
          <w:tcPr>
            <w:tcW w:w="3420" w:type="dxa"/>
            <w:vAlign w:val="center"/>
          </w:tcPr>
          <w:p w:rsidR="00791E49" w:rsidRDefault="00BB16F1" w:rsidP="00373F1E">
            <w:pPr>
              <w:jc w:val="center"/>
            </w:pPr>
            <w:r>
              <w:lastRenderedPageBreak/>
              <w:t>Meiosis Pop Bead Activity</w:t>
            </w:r>
          </w:p>
          <w:p w:rsidR="00BB16F1" w:rsidRDefault="00BB16F1" w:rsidP="00BB16F1">
            <w:pPr>
              <w:jc w:val="center"/>
            </w:pPr>
            <w:r>
              <w:t>Textbook reading &amp; exercises</w:t>
            </w:r>
          </w:p>
          <w:p w:rsidR="00BB16F1" w:rsidRPr="002F1426" w:rsidRDefault="00BB16F1" w:rsidP="00BB16F1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791E49" w:rsidRDefault="00BB16F1" w:rsidP="00373F1E">
            <w:pPr>
              <w:spacing w:after="120"/>
              <w:jc w:val="center"/>
            </w:pPr>
            <w:r>
              <w:t>Activities</w:t>
            </w:r>
          </w:p>
          <w:p w:rsidR="00BB16F1" w:rsidRDefault="00BB16F1" w:rsidP="00373F1E">
            <w:pPr>
              <w:spacing w:after="120"/>
              <w:jc w:val="center"/>
            </w:pPr>
            <w:r>
              <w:t>Quizzes</w:t>
            </w:r>
          </w:p>
          <w:p w:rsidR="00BB16F1" w:rsidRDefault="00BB16F1" w:rsidP="00373F1E">
            <w:pPr>
              <w:spacing w:after="120"/>
              <w:jc w:val="center"/>
            </w:pPr>
            <w:r>
              <w:t>Tests</w:t>
            </w:r>
          </w:p>
          <w:p w:rsidR="00BB16F1" w:rsidRPr="00DB305D" w:rsidRDefault="00BB16F1" w:rsidP="00373F1E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Human Genetics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Bio.B.2.4.1, Bio.B.2.1.1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pedigree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karyotype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non-disjunction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autosome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cystic fibrosis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albinism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Galactosemia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Phenylketonuria 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Sickle-cell disease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Tay-sachs disease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Achondroplasia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Huntington’s disease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Hypercholesterolemia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Red-Green colorblindness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Hemophilia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Amniocentesis</w:t>
            </w:r>
          </w:p>
          <w:p w:rsidR="00C65964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Chorionic villus sampling</w:t>
            </w:r>
          </w:p>
          <w:p w:rsidR="00C65964" w:rsidRPr="00A73EB8" w:rsidRDefault="00C65964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Ultrasound</w:t>
            </w:r>
          </w:p>
        </w:tc>
        <w:tc>
          <w:tcPr>
            <w:tcW w:w="3420" w:type="dxa"/>
            <w:vAlign w:val="center"/>
          </w:tcPr>
          <w:p w:rsidR="00C65964" w:rsidRDefault="00C65964" w:rsidP="00373F1E">
            <w:pPr>
              <w:jc w:val="center"/>
            </w:pPr>
            <w:r>
              <w:t>Pedigree practice problems</w:t>
            </w:r>
          </w:p>
          <w:p w:rsidR="00C65964" w:rsidRDefault="00C65964" w:rsidP="00373F1E">
            <w:pPr>
              <w:jc w:val="center"/>
            </w:pPr>
            <w:r>
              <w:t>Karyotype Analysis</w:t>
            </w:r>
          </w:p>
          <w:p w:rsidR="00C65964" w:rsidRDefault="00C65964" w:rsidP="00373F1E">
            <w:pPr>
              <w:jc w:val="center"/>
            </w:pPr>
            <w:r>
              <w:t>Genetic counseling activity</w:t>
            </w:r>
          </w:p>
          <w:p w:rsidR="00C65964" w:rsidRDefault="00C65964" w:rsidP="00C65964">
            <w:pPr>
              <w:jc w:val="center"/>
            </w:pPr>
            <w:r>
              <w:t>Textbook reading &amp; exercises</w:t>
            </w:r>
          </w:p>
          <w:p w:rsidR="00C65964" w:rsidRDefault="00C65964" w:rsidP="00C65964">
            <w:pPr>
              <w:jc w:val="center"/>
              <w:rPr>
                <w:b/>
              </w:rPr>
            </w:pPr>
            <w:r>
              <w:t>Resources:  internet, canvas, slide shows, videos, presentation software</w:t>
            </w:r>
          </w:p>
          <w:p w:rsidR="00791E49" w:rsidRPr="00C65964" w:rsidRDefault="00791E49" w:rsidP="00C65964"/>
        </w:tc>
        <w:tc>
          <w:tcPr>
            <w:tcW w:w="2880" w:type="dxa"/>
            <w:vAlign w:val="center"/>
          </w:tcPr>
          <w:p w:rsidR="00791E49" w:rsidRDefault="00C65964" w:rsidP="00373F1E">
            <w:pPr>
              <w:spacing w:after="120"/>
              <w:jc w:val="center"/>
            </w:pPr>
            <w:r>
              <w:t>Projects</w:t>
            </w:r>
          </w:p>
          <w:p w:rsidR="00C65964" w:rsidRDefault="00C65964" w:rsidP="00373F1E">
            <w:pPr>
              <w:spacing w:after="120"/>
              <w:jc w:val="center"/>
            </w:pPr>
            <w:r>
              <w:t>Quizzes</w:t>
            </w:r>
          </w:p>
          <w:p w:rsidR="00C65964" w:rsidRDefault="00C65964" w:rsidP="00373F1E">
            <w:pPr>
              <w:spacing w:after="120"/>
              <w:jc w:val="center"/>
            </w:pPr>
            <w:r>
              <w:t>Test</w:t>
            </w:r>
            <w:r w:rsidR="00BB16F1">
              <w:t>s</w:t>
            </w:r>
          </w:p>
          <w:p w:rsidR="00C65964" w:rsidRPr="00DB305D" w:rsidRDefault="00C65964" w:rsidP="00373F1E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22858" w:rsidP="00373F1E">
            <w:pPr>
              <w:jc w:val="center"/>
            </w:pPr>
            <w:r>
              <w:t>Cell Growth and Division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 B.1.1.1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spindle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 to volume ratio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chromatin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sister chromatids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mitotic phase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centrosomes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cleavage furrow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plate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anchorage dependence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density-dependent inhibition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factor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G1 check point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G2 check point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 check point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Tumor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Benign tumor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Metastasis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Carcinoma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Sarcoma</w:t>
            </w:r>
          </w:p>
          <w:p w:rsidR="00BB16F1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Leukemia</w:t>
            </w:r>
          </w:p>
          <w:p w:rsidR="00BB16F1" w:rsidRPr="00A73EB8" w:rsidRDefault="00BB16F1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lymphoma</w:t>
            </w:r>
          </w:p>
        </w:tc>
        <w:tc>
          <w:tcPr>
            <w:tcW w:w="3420" w:type="dxa"/>
            <w:vAlign w:val="center"/>
          </w:tcPr>
          <w:p w:rsidR="00791E49" w:rsidRDefault="00BB16F1" w:rsidP="00373F1E">
            <w:pPr>
              <w:jc w:val="center"/>
            </w:pPr>
            <w:r>
              <w:lastRenderedPageBreak/>
              <w:t>Cell Size and Diffusion lab</w:t>
            </w:r>
          </w:p>
          <w:p w:rsidR="00BB16F1" w:rsidRDefault="00BB16F1" w:rsidP="00373F1E">
            <w:pPr>
              <w:jc w:val="center"/>
            </w:pPr>
            <w:r>
              <w:t>Mitosis Pop Bead Activity</w:t>
            </w:r>
          </w:p>
          <w:p w:rsidR="00BB16F1" w:rsidRDefault="00BB16F1" w:rsidP="00373F1E">
            <w:pPr>
              <w:jc w:val="center"/>
            </w:pPr>
            <w:r>
              <w:t>Mitosis Lab</w:t>
            </w:r>
          </w:p>
          <w:p w:rsidR="00BB16F1" w:rsidRDefault="00BB16F1" w:rsidP="00373F1E">
            <w:pPr>
              <w:jc w:val="center"/>
            </w:pPr>
            <w:r>
              <w:t>HeLa Activity</w:t>
            </w:r>
          </w:p>
          <w:p w:rsidR="00BB16F1" w:rsidRDefault="00BB16F1" w:rsidP="00373F1E">
            <w:pPr>
              <w:jc w:val="center"/>
            </w:pPr>
            <w:r>
              <w:t>Cancer Project</w:t>
            </w:r>
          </w:p>
          <w:p w:rsidR="00BB16F1" w:rsidRDefault="00BB16F1" w:rsidP="00BB16F1">
            <w:pPr>
              <w:jc w:val="center"/>
            </w:pPr>
            <w:r>
              <w:t>Textbook reading &amp; exercises</w:t>
            </w:r>
          </w:p>
          <w:p w:rsidR="00BB16F1" w:rsidRPr="002F1426" w:rsidRDefault="00BB16F1" w:rsidP="00BB16F1">
            <w:pPr>
              <w:jc w:val="center"/>
              <w:rPr>
                <w:b/>
              </w:rPr>
            </w:pPr>
            <w:r>
              <w:t xml:space="preserve">Resources:  internet, canvas, </w:t>
            </w:r>
            <w:r>
              <w:t>simulations</w:t>
            </w:r>
            <w:r>
              <w:t>, slide shows, videos, presentation software</w:t>
            </w:r>
          </w:p>
        </w:tc>
        <w:tc>
          <w:tcPr>
            <w:tcW w:w="2880" w:type="dxa"/>
            <w:vAlign w:val="center"/>
          </w:tcPr>
          <w:p w:rsidR="00BB16F1" w:rsidRDefault="00BB16F1" w:rsidP="00373F1E">
            <w:pPr>
              <w:spacing w:after="120"/>
              <w:jc w:val="center"/>
            </w:pPr>
            <w:r>
              <w:t>Projects/Activities</w:t>
            </w:r>
          </w:p>
          <w:p w:rsidR="00791E49" w:rsidRDefault="00BB16F1" w:rsidP="00373F1E">
            <w:pPr>
              <w:spacing w:after="120"/>
              <w:jc w:val="center"/>
            </w:pPr>
            <w:r>
              <w:t>Laboratory</w:t>
            </w:r>
          </w:p>
          <w:p w:rsidR="00BB16F1" w:rsidRDefault="00BB16F1" w:rsidP="00373F1E">
            <w:pPr>
              <w:spacing w:after="120"/>
              <w:jc w:val="center"/>
            </w:pPr>
            <w:r>
              <w:t>Quizzes</w:t>
            </w:r>
          </w:p>
          <w:p w:rsidR="00BB16F1" w:rsidRPr="00DB305D" w:rsidRDefault="00BB16F1" w:rsidP="00373F1E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791E49" w:rsidRPr="00791E49" w:rsidRDefault="00791E49" w:rsidP="00791E49">
      <w:pPr>
        <w:spacing w:after="0"/>
        <w:rPr>
          <w:sz w:val="4"/>
          <w:szCs w:val="4"/>
        </w:rPr>
      </w:pPr>
    </w:p>
    <w:sectPr w:rsidR="00791E49" w:rsidRPr="00791E4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67A86"/>
    <w:rsid w:val="002717B6"/>
    <w:rsid w:val="002F1426"/>
    <w:rsid w:val="002F1966"/>
    <w:rsid w:val="005738CE"/>
    <w:rsid w:val="005E38FC"/>
    <w:rsid w:val="00611B54"/>
    <w:rsid w:val="00722858"/>
    <w:rsid w:val="00791E49"/>
    <w:rsid w:val="007A147C"/>
    <w:rsid w:val="007F0C34"/>
    <w:rsid w:val="0080537B"/>
    <w:rsid w:val="008902B0"/>
    <w:rsid w:val="009A0FC1"/>
    <w:rsid w:val="00A73EB8"/>
    <w:rsid w:val="00AA6593"/>
    <w:rsid w:val="00AC2828"/>
    <w:rsid w:val="00B477DC"/>
    <w:rsid w:val="00B963EA"/>
    <w:rsid w:val="00BB16F1"/>
    <w:rsid w:val="00C65964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62390-1AC9-4F6D-9D17-C1CE9A8B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163</TotalTime>
  <Pages>6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4</cp:revision>
  <dcterms:created xsi:type="dcterms:W3CDTF">2017-06-14T14:35:00Z</dcterms:created>
  <dcterms:modified xsi:type="dcterms:W3CDTF">2017-06-14T17:17:00Z</dcterms:modified>
</cp:coreProperties>
</file>