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C5BD6">
        <w:rPr>
          <w:u w:val="single"/>
        </w:rPr>
        <w:t>Honors B</w:t>
      </w:r>
      <w:r w:rsidR="000D406A">
        <w:rPr>
          <w:u w:val="single"/>
        </w:rPr>
        <w:t>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C5BD6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D40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D406A">
              <w:t>Scientific Method &amp; Inquiry in Experimentation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73B3D">
              <w:t>3 lessons; 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D406A">
              <w:t>How is scientific knowledge constructed?</w:t>
            </w:r>
            <w:r w:rsidR="00B73B3D">
              <w:t xml:space="preserve"> What are the essential rules to follow when doing a lab?  What are the basic steps of the scientific method?  Why is it important for many experiments to have a control group and constants?  What is the difference between a scientific law and theory?  How does science differ from religion/philosophy? How </w:t>
            </w:r>
            <w:proofErr w:type="gramStart"/>
            <w:r w:rsidR="00B73B3D">
              <w:t>is science</w:t>
            </w:r>
            <w:proofErr w:type="gramEnd"/>
            <w:r w:rsidR="00B73B3D">
              <w:t xml:space="preserve"> sometimes misused?</w:t>
            </w:r>
          </w:p>
          <w:p w:rsidR="00B477DC" w:rsidRDefault="00B477DC" w:rsidP="00B477DC"/>
        </w:tc>
      </w:tr>
    </w:tbl>
    <w:p w:rsidR="009A0FC1" w:rsidRPr="00B73B3D" w:rsidRDefault="009A0FC1" w:rsidP="009A0FC1">
      <w:pPr>
        <w:rPr>
          <w:i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B73B3D" w:rsidTr="0080537B">
        <w:tc>
          <w:tcPr>
            <w:tcW w:w="2785" w:type="dxa"/>
            <w:vAlign w:val="center"/>
          </w:tcPr>
          <w:p w:rsidR="002F1426" w:rsidRPr="00B73B3D" w:rsidRDefault="002F1426" w:rsidP="00DB305D">
            <w:pPr>
              <w:jc w:val="center"/>
              <w:rPr>
                <w:b/>
                <w:i/>
              </w:rPr>
            </w:pPr>
            <w:r w:rsidRPr="00B73B3D">
              <w:rPr>
                <w:b/>
                <w:i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B73B3D" w:rsidRDefault="002F1426" w:rsidP="00DB305D">
            <w:pPr>
              <w:jc w:val="center"/>
              <w:rPr>
                <w:b/>
                <w:i/>
              </w:rPr>
            </w:pPr>
            <w:r w:rsidRPr="00B73B3D">
              <w:rPr>
                <w:b/>
                <w:i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B73B3D" w:rsidRDefault="002F1426" w:rsidP="00DB305D">
            <w:pPr>
              <w:jc w:val="center"/>
              <w:rPr>
                <w:b/>
                <w:i/>
              </w:rPr>
            </w:pPr>
            <w:r w:rsidRPr="00B73B3D">
              <w:rPr>
                <w:b/>
                <w:i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B73B3D" w:rsidRDefault="002F1966" w:rsidP="00DB305D">
            <w:pPr>
              <w:jc w:val="center"/>
              <w:rPr>
                <w:b/>
                <w:i/>
              </w:rPr>
            </w:pPr>
            <w:r w:rsidRPr="00B73B3D">
              <w:rPr>
                <w:b/>
                <w:i/>
              </w:rPr>
              <w:t xml:space="preserve">Learning </w:t>
            </w:r>
            <w:r w:rsidR="002F1426" w:rsidRPr="00B73B3D">
              <w:rPr>
                <w:b/>
                <w:i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B73B3D" w:rsidRDefault="002F1966" w:rsidP="00DB305D">
            <w:pPr>
              <w:jc w:val="center"/>
              <w:rPr>
                <w:b/>
                <w:i/>
              </w:rPr>
            </w:pPr>
            <w:r w:rsidRPr="00B73B3D">
              <w:rPr>
                <w:b/>
                <w:i/>
              </w:rPr>
              <w:t>Evidence of Learning</w:t>
            </w:r>
          </w:p>
          <w:p w:rsidR="002F1426" w:rsidRPr="00B73B3D" w:rsidRDefault="002F1966" w:rsidP="00DB305D">
            <w:pPr>
              <w:spacing w:after="120"/>
              <w:jc w:val="center"/>
              <w:rPr>
                <w:i/>
                <w:sz w:val="18"/>
              </w:rPr>
            </w:pPr>
            <w:r w:rsidRPr="00B73B3D">
              <w:rPr>
                <w:i/>
                <w:sz w:val="18"/>
              </w:rPr>
              <w:t>(</w:t>
            </w:r>
            <w:r w:rsidR="002F1426" w:rsidRPr="00B73B3D">
              <w:rPr>
                <w:i/>
                <w:sz w:val="18"/>
              </w:rPr>
              <w:t>Assessments</w:t>
            </w:r>
            <w:r w:rsidRPr="00B73B3D">
              <w:rPr>
                <w:i/>
                <w:sz w:val="18"/>
              </w:rPr>
              <w:t>; Performance Tasks)</w:t>
            </w:r>
          </w:p>
        </w:tc>
      </w:tr>
    </w:tbl>
    <w:p w:rsidR="00A73EB8" w:rsidRPr="00B73B3D" w:rsidRDefault="00A73EB8" w:rsidP="007A147C">
      <w:pPr>
        <w:spacing w:after="0"/>
        <w:rPr>
          <w:i/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B73B3D" w:rsidTr="0080537B">
        <w:tc>
          <w:tcPr>
            <w:tcW w:w="2785" w:type="dxa"/>
            <w:vAlign w:val="center"/>
          </w:tcPr>
          <w:p w:rsidR="00A73EB8" w:rsidRPr="00B73B3D" w:rsidRDefault="000D406A" w:rsidP="00A5565A">
            <w:pPr>
              <w:jc w:val="center"/>
              <w:rPr>
                <w:i/>
              </w:rPr>
            </w:pPr>
            <w:r w:rsidRPr="00B73B3D">
              <w:rPr>
                <w:i/>
              </w:rPr>
              <w:t>The Scientific Method</w:t>
            </w:r>
          </w:p>
        </w:tc>
        <w:tc>
          <w:tcPr>
            <w:tcW w:w="1890" w:type="dxa"/>
            <w:vAlign w:val="center"/>
          </w:tcPr>
          <w:p w:rsidR="00A73EB8" w:rsidRPr="00B73B3D" w:rsidRDefault="000D406A" w:rsidP="00A5565A">
            <w:pPr>
              <w:jc w:val="center"/>
              <w:rPr>
                <w:i/>
              </w:rPr>
            </w:pPr>
            <w:r w:rsidRPr="00B73B3D">
              <w:rPr>
                <w:i/>
              </w:rPr>
              <w:t>3.1.10.A, 3.1.10.B, 3.1.10.C, 3.1.10.D, 3.1.10.E, 3.2.10.A, 3.2.10.B, 3.2.10.C, 3.2.10.D BIO.B.3.3.1</w:t>
            </w:r>
          </w:p>
        </w:tc>
        <w:tc>
          <w:tcPr>
            <w:tcW w:w="3420" w:type="dxa"/>
            <w:vAlign w:val="center"/>
          </w:tcPr>
          <w:p w:rsidR="00A73EB8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hypothesis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theory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law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data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independent variable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dependent variable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control group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experimental group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placebo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quantitative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qualitative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fact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science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observation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biology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system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peer review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inference</w:t>
            </w:r>
          </w:p>
          <w:p w:rsidR="000D406A" w:rsidRPr="00B73B3D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r w:rsidRPr="00B73B3D">
              <w:rPr>
                <w:i/>
              </w:rPr>
              <w:t>principle</w:t>
            </w:r>
          </w:p>
        </w:tc>
        <w:tc>
          <w:tcPr>
            <w:tcW w:w="3420" w:type="dxa"/>
            <w:vAlign w:val="center"/>
          </w:tcPr>
          <w:p w:rsidR="00B73B3D" w:rsidRPr="00B73B3D" w:rsidRDefault="00B73B3D" w:rsidP="00B73B3D">
            <w:pPr>
              <w:jc w:val="center"/>
              <w:rPr>
                <w:i/>
              </w:rPr>
            </w:pPr>
            <w:r w:rsidRPr="00B73B3D">
              <w:rPr>
                <w:i/>
              </w:rPr>
              <w:t>Safe &amp; Unsafe in the Lab Activity</w:t>
            </w:r>
          </w:p>
          <w:p w:rsidR="00B73B3D" w:rsidRPr="00B73B3D" w:rsidRDefault="00B73B3D" w:rsidP="00B73B3D">
            <w:pPr>
              <w:jc w:val="center"/>
              <w:rPr>
                <w:i/>
              </w:rPr>
            </w:pPr>
            <w:r w:rsidRPr="00B73B3D">
              <w:rPr>
                <w:i/>
              </w:rPr>
              <w:t>Amazon Fly Activity</w:t>
            </w:r>
          </w:p>
          <w:p w:rsidR="00B73B3D" w:rsidRPr="00B73B3D" w:rsidRDefault="00B73B3D" w:rsidP="00B73B3D">
            <w:pPr>
              <w:jc w:val="center"/>
              <w:rPr>
                <w:i/>
              </w:rPr>
            </w:pPr>
            <w:r w:rsidRPr="00B73B3D">
              <w:rPr>
                <w:i/>
              </w:rPr>
              <w:t>Understanding Science 101 Project</w:t>
            </w:r>
          </w:p>
          <w:p w:rsidR="00B73B3D" w:rsidRPr="00B73B3D" w:rsidRDefault="00B73B3D" w:rsidP="00B73B3D">
            <w:pPr>
              <w:jc w:val="center"/>
              <w:rPr>
                <w:i/>
              </w:rPr>
            </w:pPr>
            <w:r w:rsidRPr="00B73B3D">
              <w:rPr>
                <w:i/>
              </w:rPr>
              <w:t>Experimental Variable Identification</w:t>
            </w:r>
          </w:p>
          <w:p w:rsidR="00B73B3D" w:rsidRPr="00B73B3D" w:rsidRDefault="00B73B3D" w:rsidP="00B73B3D">
            <w:pPr>
              <w:jc w:val="center"/>
              <w:rPr>
                <w:i/>
              </w:rPr>
            </w:pPr>
            <w:r w:rsidRPr="00B73B3D">
              <w:rPr>
                <w:i/>
              </w:rPr>
              <w:t>Textbook reading &amp; exercises</w:t>
            </w:r>
          </w:p>
          <w:p w:rsidR="00A73EB8" w:rsidRPr="00B73B3D" w:rsidRDefault="00B73B3D" w:rsidP="00B73B3D">
            <w:pPr>
              <w:jc w:val="center"/>
              <w:rPr>
                <w:b/>
                <w:i/>
              </w:rPr>
            </w:pPr>
            <w:r w:rsidRPr="00B73B3D">
              <w:rPr>
                <w:i/>
              </w:rPr>
              <w:t>Resources:  internet, canvas, slide shows, videos, presentation software</w:t>
            </w:r>
          </w:p>
        </w:tc>
        <w:tc>
          <w:tcPr>
            <w:tcW w:w="2880" w:type="dxa"/>
            <w:vAlign w:val="center"/>
          </w:tcPr>
          <w:p w:rsidR="00A73EB8" w:rsidRPr="00B73B3D" w:rsidRDefault="00B73B3D" w:rsidP="00A5565A">
            <w:pPr>
              <w:spacing w:after="120"/>
              <w:jc w:val="center"/>
              <w:rPr>
                <w:i/>
              </w:rPr>
            </w:pPr>
            <w:r w:rsidRPr="00B73B3D">
              <w:rPr>
                <w:i/>
              </w:rPr>
              <w:t>Project/Activity</w:t>
            </w:r>
          </w:p>
          <w:p w:rsidR="00B73B3D" w:rsidRPr="00B73B3D" w:rsidRDefault="00B73B3D" w:rsidP="00A5565A">
            <w:pPr>
              <w:spacing w:after="120"/>
              <w:jc w:val="center"/>
              <w:rPr>
                <w:i/>
              </w:rPr>
            </w:pPr>
            <w:r w:rsidRPr="00B73B3D">
              <w:rPr>
                <w:i/>
              </w:rPr>
              <w:t>Quizzes</w:t>
            </w:r>
          </w:p>
          <w:p w:rsidR="00B73B3D" w:rsidRPr="00B73B3D" w:rsidRDefault="00B73B3D" w:rsidP="00A5565A">
            <w:pPr>
              <w:spacing w:after="120"/>
              <w:jc w:val="center"/>
              <w:rPr>
                <w:i/>
                <w:sz w:val="18"/>
              </w:rPr>
            </w:pPr>
            <w:r w:rsidRPr="00B73B3D">
              <w:rPr>
                <w:i/>
              </w:rPr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D406A" w:rsidP="00A5565A">
            <w:pPr>
              <w:jc w:val="center"/>
            </w:pPr>
            <w:r>
              <w:t>Processes of Science</w:t>
            </w:r>
          </w:p>
        </w:tc>
        <w:tc>
          <w:tcPr>
            <w:tcW w:w="1890" w:type="dxa"/>
            <w:vAlign w:val="center"/>
          </w:tcPr>
          <w:p w:rsidR="0080537B" w:rsidRPr="00A73EB8" w:rsidRDefault="000D406A" w:rsidP="00A5565A">
            <w:pPr>
              <w:jc w:val="center"/>
            </w:pPr>
            <w:r>
              <w:t>BIO.B.3.3.1</w:t>
            </w:r>
          </w:p>
        </w:tc>
        <w:tc>
          <w:tcPr>
            <w:tcW w:w="3420" w:type="dxa"/>
            <w:vAlign w:val="center"/>
          </w:tcPr>
          <w:p w:rsidR="000D406A" w:rsidRDefault="000D406A" w:rsidP="00B73B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light microscope</w:t>
            </w:r>
          </w:p>
          <w:p w:rsidR="00B73B3D" w:rsidRDefault="00B73B3D" w:rsidP="00B73B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resolution</w:t>
            </w:r>
          </w:p>
          <w:p w:rsidR="00B73B3D" w:rsidRDefault="00B73B3D" w:rsidP="00B73B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magnification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Scanning Electron Microscope (SEM)</w:t>
            </w:r>
          </w:p>
          <w:p w:rsidR="000D406A" w:rsidRPr="00A73EB8" w:rsidRDefault="000D406A" w:rsidP="00B73B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Transmission Electron Microscope (TEM)</w:t>
            </w:r>
          </w:p>
        </w:tc>
        <w:tc>
          <w:tcPr>
            <w:tcW w:w="3420" w:type="dxa"/>
            <w:vAlign w:val="center"/>
          </w:tcPr>
          <w:p w:rsidR="00B73B3D" w:rsidRDefault="00B73B3D" w:rsidP="00B73B3D">
            <w:pPr>
              <w:jc w:val="center"/>
            </w:pPr>
            <w:r>
              <w:t>Microscope Project/Lab</w:t>
            </w:r>
          </w:p>
          <w:p w:rsidR="00B73B3D" w:rsidRDefault="00B73B3D" w:rsidP="00B73B3D">
            <w:pPr>
              <w:jc w:val="center"/>
            </w:pPr>
            <w:r>
              <w:t>Textbook reading &amp; exercises</w:t>
            </w:r>
          </w:p>
          <w:p w:rsidR="0080537B" w:rsidRPr="002F1426" w:rsidRDefault="00B73B3D" w:rsidP="00B73B3D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80537B" w:rsidRDefault="00B73B3D" w:rsidP="00A5565A">
            <w:pPr>
              <w:spacing w:after="120"/>
              <w:jc w:val="center"/>
            </w:pPr>
            <w:r>
              <w:t>Laboratory</w:t>
            </w:r>
          </w:p>
          <w:p w:rsidR="00B73B3D" w:rsidRDefault="00B73B3D" w:rsidP="00A5565A">
            <w:pPr>
              <w:spacing w:after="120"/>
              <w:jc w:val="center"/>
            </w:pPr>
            <w:r>
              <w:t>Projects</w:t>
            </w:r>
          </w:p>
          <w:p w:rsidR="00B73B3D" w:rsidRDefault="00B73B3D" w:rsidP="00A5565A">
            <w:pPr>
              <w:spacing w:after="120"/>
              <w:jc w:val="center"/>
            </w:pPr>
            <w:r>
              <w:t>Quizzes</w:t>
            </w:r>
          </w:p>
          <w:p w:rsidR="00B73B3D" w:rsidRPr="00DB305D" w:rsidRDefault="00B73B3D" w:rsidP="00A5565A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2717B6" w:rsidRDefault="002717B6" w:rsidP="006E437A">
      <w:pPr>
        <w:spacing w:after="0"/>
      </w:pPr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406A"/>
    <w:rsid w:val="001951E8"/>
    <w:rsid w:val="001D5950"/>
    <w:rsid w:val="001E1FF2"/>
    <w:rsid w:val="00243906"/>
    <w:rsid w:val="002717B6"/>
    <w:rsid w:val="002F1426"/>
    <w:rsid w:val="002F1966"/>
    <w:rsid w:val="005E38FC"/>
    <w:rsid w:val="00611B54"/>
    <w:rsid w:val="006E437A"/>
    <w:rsid w:val="007A147C"/>
    <w:rsid w:val="007F0C34"/>
    <w:rsid w:val="0080537B"/>
    <w:rsid w:val="008902B0"/>
    <w:rsid w:val="009A0FC1"/>
    <w:rsid w:val="00A73EB8"/>
    <w:rsid w:val="00AC2828"/>
    <w:rsid w:val="00B477DC"/>
    <w:rsid w:val="00B73B3D"/>
    <w:rsid w:val="00B963EA"/>
    <w:rsid w:val="00C94F98"/>
    <w:rsid w:val="00DB305D"/>
    <w:rsid w:val="00DE5063"/>
    <w:rsid w:val="00EF1B39"/>
    <w:rsid w:val="00FC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56B6-0299-432D-81E5-8A1071B08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5</cp:revision>
  <dcterms:created xsi:type="dcterms:W3CDTF">2017-06-14T17:44:00Z</dcterms:created>
  <dcterms:modified xsi:type="dcterms:W3CDTF">2017-06-14T18:01:00Z</dcterms:modified>
</cp:coreProperties>
</file>