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738CE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C2E24">
        <w:rPr>
          <w:u w:val="single"/>
        </w:rPr>
        <w:t>10</w:t>
      </w:r>
      <w:r w:rsidR="006C2E24" w:rsidRPr="006C2E24">
        <w:rPr>
          <w:u w:val="single"/>
          <w:vertAlign w:val="superscript"/>
        </w:rPr>
        <w:t>th</w:t>
      </w:r>
      <w:r w:rsidR="00675993">
        <w:rPr>
          <w:u w:val="single"/>
        </w:rPr>
        <w:t xml:space="preserve"> General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738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738CE">
              <w:t>Heredity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6C2E24">
              <w:rPr>
                <w:b/>
              </w:rPr>
              <w:t xml:space="preserve"> </w:t>
            </w:r>
            <w:r w:rsidR="006C2E24">
              <w:t>7 Lessons/ 45 days /Chapters 11, 12, 13 14,15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738CE">
              <w:t xml:space="preserve"> How do cells grow and divide? How are the characteristics of life passed down from one generation to the next? How can scientists predict and/or observe patterns in heredity? How does the information in DNA end up giving us our traits? How can our knowledge of genetics impact society?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738CE" w:rsidP="00A5565A">
            <w:pPr>
              <w:jc w:val="center"/>
            </w:pPr>
            <w:r>
              <w:t>Mendelian Genetics</w:t>
            </w:r>
          </w:p>
        </w:tc>
        <w:tc>
          <w:tcPr>
            <w:tcW w:w="1890" w:type="dxa"/>
            <w:vAlign w:val="center"/>
          </w:tcPr>
          <w:p w:rsidR="00A73EB8" w:rsidRPr="00A73EB8" w:rsidRDefault="005738CE" w:rsidP="00A5565A">
            <w:pPr>
              <w:jc w:val="center"/>
            </w:pPr>
            <w:r>
              <w:t>3.6.10.A, 3.1.10.C, 3.1.10.B, 3.3.10.C, Bio.B.2.1.1, Bio.B.2.1.2</w:t>
            </w:r>
          </w:p>
        </w:tc>
        <w:tc>
          <w:tcPr>
            <w:tcW w:w="3420" w:type="dxa"/>
            <w:vAlign w:val="center"/>
          </w:tcPr>
          <w:p w:rsid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dominant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recessive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allele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assortment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segregation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Punnett square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purebred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genetics</w:t>
            </w:r>
          </w:p>
          <w:p w:rsidR="005738CE" w:rsidRP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trait</w:t>
            </w:r>
          </w:p>
        </w:tc>
        <w:tc>
          <w:tcPr>
            <w:tcW w:w="3420" w:type="dxa"/>
            <w:vAlign w:val="center"/>
          </w:tcPr>
          <w:p w:rsidR="006C2E24" w:rsidRDefault="004C37C6" w:rsidP="006C2E24">
            <w:pPr>
              <w:jc w:val="center"/>
            </w:pPr>
            <w:r>
              <w:t>Genetics, Independent Assortment</w:t>
            </w:r>
            <w:r w:rsidR="006C2E24">
              <w:t xml:space="preserve"> Lab</w:t>
            </w:r>
            <w:r>
              <w:t>(s)</w:t>
            </w:r>
          </w:p>
          <w:p w:rsidR="006C2E24" w:rsidRDefault="006C2E24" w:rsidP="006C2E24">
            <w:pPr>
              <w:jc w:val="center"/>
            </w:pPr>
            <w:r>
              <w:t>Punnett Square Project</w:t>
            </w:r>
          </w:p>
          <w:p w:rsidR="006C2E24" w:rsidRDefault="006C2E24" w:rsidP="006C2E24">
            <w:pPr>
              <w:jc w:val="center"/>
            </w:pPr>
            <w:r>
              <w:t>Video Resources</w:t>
            </w:r>
          </w:p>
          <w:p w:rsidR="006C2E24" w:rsidRDefault="006C2E24" w:rsidP="006C2E24">
            <w:pPr>
              <w:jc w:val="center"/>
            </w:pPr>
            <w:r>
              <w:t xml:space="preserve">Presentation Software 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C2E24" w:rsidRDefault="006C2E24" w:rsidP="006C2E24">
            <w:pPr>
              <w:spacing w:after="120"/>
              <w:jc w:val="center"/>
            </w:pPr>
            <w:r>
              <w:t>Genetics Labs</w:t>
            </w:r>
          </w:p>
          <w:p w:rsidR="006C2E24" w:rsidRDefault="006C2E24" w:rsidP="006C2E24">
            <w:pPr>
              <w:spacing w:after="120"/>
              <w:jc w:val="center"/>
            </w:pPr>
            <w:r>
              <w:t>Punnett Square Reports</w:t>
            </w:r>
          </w:p>
          <w:p w:rsidR="006C2E24" w:rsidRDefault="006C2E24" w:rsidP="006C2E24">
            <w:pPr>
              <w:spacing w:after="120"/>
              <w:jc w:val="center"/>
            </w:pPr>
            <w:r>
              <w:t>Genetics Presentations</w:t>
            </w:r>
            <w:r w:rsidR="004C37C6">
              <w:t xml:space="preserve"> and</w:t>
            </w:r>
          </w:p>
          <w:p w:rsidR="006C2E24" w:rsidRDefault="006C2E24" w:rsidP="006C2E24">
            <w:pPr>
              <w:spacing w:after="120"/>
              <w:jc w:val="center"/>
            </w:pPr>
            <w:r>
              <w:t xml:space="preserve"> Lab</w:t>
            </w:r>
            <w:r w:rsidR="004C37C6">
              <w:t xml:space="preserve"> Reports</w:t>
            </w:r>
          </w:p>
          <w:p w:rsidR="00A73EB8" w:rsidRPr="00DB305D" w:rsidRDefault="006C2E24" w:rsidP="006C2E24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738CE" w:rsidP="00A5565A">
            <w:pPr>
              <w:jc w:val="center"/>
            </w:pPr>
            <w:r>
              <w:t>Probability and Inheritance</w:t>
            </w:r>
          </w:p>
        </w:tc>
        <w:tc>
          <w:tcPr>
            <w:tcW w:w="1890" w:type="dxa"/>
            <w:vAlign w:val="center"/>
          </w:tcPr>
          <w:p w:rsidR="0080537B" w:rsidRPr="00A73EB8" w:rsidRDefault="005738CE" w:rsidP="00A5565A">
            <w:pPr>
              <w:jc w:val="center"/>
            </w:pPr>
            <w:r>
              <w:t>3.3.10.C, 3.1.10.C, 3.1.10.B, Bio.B.2.1.1</w:t>
            </w:r>
          </w:p>
        </w:tc>
        <w:tc>
          <w:tcPr>
            <w:tcW w:w="3420" w:type="dxa"/>
            <w:vAlign w:val="center"/>
          </w:tcPr>
          <w:p w:rsidR="0080537B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alleles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sex-linked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</w:t>
            </w:r>
          </w:p>
        </w:tc>
        <w:tc>
          <w:tcPr>
            <w:tcW w:w="3420" w:type="dxa"/>
            <w:vAlign w:val="center"/>
          </w:tcPr>
          <w:p w:rsidR="0080537B" w:rsidRDefault="004C37C6" w:rsidP="00A5565A">
            <w:pPr>
              <w:jc w:val="center"/>
            </w:pPr>
            <w:r>
              <w:t>Probability Lab Activity</w:t>
            </w:r>
          </w:p>
          <w:p w:rsidR="004C37C6" w:rsidRDefault="004C37C6" w:rsidP="00A5565A">
            <w:pPr>
              <w:jc w:val="center"/>
            </w:pPr>
            <w:r>
              <w:t>Genetic Examples and Projects</w:t>
            </w:r>
          </w:p>
          <w:p w:rsidR="004C37C6" w:rsidRDefault="004C37C6" w:rsidP="00A5565A">
            <w:pPr>
              <w:jc w:val="center"/>
            </w:pPr>
            <w:r>
              <w:t>Video Resources</w:t>
            </w:r>
          </w:p>
          <w:p w:rsidR="004C37C6" w:rsidRPr="002F1426" w:rsidRDefault="004C37C6" w:rsidP="00A5565A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Default="004C37C6" w:rsidP="00A5565A">
            <w:pPr>
              <w:spacing w:after="120"/>
              <w:jc w:val="center"/>
            </w:pPr>
            <w:r>
              <w:t>Genetics Lab</w:t>
            </w:r>
            <w:r w:rsidR="00CE6A4F">
              <w:t>s</w:t>
            </w:r>
          </w:p>
          <w:p w:rsidR="004C37C6" w:rsidRDefault="004C37C6" w:rsidP="00A5565A">
            <w:pPr>
              <w:spacing w:after="120"/>
              <w:jc w:val="center"/>
            </w:pPr>
            <w:r>
              <w:t>Lab Reports</w:t>
            </w:r>
          </w:p>
          <w:p w:rsidR="004C37C6" w:rsidRPr="00DB305D" w:rsidRDefault="004C37C6" w:rsidP="00A5565A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E6A4F" w:rsidTr="00CE6A4F">
        <w:tc>
          <w:tcPr>
            <w:tcW w:w="2785" w:type="dxa"/>
            <w:vAlign w:val="center"/>
          </w:tcPr>
          <w:p w:rsidR="00CE6A4F" w:rsidRPr="00DE5063" w:rsidRDefault="00CE6A4F" w:rsidP="00CE6A4F">
            <w:pPr>
              <w:jc w:val="center"/>
            </w:pPr>
            <w:r>
              <w:t>DNA Structure and Replication</w:t>
            </w:r>
          </w:p>
        </w:tc>
        <w:tc>
          <w:tcPr>
            <w:tcW w:w="1890" w:type="dxa"/>
            <w:vAlign w:val="center"/>
          </w:tcPr>
          <w:p w:rsidR="00CE6A4F" w:rsidRPr="00A73EB8" w:rsidRDefault="00CE6A4F" w:rsidP="00CE6A4F">
            <w:pPr>
              <w:jc w:val="center"/>
            </w:pPr>
            <w:r>
              <w:t xml:space="preserve">3.3.10.B, 3.3.10.A, 3.1.10.B, 3.3.10.C, </w:t>
            </w:r>
            <w:r>
              <w:lastRenderedPageBreak/>
              <w:t>3.1.10.C, 3.6.10.A, Bio.B.1.2.1, Bio.B.2.2.1, Bio.B.2.2.2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DNA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DNA (semiconservative) replication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helix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pairing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histone</w:t>
            </w:r>
          </w:p>
          <w:p w:rsidR="00CE6A4F" w:rsidRPr="00A73EB8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polymerase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lastRenderedPageBreak/>
              <w:t>DNA Extraction Lab</w:t>
            </w:r>
          </w:p>
          <w:p w:rsidR="00CE6A4F" w:rsidRDefault="00CE6A4F" w:rsidP="00CE6A4F">
            <w:pPr>
              <w:jc w:val="center"/>
            </w:pPr>
            <w:r>
              <w:t>DNA Analysis Lab/Project</w:t>
            </w:r>
          </w:p>
          <w:p w:rsidR="00CE6A4F" w:rsidRDefault="00CE6A4F" w:rsidP="00CE6A4F">
            <w:pPr>
              <w:jc w:val="center"/>
            </w:pPr>
            <w:r>
              <w:lastRenderedPageBreak/>
              <w:t>Genetics Reports/Presentations</w:t>
            </w:r>
          </w:p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CE6A4F" w:rsidRPr="00FF617D" w:rsidRDefault="00CE6A4F" w:rsidP="00CE6A4F">
            <w:pPr>
              <w:jc w:val="center"/>
            </w:pPr>
            <w:r>
              <w:t xml:space="preserve">Presentation Software </w:t>
            </w:r>
          </w:p>
        </w:tc>
        <w:tc>
          <w:tcPr>
            <w:tcW w:w="2880" w:type="dxa"/>
            <w:vAlign w:val="center"/>
          </w:tcPr>
          <w:p w:rsidR="00CE6A4F" w:rsidRDefault="00CE6A4F" w:rsidP="00CE6A4F">
            <w:pPr>
              <w:spacing w:after="120"/>
              <w:jc w:val="center"/>
            </w:pPr>
          </w:p>
          <w:p w:rsidR="00CE6A4F" w:rsidRDefault="00CE6A4F" w:rsidP="00CE6A4F">
            <w:pPr>
              <w:spacing w:after="120"/>
              <w:jc w:val="center"/>
            </w:pPr>
            <w:r>
              <w:lastRenderedPageBreak/>
              <w:t>Genetics Labs</w:t>
            </w:r>
          </w:p>
          <w:p w:rsidR="00CE6A4F" w:rsidRDefault="00CE6A4F" w:rsidP="00CE6A4F">
            <w:pPr>
              <w:spacing w:after="120"/>
              <w:jc w:val="center"/>
            </w:pPr>
            <w:r>
              <w:t>Lab Reports</w:t>
            </w:r>
          </w:p>
          <w:p w:rsidR="00CE6A4F" w:rsidRPr="004C37C6" w:rsidRDefault="00CE6A4F" w:rsidP="00CE6A4F">
            <w:pPr>
              <w:spacing w:after="120"/>
              <w:jc w:val="center"/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Protein Synthesis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33.10.B, 3.3.10.C, 3.1.10.B, 3.1.10.C, 3..10.A, Bio.B.2.1.2, Bio.B.2.3.1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transcription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mRNA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 synthesis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RNA polymerase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expression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chromosomal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frameshift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nondisjunction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duplication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translocation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deletion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differentiation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2717B6" w:rsidRPr="00CE6A4F" w:rsidRDefault="00CE6A4F" w:rsidP="00CE6A4F">
            <w:pPr>
              <w:spacing w:after="120"/>
              <w:jc w:val="center"/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Default="00CE6A4F" w:rsidP="00A5565A">
            <w:pPr>
              <w:spacing w:after="120"/>
              <w:jc w:val="center"/>
            </w:pPr>
            <w:r>
              <w:t>Projects</w:t>
            </w:r>
          </w:p>
          <w:p w:rsidR="00CE6A4F" w:rsidRPr="00DB305D" w:rsidRDefault="00CE6A4F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Genetic Engineering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3.6.10.A, Bio.B.2.4.1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hybridization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gel electrophoresis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Polymerase Chain Reaction (PCR)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profiling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therapy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food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splicing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marker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forensics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biotechnology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recombinant organism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 genome project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cloning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organism (GMO)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lastRenderedPageBreak/>
              <w:t>Video Resources</w:t>
            </w:r>
          </w:p>
          <w:p w:rsidR="002717B6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Default="00CE6A4F" w:rsidP="00A5565A">
            <w:pPr>
              <w:spacing w:after="120"/>
              <w:jc w:val="center"/>
            </w:pPr>
            <w:r>
              <w:t xml:space="preserve">Projects </w:t>
            </w:r>
          </w:p>
          <w:p w:rsidR="00CE6A4F" w:rsidRPr="00DB305D" w:rsidRDefault="00CE6A4F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2717B6" w:rsidRPr="00791E49" w:rsidRDefault="002717B6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Meiosis</w:t>
            </w:r>
          </w:p>
        </w:tc>
        <w:tc>
          <w:tcPr>
            <w:tcW w:w="1890" w:type="dxa"/>
            <w:vAlign w:val="center"/>
          </w:tcPr>
          <w:p w:rsidR="00791E49" w:rsidRPr="00A73EB8" w:rsidRDefault="00791E49" w:rsidP="00373F1E">
            <w:pPr>
              <w:jc w:val="center"/>
            </w:pPr>
            <w:r>
              <w:t>3.7.10.B, 3.3.10.C, 3.1.10.B, 3.7.10.A, Bio.B.1.1.1, Bio.B.1.1.2</w:t>
            </w:r>
          </w:p>
        </w:tc>
        <w:tc>
          <w:tcPr>
            <w:tcW w:w="3420" w:type="dxa"/>
            <w:vAlign w:val="center"/>
          </w:tcPr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meiosis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crossing-over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gamete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somatic cells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division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91E49" w:rsidRPr="00A73EB8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tetrad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791E49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791E49" w:rsidRDefault="00CE6A4F" w:rsidP="00373F1E">
            <w:pPr>
              <w:spacing w:after="120"/>
              <w:jc w:val="center"/>
            </w:pPr>
            <w:r>
              <w:t xml:space="preserve">Projects </w:t>
            </w:r>
          </w:p>
          <w:p w:rsidR="00CE6A4F" w:rsidRPr="00DB305D" w:rsidRDefault="00CE6A4F" w:rsidP="00373F1E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Human Genetics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Bio.B.2.4.1, Bio.B.2.1.1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pedigree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karyotype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non-disjunction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</w:t>
            </w:r>
          </w:p>
          <w:p w:rsidR="00722858" w:rsidRPr="00A73EB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autosome</w:t>
            </w:r>
          </w:p>
        </w:tc>
        <w:tc>
          <w:tcPr>
            <w:tcW w:w="3420" w:type="dxa"/>
            <w:vAlign w:val="center"/>
          </w:tcPr>
          <w:p w:rsidR="00427229" w:rsidRDefault="00427229" w:rsidP="00CE6A4F">
            <w:pPr>
              <w:jc w:val="center"/>
            </w:pPr>
            <w:r>
              <w:t>Keystone Biology Genetics Review Packet</w:t>
            </w:r>
          </w:p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791E49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791E49" w:rsidRPr="00DB305D" w:rsidRDefault="00CE6A4F" w:rsidP="00373F1E">
            <w:pPr>
              <w:spacing w:after="120"/>
              <w:jc w:val="center"/>
              <w:rPr>
                <w:sz w:val="18"/>
              </w:rPr>
            </w:pPr>
            <w:r>
              <w:t>Summative Common assessment</w:t>
            </w: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22858" w:rsidP="00373F1E">
            <w:pPr>
              <w:jc w:val="center"/>
            </w:pPr>
            <w:r>
              <w:t>Cell Growth and Division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 B.1.1.1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Chromatid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centromere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cycle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mitosis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prophase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centriole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spindle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22858" w:rsidRPr="00A73EB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cyclin</w:t>
            </w:r>
          </w:p>
        </w:tc>
        <w:tc>
          <w:tcPr>
            <w:tcW w:w="3420" w:type="dxa"/>
            <w:vAlign w:val="center"/>
          </w:tcPr>
          <w:p w:rsidR="00791E49" w:rsidRPr="002F1426" w:rsidRDefault="00791E49" w:rsidP="00373F1E">
            <w:pPr>
              <w:jc w:val="center"/>
              <w:rPr>
                <w:b/>
              </w:rPr>
            </w:pPr>
            <w:r w:rsidRPr="00A73EB8">
              <w:lastRenderedPageBreak/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791E49" w:rsidRPr="00DB305D" w:rsidRDefault="00791E49" w:rsidP="00373F1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791E49" w:rsidRPr="00791E49" w:rsidRDefault="00791E49" w:rsidP="00791E49">
      <w:pPr>
        <w:spacing w:after="0"/>
        <w:rPr>
          <w:sz w:val="4"/>
          <w:szCs w:val="4"/>
        </w:rPr>
      </w:pPr>
    </w:p>
    <w:sectPr w:rsidR="00791E49" w:rsidRPr="00791E4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27229"/>
    <w:rsid w:val="004C37C6"/>
    <w:rsid w:val="005738CE"/>
    <w:rsid w:val="005E38FC"/>
    <w:rsid w:val="00611B54"/>
    <w:rsid w:val="00675993"/>
    <w:rsid w:val="006C2E24"/>
    <w:rsid w:val="00722858"/>
    <w:rsid w:val="00791E49"/>
    <w:rsid w:val="007A147C"/>
    <w:rsid w:val="007F0C34"/>
    <w:rsid w:val="0080537B"/>
    <w:rsid w:val="008902B0"/>
    <w:rsid w:val="009A0FC1"/>
    <w:rsid w:val="00A73EB8"/>
    <w:rsid w:val="00AB0EB8"/>
    <w:rsid w:val="00AC2828"/>
    <w:rsid w:val="00B477DC"/>
    <w:rsid w:val="00B963EA"/>
    <w:rsid w:val="00C94F98"/>
    <w:rsid w:val="00CE6A4F"/>
    <w:rsid w:val="00DB1FEF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5A84E-43C6-4ED5-A28C-C25EDF50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4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2</cp:revision>
  <dcterms:created xsi:type="dcterms:W3CDTF">2017-09-22T15:57:00Z</dcterms:created>
  <dcterms:modified xsi:type="dcterms:W3CDTF">2017-09-22T15:57:00Z</dcterms:modified>
</cp:coreProperties>
</file>