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A334B">
        <w:rPr>
          <w:u w:val="single"/>
        </w:rPr>
        <w:t xml:space="preserve">Modern </w:t>
      </w:r>
      <w:r w:rsidR="0027464D">
        <w:rPr>
          <w:u w:val="single"/>
        </w:rPr>
        <w:t>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7464D">
        <w:rPr>
          <w:u w:val="single"/>
        </w:rPr>
        <w:t>12</w:t>
      </w:r>
      <w:r w:rsidR="0027464D" w:rsidRPr="0027464D">
        <w:rPr>
          <w:u w:val="single"/>
          <w:vertAlign w:val="superscript"/>
        </w:rPr>
        <w:t>th</w:t>
      </w:r>
      <w:r w:rsidR="0027464D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154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A334B">
              <w:t xml:space="preserve">Unit 5: </w:t>
            </w:r>
            <w:r w:rsidR="0027464D" w:rsidRPr="0027464D">
              <w:t>Modern World History: Cold War to Present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A334B">
              <w:t>24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0779B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0779B">
              <w:t>What is the legacy of modern history?</w:t>
            </w:r>
          </w:p>
          <w:p w:rsidR="00A0779B" w:rsidRDefault="00A0779B" w:rsidP="00D97955">
            <w:r>
              <w:t>How did events at the end of WWII lead to the Cold War, and what was the result of the US-Soviet rivalry?</w:t>
            </w:r>
          </w:p>
          <w:p w:rsidR="00A0779B" w:rsidRDefault="00A0779B" w:rsidP="00D97955">
            <w:r>
              <w:t>How do post-war colonial independence movements compare in causes and effects?</w:t>
            </w:r>
          </w:p>
          <w:p w:rsidR="00B149C5" w:rsidRDefault="00BA1874" w:rsidP="00D97955">
            <w:r w:rsidRPr="00BA1874">
              <w:t>Why was democracy and globalization able to conquer communism and int</w:t>
            </w:r>
            <w:r w:rsidR="00A0779B">
              <w:t xml:space="preserve">egrate the entire world, with </w:t>
            </w:r>
            <w:r w:rsidRPr="00BA1874">
              <w:t>few exceptions, in western thought and culture?</w:t>
            </w:r>
          </w:p>
          <w:p w:rsidR="00A0779B" w:rsidRDefault="00A0779B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0779B" w:rsidP="00A5565A">
            <w:pPr>
              <w:jc w:val="center"/>
            </w:pPr>
            <w:r>
              <w:t xml:space="preserve">Emergence of the </w:t>
            </w:r>
            <w:r w:rsidR="0027464D">
              <w:t>Cold War</w:t>
            </w:r>
          </w:p>
        </w:tc>
        <w:tc>
          <w:tcPr>
            <w:tcW w:w="1890" w:type="dxa"/>
            <w:vAlign w:val="center"/>
          </w:tcPr>
          <w:p w:rsidR="00B23AD2" w:rsidRDefault="00B23AD2" w:rsidP="00B23AD2">
            <w:r>
              <w:t>8.1.12A</w:t>
            </w:r>
          </w:p>
          <w:p w:rsidR="00B23AD2" w:rsidRDefault="00B23AD2" w:rsidP="00B23AD2">
            <w:r>
              <w:t>8.1.12B</w:t>
            </w:r>
          </w:p>
          <w:p w:rsidR="00B23AD2" w:rsidRDefault="00B23AD2" w:rsidP="00B23AD2">
            <w:r>
              <w:t>8.1.12C</w:t>
            </w:r>
          </w:p>
          <w:p w:rsidR="00B23AD2" w:rsidRDefault="00B23AD2" w:rsidP="00B23AD2">
            <w:r>
              <w:t>8.1.12D</w:t>
            </w:r>
          </w:p>
          <w:p w:rsidR="00B23AD2" w:rsidRDefault="00B23AD2" w:rsidP="00B23AD2">
            <w:r>
              <w:t>8.4.12A</w:t>
            </w:r>
          </w:p>
          <w:p w:rsidR="00B23AD2" w:rsidRDefault="00B23AD2" w:rsidP="00B23AD2">
            <w:r>
              <w:t>8.4.12B</w:t>
            </w:r>
          </w:p>
          <w:p w:rsidR="00B23AD2" w:rsidRDefault="00B23AD2" w:rsidP="00B23AD2">
            <w:r>
              <w:t>8.4.12C</w:t>
            </w:r>
          </w:p>
          <w:p w:rsidR="00B23AD2" w:rsidRDefault="00B23AD2" w:rsidP="00B23AD2">
            <w:r>
              <w:t>8.4.12D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Cold War superpowers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Iron Curtain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containment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Truman Doctrine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Marshall Plan</w:t>
            </w:r>
          </w:p>
          <w:p w:rsidR="00A0779B" w:rsidRDefault="00A0779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Berlin Blockade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Sputnik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U-2 Incident</w:t>
            </w:r>
          </w:p>
          <w:p w:rsidR="00A0779B" w:rsidRDefault="00A0779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Korean War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Vietnam War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Cambodian Genocide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Cuban Missile Crisis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Cuban Embargo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Prague Spring</w:t>
            </w:r>
          </w:p>
          <w:p w:rsidR="0027464D" w:rsidRPr="00A73EB8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Hungarian Uprising</w:t>
            </w:r>
          </w:p>
        </w:tc>
        <w:tc>
          <w:tcPr>
            <w:tcW w:w="3420" w:type="dxa"/>
            <w:vAlign w:val="center"/>
          </w:tcPr>
          <w:p w:rsidR="004F3416" w:rsidRDefault="004F3416" w:rsidP="004F3416">
            <w:pPr>
              <w:jc w:val="center"/>
            </w:pPr>
            <w:r>
              <w:t>Documentaries</w:t>
            </w:r>
          </w:p>
          <w:p w:rsidR="004F3416" w:rsidRDefault="004F3416" w:rsidP="004F3416">
            <w:pPr>
              <w:jc w:val="center"/>
            </w:pPr>
            <w:r>
              <w:t>Primary Source Documents</w:t>
            </w:r>
          </w:p>
          <w:p w:rsidR="004F3416" w:rsidRDefault="004F3416" w:rsidP="004F3416">
            <w:pPr>
              <w:jc w:val="center"/>
            </w:pPr>
            <w:r>
              <w:t>World History “Connections to Today” worksheets</w:t>
            </w:r>
          </w:p>
          <w:p w:rsidR="004F3416" w:rsidRDefault="004F3416" w:rsidP="004F3416">
            <w:pPr>
              <w:jc w:val="center"/>
            </w:pPr>
            <w:r>
              <w:t>Vocabulary Lists</w:t>
            </w:r>
          </w:p>
          <w:p w:rsidR="004F3416" w:rsidRDefault="004F3416" w:rsidP="004F3416">
            <w:pPr>
              <w:jc w:val="center"/>
            </w:pPr>
            <w:r>
              <w:t>Videos</w:t>
            </w:r>
          </w:p>
          <w:p w:rsidR="004F3416" w:rsidRDefault="004F3416" w:rsidP="004F3416">
            <w:pPr>
              <w:jc w:val="center"/>
            </w:pPr>
            <w:proofErr w:type="spellStart"/>
            <w:r>
              <w:t>Studyguides</w:t>
            </w:r>
            <w:proofErr w:type="spellEnd"/>
          </w:p>
          <w:p w:rsidR="004F3416" w:rsidRDefault="004F3416" w:rsidP="004F3416">
            <w:pPr>
              <w:jc w:val="center"/>
            </w:pPr>
            <w:r>
              <w:t>Viewpoint Activities</w:t>
            </w:r>
          </w:p>
          <w:p w:rsidR="004F3416" w:rsidRDefault="004F3416" w:rsidP="00F24EC9">
            <w:pPr>
              <w:jc w:val="center"/>
            </w:pPr>
            <w:r>
              <w:t>Current Events</w:t>
            </w:r>
          </w:p>
          <w:p w:rsidR="004F3416" w:rsidRPr="004F3416" w:rsidRDefault="004F3416" w:rsidP="004F3416">
            <w:pPr>
              <w:jc w:val="center"/>
            </w:pPr>
            <w:r>
              <w:t>Internet Activities</w:t>
            </w:r>
          </w:p>
        </w:tc>
        <w:tc>
          <w:tcPr>
            <w:tcW w:w="2880" w:type="dxa"/>
            <w:vAlign w:val="center"/>
          </w:tcPr>
          <w:p w:rsidR="004F3416" w:rsidRDefault="004F3416" w:rsidP="004F3416">
            <w:pPr>
              <w:spacing w:after="120"/>
              <w:jc w:val="center"/>
            </w:pPr>
            <w:r>
              <w:t>Formative Assessment</w:t>
            </w:r>
          </w:p>
          <w:p w:rsidR="004F3416" w:rsidRDefault="004F3416" w:rsidP="004F3416">
            <w:pPr>
              <w:spacing w:after="120"/>
              <w:jc w:val="center"/>
            </w:pPr>
            <w:r>
              <w:t>Multiple Choice Test</w:t>
            </w:r>
          </w:p>
          <w:p w:rsidR="004F3416" w:rsidRDefault="004F3416" w:rsidP="004F3416">
            <w:pPr>
              <w:spacing w:after="120"/>
              <w:jc w:val="center"/>
            </w:pPr>
            <w:r>
              <w:t>Quiz</w:t>
            </w:r>
          </w:p>
          <w:p w:rsidR="004F3416" w:rsidRDefault="004F3416" w:rsidP="004F3416">
            <w:pPr>
              <w:spacing w:after="120"/>
              <w:jc w:val="center"/>
            </w:pPr>
            <w:r>
              <w:t>Essay/Writing Assignment</w:t>
            </w:r>
          </w:p>
          <w:p w:rsidR="004F3416" w:rsidRPr="004F3416" w:rsidRDefault="004F3416" w:rsidP="004F3416">
            <w:pPr>
              <w:spacing w:after="120"/>
              <w:jc w:val="center"/>
            </w:pPr>
            <w:r>
              <w:t>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7464D" w:rsidP="00A5565A">
            <w:pPr>
              <w:jc w:val="center"/>
            </w:pPr>
            <w:r>
              <w:t>De-Colonization</w:t>
            </w:r>
          </w:p>
        </w:tc>
        <w:tc>
          <w:tcPr>
            <w:tcW w:w="1890" w:type="dxa"/>
            <w:vAlign w:val="center"/>
          </w:tcPr>
          <w:p w:rsidR="00B23AD2" w:rsidRDefault="00B23AD2" w:rsidP="00B23AD2">
            <w:r>
              <w:t>8.1.12A</w:t>
            </w:r>
          </w:p>
          <w:p w:rsidR="00B23AD2" w:rsidRDefault="00B23AD2" w:rsidP="00B23AD2">
            <w:r>
              <w:t>8.1.12B</w:t>
            </w:r>
          </w:p>
          <w:p w:rsidR="00B23AD2" w:rsidRDefault="00B23AD2" w:rsidP="00B23AD2">
            <w:r>
              <w:t>8.1.12C</w:t>
            </w:r>
          </w:p>
          <w:p w:rsidR="00B23AD2" w:rsidRDefault="00B23AD2" w:rsidP="00B23AD2">
            <w:r>
              <w:t>8.1.12D</w:t>
            </w:r>
          </w:p>
          <w:p w:rsidR="00B23AD2" w:rsidRDefault="00B23AD2" w:rsidP="00B23AD2">
            <w:r>
              <w:t>8.4.12A</w:t>
            </w:r>
          </w:p>
          <w:p w:rsidR="00B23AD2" w:rsidRDefault="00B23AD2" w:rsidP="00B23AD2">
            <w:r>
              <w:t>8.4.12B</w:t>
            </w:r>
          </w:p>
          <w:p w:rsidR="00B23AD2" w:rsidRDefault="00B23AD2" w:rsidP="00B23AD2">
            <w:r>
              <w:t>8.4.12C</w:t>
            </w:r>
          </w:p>
          <w:p w:rsidR="00B23AD2" w:rsidRDefault="00B23AD2" w:rsidP="00B23AD2">
            <w:r>
              <w:t>8.4.12D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Gandhi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Salt March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Indian independence</w:t>
            </w:r>
          </w:p>
          <w:p w:rsidR="0027464D" w:rsidRDefault="0027464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Disobedience</w:t>
            </w:r>
          </w:p>
          <w:p w:rsidR="0027464D" w:rsidRDefault="0027464D" w:rsidP="002746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Apartheid</w:t>
            </w:r>
          </w:p>
          <w:p w:rsidR="0027464D" w:rsidRDefault="0027464D" w:rsidP="002746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Rwandan genocide</w:t>
            </w:r>
          </w:p>
          <w:p w:rsidR="0027464D" w:rsidRDefault="0027464D" w:rsidP="002746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Sierra Leone Civil War</w:t>
            </w:r>
          </w:p>
          <w:p w:rsidR="0027464D" w:rsidRDefault="0027464D" w:rsidP="002746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diamonds</w:t>
            </w:r>
          </w:p>
          <w:p w:rsidR="0027464D" w:rsidRDefault="0027464D" w:rsidP="002746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Boko Haram</w:t>
            </w:r>
          </w:p>
          <w:p w:rsidR="0027464D" w:rsidRPr="00A73EB8" w:rsidRDefault="0027464D" w:rsidP="00A0779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4F3416" w:rsidRDefault="004F3416" w:rsidP="004F3416">
            <w:pPr>
              <w:jc w:val="center"/>
            </w:pPr>
            <w:r>
              <w:lastRenderedPageBreak/>
              <w:t>Documentaries</w:t>
            </w:r>
          </w:p>
          <w:p w:rsidR="004F3416" w:rsidRDefault="004F3416" w:rsidP="004F3416">
            <w:pPr>
              <w:jc w:val="center"/>
            </w:pPr>
            <w:r>
              <w:t>1</w:t>
            </w:r>
            <w:r w:rsidRPr="004F3416">
              <w:rPr>
                <w:vertAlign w:val="superscript"/>
              </w:rPr>
              <w:t>st</w:t>
            </w:r>
            <w:r>
              <w:t xml:space="preserve"> Hand Accounts</w:t>
            </w:r>
          </w:p>
          <w:p w:rsidR="004F3416" w:rsidRDefault="004F3416" w:rsidP="004F3416">
            <w:pPr>
              <w:jc w:val="center"/>
            </w:pPr>
            <w:r>
              <w:t>World History “Connections to Today” worksheets</w:t>
            </w:r>
          </w:p>
          <w:p w:rsidR="004F3416" w:rsidRDefault="004F3416" w:rsidP="004F3416">
            <w:pPr>
              <w:jc w:val="center"/>
            </w:pPr>
            <w:r>
              <w:t>Vocabulary Lists</w:t>
            </w:r>
          </w:p>
          <w:p w:rsidR="004F3416" w:rsidRDefault="004F3416" w:rsidP="004F3416">
            <w:pPr>
              <w:jc w:val="center"/>
            </w:pPr>
            <w:r>
              <w:t>Videos</w:t>
            </w:r>
          </w:p>
          <w:p w:rsidR="004F3416" w:rsidRDefault="004F3416" w:rsidP="004F3416">
            <w:pPr>
              <w:jc w:val="center"/>
            </w:pPr>
            <w:proofErr w:type="spellStart"/>
            <w:r>
              <w:t>Studyguides</w:t>
            </w:r>
            <w:proofErr w:type="spellEnd"/>
          </w:p>
          <w:p w:rsidR="004F3416" w:rsidRDefault="004F3416" w:rsidP="004F3416">
            <w:pPr>
              <w:jc w:val="center"/>
            </w:pPr>
            <w:r>
              <w:t>Viewpoint Activities</w:t>
            </w:r>
          </w:p>
          <w:p w:rsidR="004F3416" w:rsidRDefault="004F3416" w:rsidP="004F3416">
            <w:pPr>
              <w:jc w:val="center"/>
            </w:pPr>
            <w:r>
              <w:t>Current Events</w:t>
            </w:r>
          </w:p>
          <w:p w:rsidR="0080537B" w:rsidRPr="002F1426" w:rsidRDefault="004F3416" w:rsidP="004F3416">
            <w:pPr>
              <w:jc w:val="center"/>
              <w:rPr>
                <w:b/>
              </w:rPr>
            </w:pPr>
            <w:r>
              <w:lastRenderedPageBreak/>
              <w:t>Internet Activities</w:t>
            </w:r>
          </w:p>
        </w:tc>
        <w:tc>
          <w:tcPr>
            <w:tcW w:w="2880" w:type="dxa"/>
            <w:vAlign w:val="center"/>
          </w:tcPr>
          <w:p w:rsidR="004F3416" w:rsidRDefault="004F3416" w:rsidP="004F3416">
            <w:pPr>
              <w:spacing w:after="120"/>
              <w:jc w:val="center"/>
            </w:pPr>
            <w:r>
              <w:lastRenderedPageBreak/>
              <w:t>Formative Assessment</w:t>
            </w:r>
          </w:p>
          <w:p w:rsidR="004F3416" w:rsidRDefault="004F3416" w:rsidP="004F3416">
            <w:pPr>
              <w:spacing w:after="120"/>
              <w:jc w:val="center"/>
            </w:pPr>
            <w:r>
              <w:t>Multiple Choice Test</w:t>
            </w:r>
          </w:p>
          <w:p w:rsidR="004F3416" w:rsidRDefault="004F3416" w:rsidP="004F3416">
            <w:pPr>
              <w:spacing w:after="120"/>
              <w:jc w:val="center"/>
            </w:pPr>
            <w:r>
              <w:t>Quiz</w:t>
            </w:r>
          </w:p>
          <w:p w:rsidR="004F3416" w:rsidRDefault="004F3416" w:rsidP="004F3416">
            <w:pPr>
              <w:spacing w:after="120"/>
              <w:jc w:val="center"/>
            </w:pPr>
            <w:r>
              <w:t>Essay/Writing Assignment</w:t>
            </w:r>
          </w:p>
          <w:p w:rsidR="0080537B" w:rsidRPr="00DB305D" w:rsidRDefault="004F3416" w:rsidP="004F3416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27464D" w:rsidRDefault="0027464D" w:rsidP="00A5565A">
            <w:pPr>
              <w:jc w:val="center"/>
            </w:pPr>
            <w:r>
              <w:t xml:space="preserve">Cultural Convergence </w:t>
            </w:r>
          </w:p>
          <w:p w:rsidR="0080537B" w:rsidRPr="00DE5063" w:rsidRDefault="0027464D" w:rsidP="00A5565A">
            <w:pPr>
              <w:jc w:val="center"/>
            </w:pPr>
            <w:r>
              <w:t>and Globalization</w:t>
            </w:r>
          </w:p>
        </w:tc>
        <w:tc>
          <w:tcPr>
            <w:tcW w:w="1890" w:type="dxa"/>
            <w:vAlign w:val="center"/>
          </w:tcPr>
          <w:p w:rsidR="00B23AD2" w:rsidRDefault="00B23AD2" w:rsidP="00B23AD2">
            <w:r>
              <w:t>8.1.12A</w:t>
            </w:r>
          </w:p>
          <w:p w:rsidR="00B23AD2" w:rsidRDefault="00B23AD2" w:rsidP="00B23AD2">
            <w:r>
              <w:t>8.1.12B</w:t>
            </w:r>
          </w:p>
          <w:p w:rsidR="00B23AD2" w:rsidRDefault="00B23AD2" w:rsidP="00B23AD2">
            <w:r>
              <w:t>8.1.12C</w:t>
            </w:r>
          </w:p>
          <w:p w:rsidR="00B23AD2" w:rsidRDefault="00B23AD2" w:rsidP="00B23AD2">
            <w:r>
              <w:t>8.1.12D</w:t>
            </w:r>
          </w:p>
          <w:p w:rsidR="00B23AD2" w:rsidRDefault="00B23AD2" w:rsidP="00B23AD2">
            <w:r>
              <w:t>8.4.12A</w:t>
            </w:r>
          </w:p>
          <w:p w:rsidR="00B23AD2" w:rsidRDefault="00B23AD2" w:rsidP="00B23AD2">
            <w:r>
              <w:t>8.4.12B</w:t>
            </w:r>
          </w:p>
          <w:p w:rsidR="00B23AD2" w:rsidRDefault="00B23AD2" w:rsidP="00B23AD2">
            <w:r>
              <w:t>8.4.12C</w:t>
            </w:r>
          </w:p>
          <w:p w:rsidR="00B23AD2" w:rsidRDefault="00B23AD2" w:rsidP="00B23AD2">
            <w:r>
              <w:t>8.4.12D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464D" w:rsidRDefault="00F24E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27464D">
              <w:t>lobalization</w:t>
            </w:r>
          </w:p>
          <w:p w:rsidR="00F24EC9" w:rsidRDefault="00F24E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Americanization</w:t>
            </w:r>
          </w:p>
          <w:p w:rsidR="0027464D" w:rsidRDefault="00A0779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OPEC</w:t>
            </w:r>
          </w:p>
          <w:p w:rsidR="0027464D" w:rsidRDefault="0027464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AIDS</w:t>
            </w:r>
          </w:p>
          <w:p w:rsidR="0027464D" w:rsidRDefault="00F24E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Yeltsin</w:t>
            </w:r>
          </w:p>
          <w:p w:rsidR="00F24EC9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Glasnost</w:t>
            </w:r>
          </w:p>
          <w:p w:rsidR="00F24EC9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Perestroika</w:t>
            </w:r>
          </w:p>
          <w:p w:rsidR="00F24EC9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Kosovo</w:t>
            </w:r>
          </w:p>
          <w:p w:rsidR="00F24EC9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terrorism</w:t>
            </w:r>
          </w:p>
          <w:p w:rsidR="00F24EC9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Jihad</w:t>
            </w:r>
          </w:p>
          <w:p w:rsidR="00F24EC9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Arab Spring</w:t>
            </w:r>
          </w:p>
          <w:p w:rsidR="00F24EC9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September 11</w:t>
            </w:r>
            <w:r w:rsidRPr="0027464D">
              <w:rPr>
                <w:vertAlign w:val="superscript"/>
              </w:rPr>
              <w:t>th</w:t>
            </w:r>
            <w:r>
              <w:t xml:space="preserve"> </w:t>
            </w:r>
          </w:p>
          <w:p w:rsidR="00F24EC9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Taliban</w:t>
            </w:r>
          </w:p>
          <w:p w:rsidR="0027464D" w:rsidRPr="00A73EB8" w:rsidRDefault="00F24EC9" w:rsidP="00F24EC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Computer Age</w:t>
            </w:r>
          </w:p>
        </w:tc>
        <w:tc>
          <w:tcPr>
            <w:tcW w:w="3420" w:type="dxa"/>
            <w:vAlign w:val="center"/>
          </w:tcPr>
          <w:p w:rsidR="004F3416" w:rsidRDefault="004F3416" w:rsidP="004F3416">
            <w:pPr>
              <w:jc w:val="center"/>
            </w:pPr>
            <w:r>
              <w:t>Documentaries</w:t>
            </w:r>
          </w:p>
          <w:p w:rsidR="004F3416" w:rsidRDefault="004F3416" w:rsidP="004F3416">
            <w:pPr>
              <w:jc w:val="center"/>
            </w:pPr>
            <w:r>
              <w:t>1</w:t>
            </w:r>
            <w:r w:rsidRPr="004F3416">
              <w:rPr>
                <w:vertAlign w:val="superscript"/>
              </w:rPr>
              <w:t>st</w:t>
            </w:r>
            <w:r>
              <w:t xml:space="preserve"> Hand Accounts</w:t>
            </w:r>
          </w:p>
          <w:p w:rsidR="004F3416" w:rsidRDefault="004F3416" w:rsidP="004F3416">
            <w:pPr>
              <w:jc w:val="center"/>
            </w:pPr>
            <w:r>
              <w:t>World History “Connections to Today” worksheets</w:t>
            </w:r>
          </w:p>
          <w:p w:rsidR="004F3416" w:rsidRDefault="004F3416" w:rsidP="004F3416">
            <w:pPr>
              <w:jc w:val="center"/>
            </w:pPr>
            <w:r>
              <w:t>Vocabulary Lists</w:t>
            </w:r>
          </w:p>
          <w:p w:rsidR="004F3416" w:rsidRDefault="004F3416" w:rsidP="004F3416">
            <w:pPr>
              <w:jc w:val="center"/>
            </w:pPr>
            <w:r>
              <w:t>Videos</w:t>
            </w:r>
          </w:p>
          <w:p w:rsidR="004F3416" w:rsidRDefault="004F3416" w:rsidP="004F3416">
            <w:pPr>
              <w:jc w:val="center"/>
            </w:pPr>
            <w:proofErr w:type="spellStart"/>
            <w:r>
              <w:t>Studyguides</w:t>
            </w:r>
            <w:proofErr w:type="spellEnd"/>
          </w:p>
          <w:p w:rsidR="004F3416" w:rsidRDefault="004F3416" w:rsidP="004F3416">
            <w:pPr>
              <w:jc w:val="center"/>
            </w:pPr>
            <w:r>
              <w:t>Viewpoint Activities</w:t>
            </w:r>
          </w:p>
          <w:p w:rsidR="004F3416" w:rsidRDefault="004F3416" w:rsidP="004F3416">
            <w:pPr>
              <w:jc w:val="center"/>
            </w:pPr>
            <w:r>
              <w:t>Current Events</w:t>
            </w:r>
          </w:p>
          <w:p w:rsidR="0080537B" w:rsidRPr="002F1426" w:rsidRDefault="004F3416" w:rsidP="004F3416">
            <w:pPr>
              <w:jc w:val="center"/>
              <w:rPr>
                <w:b/>
              </w:rPr>
            </w:pPr>
            <w:bookmarkStart w:id="0" w:name="_GoBack"/>
            <w:bookmarkEnd w:id="0"/>
            <w:r>
              <w:t>Internet Activities</w:t>
            </w:r>
          </w:p>
        </w:tc>
        <w:tc>
          <w:tcPr>
            <w:tcW w:w="2880" w:type="dxa"/>
            <w:vAlign w:val="center"/>
          </w:tcPr>
          <w:p w:rsidR="004F3416" w:rsidRDefault="004F3416" w:rsidP="004F3416">
            <w:pPr>
              <w:spacing w:after="120"/>
              <w:jc w:val="center"/>
            </w:pPr>
            <w:r>
              <w:t>Formative Assessment</w:t>
            </w:r>
          </w:p>
          <w:p w:rsidR="004F3416" w:rsidRDefault="004F3416" w:rsidP="004F3416">
            <w:pPr>
              <w:spacing w:after="120"/>
              <w:jc w:val="center"/>
            </w:pPr>
            <w:r>
              <w:t>Multiple Choice Test</w:t>
            </w:r>
          </w:p>
          <w:p w:rsidR="004F3416" w:rsidRDefault="004F3416" w:rsidP="004F3416">
            <w:pPr>
              <w:spacing w:after="120"/>
              <w:jc w:val="center"/>
            </w:pPr>
            <w:r>
              <w:t>Quiz</w:t>
            </w:r>
          </w:p>
          <w:p w:rsidR="004F3416" w:rsidRDefault="004F3416" w:rsidP="004F3416">
            <w:pPr>
              <w:spacing w:after="120"/>
              <w:jc w:val="center"/>
            </w:pPr>
            <w:r>
              <w:t>Essay/Writing Assignment</w:t>
            </w:r>
          </w:p>
          <w:p w:rsidR="0080537B" w:rsidRPr="00DB305D" w:rsidRDefault="004F3416" w:rsidP="004F3416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7464D"/>
    <w:rsid w:val="002F1426"/>
    <w:rsid w:val="002F1966"/>
    <w:rsid w:val="003154BD"/>
    <w:rsid w:val="003A1F67"/>
    <w:rsid w:val="00430277"/>
    <w:rsid w:val="004D4FCE"/>
    <w:rsid w:val="004F3416"/>
    <w:rsid w:val="005E38FC"/>
    <w:rsid w:val="00611B54"/>
    <w:rsid w:val="007A147C"/>
    <w:rsid w:val="007F0C34"/>
    <w:rsid w:val="0080537B"/>
    <w:rsid w:val="008902B0"/>
    <w:rsid w:val="00990086"/>
    <w:rsid w:val="009A0FC1"/>
    <w:rsid w:val="00A0779B"/>
    <w:rsid w:val="00A73EB8"/>
    <w:rsid w:val="00AC2828"/>
    <w:rsid w:val="00B149C5"/>
    <w:rsid w:val="00B23AD2"/>
    <w:rsid w:val="00B477DC"/>
    <w:rsid w:val="00B963EA"/>
    <w:rsid w:val="00BA1874"/>
    <w:rsid w:val="00BE53BF"/>
    <w:rsid w:val="00C94F98"/>
    <w:rsid w:val="00D97955"/>
    <w:rsid w:val="00DB305D"/>
    <w:rsid w:val="00DE5063"/>
    <w:rsid w:val="00EF1B39"/>
    <w:rsid w:val="00F24EC9"/>
    <w:rsid w:val="00F51AF3"/>
    <w:rsid w:val="00FA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D19E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7C5AF-51B4-4BE2-8254-9F6489ABF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118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Bartal, Janelle S.</cp:lastModifiedBy>
  <cp:revision>6</cp:revision>
  <dcterms:created xsi:type="dcterms:W3CDTF">2017-03-09T14:32:00Z</dcterms:created>
  <dcterms:modified xsi:type="dcterms:W3CDTF">2018-06-13T16:10:00Z</dcterms:modified>
</cp:coreProperties>
</file>