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D406A">
        <w:rPr>
          <w:u w:val="single"/>
        </w:rPr>
        <w:t>Biology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30339">
        <w:rPr>
          <w:u w:val="single"/>
        </w:rPr>
        <w:t>10 General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D40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D406A">
              <w:t>Scientific Method &amp; Inquiry in Experimentation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1E6414">
              <w:t>2 Lessons/ 10 days/ Chapter 1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0D406A">
              <w:t>How is scientific knowledge constructed?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D406A" w:rsidP="00A5565A">
            <w:pPr>
              <w:jc w:val="center"/>
            </w:pPr>
            <w:r>
              <w:t>The Scientific Method</w:t>
            </w:r>
          </w:p>
        </w:tc>
        <w:tc>
          <w:tcPr>
            <w:tcW w:w="1890" w:type="dxa"/>
            <w:vAlign w:val="center"/>
          </w:tcPr>
          <w:p w:rsidR="00A73EB8" w:rsidRPr="00A73EB8" w:rsidRDefault="000D406A" w:rsidP="00A5565A">
            <w:pPr>
              <w:jc w:val="center"/>
            </w:pPr>
            <w:r>
              <w:t>3.1.10.A, 3.1.10.B, 3.1.10.C, 3.1.10.D, 3.1.10.E, 3.2.10.A, 3.2.10.B, 3.2.10.C, 3.2.10.D BIO.B.3.3.1</w:t>
            </w:r>
          </w:p>
        </w:tc>
        <w:tc>
          <w:tcPr>
            <w:tcW w:w="3420" w:type="dxa"/>
            <w:vAlign w:val="center"/>
          </w:tcPr>
          <w:p w:rsidR="00A73EB8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hypothesis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theory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law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data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 variable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dependent variable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control group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experimental group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placebo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quantitative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qualitative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fact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science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observation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biology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system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peer review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inference</w:t>
            </w:r>
          </w:p>
          <w:p w:rsidR="000D406A" w:rsidRPr="00A73EB8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principle</w:t>
            </w:r>
          </w:p>
        </w:tc>
        <w:tc>
          <w:tcPr>
            <w:tcW w:w="3420" w:type="dxa"/>
            <w:vAlign w:val="center"/>
          </w:tcPr>
          <w:p w:rsidR="00A73EB8" w:rsidRDefault="001E6414" w:rsidP="00A5565A">
            <w:pPr>
              <w:jc w:val="center"/>
            </w:pPr>
            <w:r>
              <w:t>Lab Safety Activity</w:t>
            </w:r>
          </w:p>
          <w:p w:rsidR="001E6414" w:rsidRDefault="001E6414" w:rsidP="00A5565A">
            <w:pPr>
              <w:jc w:val="center"/>
            </w:pPr>
            <w:r>
              <w:t>Textbook reading &amp; exercises</w:t>
            </w:r>
          </w:p>
          <w:p w:rsidR="001E6414" w:rsidRPr="002F1426" w:rsidRDefault="001E6414" w:rsidP="00A5565A">
            <w:pPr>
              <w:jc w:val="center"/>
              <w:rPr>
                <w:b/>
              </w:rPr>
            </w:pPr>
            <w:r>
              <w:rPr>
                <w:i/>
              </w:rPr>
              <w:t>Resources</w:t>
            </w:r>
            <w:r w:rsidRPr="00B73B3D">
              <w:rPr>
                <w:i/>
              </w:rPr>
              <w:t>:  internet, canvas, slide shows, videos, presentation software</w:t>
            </w:r>
          </w:p>
        </w:tc>
        <w:tc>
          <w:tcPr>
            <w:tcW w:w="2880" w:type="dxa"/>
            <w:vAlign w:val="center"/>
          </w:tcPr>
          <w:p w:rsidR="00A73EB8" w:rsidRDefault="001E6414" w:rsidP="00A5565A">
            <w:pPr>
              <w:spacing w:after="120"/>
              <w:jc w:val="center"/>
            </w:pPr>
            <w:r>
              <w:t>Lab Project</w:t>
            </w:r>
          </w:p>
          <w:p w:rsidR="001E6414" w:rsidRPr="00DB305D" w:rsidRDefault="001E6414" w:rsidP="00A5565A">
            <w:pPr>
              <w:spacing w:after="120"/>
              <w:jc w:val="center"/>
              <w:rPr>
                <w:sz w:val="18"/>
              </w:rPr>
            </w:pPr>
            <w:r>
              <w:t>Formative assessments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D406A" w:rsidP="00A5565A">
            <w:pPr>
              <w:jc w:val="center"/>
            </w:pPr>
            <w:r>
              <w:t>Processes of Science</w:t>
            </w:r>
          </w:p>
        </w:tc>
        <w:tc>
          <w:tcPr>
            <w:tcW w:w="1890" w:type="dxa"/>
            <w:vAlign w:val="center"/>
          </w:tcPr>
          <w:p w:rsidR="0080537B" w:rsidRPr="00A73EB8" w:rsidRDefault="000D406A" w:rsidP="00A5565A">
            <w:pPr>
              <w:jc w:val="center"/>
            </w:pPr>
            <w:r>
              <w:t>BIO.B.3.3.1</w:t>
            </w:r>
          </w:p>
        </w:tc>
        <w:tc>
          <w:tcPr>
            <w:tcW w:w="3420" w:type="dxa"/>
            <w:vAlign w:val="center"/>
          </w:tcPr>
          <w:p w:rsidR="0080537B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 light microscope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fractionation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centrifuge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cell culture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Scanning Electron Microscope (SEM)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Transmission Electron Microscope (TEM)</w:t>
            </w:r>
          </w:p>
          <w:p w:rsidR="000D406A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petri dish</w:t>
            </w:r>
          </w:p>
          <w:p w:rsidR="000D406A" w:rsidRPr="00A73EB8" w:rsidRDefault="000D406A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pseudoscience</w:t>
            </w:r>
          </w:p>
        </w:tc>
        <w:tc>
          <w:tcPr>
            <w:tcW w:w="3420" w:type="dxa"/>
            <w:vAlign w:val="center"/>
          </w:tcPr>
          <w:p w:rsidR="001E6414" w:rsidRDefault="001E6414" w:rsidP="001E6414">
            <w:pPr>
              <w:jc w:val="center"/>
            </w:pPr>
            <w:r>
              <w:lastRenderedPageBreak/>
              <w:t>Textbook reading &amp; exercises</w:t>
            </w:r>
          </w:p>
          <w:p w:rsidR="0080537B" w:rsidRPr="002F1426" w:rsidRDefault="001E6414" w:rsidP="001E6414">
            <w:pPr>
              <w:jc w:val="center"/>
              <w:rPr>
                <w:b/>
              </w:rPr>
            </w:pPr>
            <w:r>
              <w:t>Resources:  internet, canvas, microscopes, slide shows, videos, presentation software</w:t>
            </w:r>
          </w:p>
        </w:tc>
        <w:tc>
          <w:tcPr>
            <w:tcW w:w="2880" w:type="dxa"/>
            <w:vAlign w:val="center"/>
          </w:tcPr>
          <w:p w:rsidR="001E6414" w:rsidRDefault="001E6414" w:rsidP="001E6414">
            <w:pPr>
              <w:spacing w:after="120"/>
              <w:jc w:val="center"/>
            </w:pPr>
            <w:r>
              <w:t>Laboratory</w:t>
            </w:r>
          </w:p>
          <w:p w:rsidR="001E6414" w:rsidRDefault="001E6414" w:rsidP="001E6414">
            <w:pPr>
              <w:spacing w:after="120"/>
              <w:jc w:val="center"/>
            </w:pPr>
            <w:r>
              <w:t>Projects</w:t>
            </w:r>
          </w:p>
          <w:p w:rsidR="0080537B" w:rsidRPr="00DB305D" w:rsidRDefault="001E6414" w:rsidP="001E6414">
            <w:pPr>
              <w:spacing w:after="120"/>
              <w:jc w:val="center"/>
              <w:rPr>
                <w:sz w:val="18"/>
              </w:rPr>
            </w:pPr>
            <w:r>
              <w:t>Summative Common 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477DC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3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#3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80537B" w:rsidRPr="00A73EB8" w:rsidRDefault="0080537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A73EB8" w:rsidRDefault="002717B6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D406A"/>
    <w:rsid w:val="001951E8"/>
    <w:rsid w:val="001E1FF2"/>
    <w:rsid w:val="001E6414"/>
    <w:rsid w:val="00243906"/>
    <w:rsid w:val="002717B6"/>
    <w:rsid w:val="002F1426"/>
    <w:rsid w:val="002F1966"/>
    <w:rsid w:val="005E38FC"/>
    <w:rsid w:val="00611B54"/>
    <w:rsid w:val="007A147C"/>
    <w:rsid w:val="007F0C34"/>
    <w:rsid w:val="0080537B"/>
    <w:rsid w:val="008902B0"/>
    <w:rsid w:val="009A0FC1"/>
    <w:rsid w:val="00A73EB8"/>
    <w:rsid w:val="00AC2828"/>
    <w:rsid w:val="00B477DC"/>
    <w:rsid w:val="00B963EA"/>
    <w:rsid w:val="00C94F98"/>
    <w:rsid w:val="00D30339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451C18-9C0F-4AF2-9366-454138955F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Koons, Dawn</cp:lastModifiedBy>
  <cp:revision>2</cp:revision>
  <dcterms:created xsi:type="dcterms:W3CDTF">2017-09-22T15:58:00Z</dcterms:created>
  <dcterms:modified xsi:type="dcterms:W3CDTF">2017-09-22T15:58:00Z</dcterms:modified>
</cp:coreProperties>
</file>