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EB5682">
        <w:rPr>
          <w:b/>
        </w:rPr>
        <w:t xml:space="preserve"> </w:t>
      </w:r>
      <w:r w:rsidR="00EB5682">
        <w:rPr>
          <w:u w:val="single"/>
        </w:rPr>
        <w:t xml:space="preserve">Modern </w:t>
      </w:r>
      <w:r w:rsidR="00C47869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47869">
        <w:rPr>
          <w:u w:val="single"/>
        </w:rPr>
        <w:t>12</w:t>
      </w:r>
      <w:r w:rsidR="00C47869" w:rsidRPr="00C47869">
        <w:rPr>
          <w:u w:val="single"/>
          <w:vertAlign w:val="superscript"/>
        </w:rPr>
        <w:t>th</w:t>
      </w:r>
      <w:r w:rsidR="00C47869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C47869" w:rsidRDefault="002F1426" w:rsidP="003154B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32144">
              <w:t>Unit 1: M</w:t>
            </w:r>
            <w:r w:rsidR="00070549">
              <w:t>odern World History: World War I</w:t>
            </w:r>
            <w:r w:rsidR="00C47869" w:rsidRPr="00C47869">
              <w:t xml:space="preserve"> </w:t>
            </w:r>
          </w:p>
          <w:p w:rsidR="002F1426" w:rsidRPr="002F1426" w:rsidRDefault="00070549" w:rsidP="003154BD">
            <w:pPr>
              <w:rPr>
                <w:b/>
              </w:rPr>
            </w:pPr>
            <w:r>
              <w:t>1914-1919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70549">
              <w:t>17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47869">
              <w:t xml:space="preserve"> </w:t>
            </w:r>
            <w:r w:rsidR="00070549">
              <w:t xml:space="preserve">Was World War I successful in solving the pre-war problems that caused it? Explain. </w:t>
            </w:r>
          </w:p>
          <w:p w:rsidR="00070549" w:rsidRDefault="00070549" w:rsidP="00D97955">
            <w:r>
              <w:t>What were the causes of World War I, and how was it different than any other previous conflict?</w:t>
            </w:r>
          </w:p>
          <w:p w:rsidR="00070549" w:rsidRDefault="00070549" w:rsidP="00D97955">
            <w:r>
              <w:t>In what ways was the “Great War” the first “world war?”</w:t>
            </w:r>
          </w:p>
          <w:p w:rsidR="00070549" w:rsidRDefault="00070549" w:rsidP="00D97955">
            <w:r>
              <w:t>What were the conclusions of the war, and how fair were the decisions that were made?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70549" w:rsidP="00A5565A">
            <w:pPr>
              <w:jc w:val="center"/>
            </w:pPr>
            <w:r>
              <w:t>Causes of war</w:t>
            </w:r>
          </w:p>
        </w:tc>
        <w:tc>
          <w:tcPr>
            <w:tcW w:w="1890" w:type="dxa"/>
            <w:vAlign w:val="center"/>
          </w:tcPr>
          <w:p w:rsidR="0087763A" w:rsidRDefault="0087763A" w:rsidP="0087763A">
            <w:r>
              <w:t>8.1.12A</w:t>
            </w:r>
          </w:p>
          <w:p w:rsidR="0087763A" w:rsidRDefault="0087763A" w:rsidP="0087763A">
            <w:r>
              <w:t>8.1.12B</w:t>
            </w:r>
          </w:p>
          <w:p w:rsidR="0087763A" w:rsidRDefault="0087763A" w:rsidP="0087763A">
            <w:r>
              <w:t>8.1.12C</w:t>
            </w:r>
          </w:p>
          <w:p w:rsidR="0087763A" w:rsidRDefault="0087763A" w:rsidP="0087763A">
            <w:r>
              <w:t>8.1.12D</w:t>
            </w:r>
          </w:p>
          <w:p w:rsidR="0087763A" w:rsidRDefault="0087763A" w:rsidP="0087763A">
            <w:r>
              <w:t>8.4.12A</w:t>
            </w:r>
          </w:p>
          <w:p w:rsidR="0087763A" w:rsidRDefault="0087763A" w:rsidP="0087763A">
            <w:r>
              <w:t>8.4.12B</w:t>
            </w:r>
          </w:p>
          <w:p w:rsidR="0087763A" w:rsidRDefault="0087763A" w:rsidP="0087763A">
            <w:r>
              <w:t>8.4.12C</w:t>
            </w:r>
          </w:p>
          <w:p w:rsidR="0087763A" w:rsidRDefault="0087763A" w:rsidP="0087763A">
            <w:r>
              <w:t>8.4.12D</w:t>
            </w:r>
          </w:p>
          <w:p w:rsidR="00A73EB8" w:rsidRPr="00A73EB8" w:rsidRDefault="00A73EB8" w:rsidP="0087763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309DF" w:rsidRDefault="006309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Pacifism</w:t>
            </w:r>
          </w:p>
          <w:p w:rsidR="006309DF" w:rsidRDefault="006309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Militarism</w:t>
            </w:r>
          </w:p>
          <w:p w:rsidR="006309DF" w:rsidRDefault="006309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Pan-Slavism</w:t>
            </w:r>
          </w:p>
          <w:p w:rsidR="00430277" w:rsidRDefault="0096301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Archduke Ferdinand</w:t>
            </w:r>
          </w:p>
          <w:p w:rsidR="00963017" w:rsidRDefault="006309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963017">
              <w:t>entral powers</w:t>
            </w:r>
          </w:p>
          <w:p w:rsidR="00963017" w:rsidRDefault="006309D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963017">
              <w:t>llies</w:t>
            </w:r>
          </w:p>
          <w:p w:rsidR="00EA6A07" w:rsidRDefault="00EA6A0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Conscription</w:t>
            </w:r>
          </w:p>
          <w:p w:rsidR="00EA6A07" w:rsidRPr="00A73EB8" w:rsidRDefault="00EA6A07" w:rsidP="00EB568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7763A" w:rsidRDefault="0087763A" w:rsidP="0087763A">
            <w:pPr>
              <w:jc w:val="center"/>
            </w:pPr>
            <w:r>
              <w:t>Documentaries</w:t>
            </w:r>
          </w:p>
          <w:p w:rsidR="0087763A" w:rsidRDefault="0087763A" w:rsidP="0087763A">
            <w:pPr>
              <w:jc w:val="center"/>
            </w:pPr>
            <w:r>
              <w:t>Primary Source Documents</w:t>
            </w:r>
          </w:p>
          <w:p w:rsidR="0087763A" w:rsidRDefault="0087763A" w:rsidP="0087763A">
            <w:pPr>
              <w:jc w:val="center"/>
            </w:pPr>
            <w:r>
              <w:t>World History “Connections to Today” worksheets</w:t>
            </w:r>
          </w:p>
          <w:p w:rsidR="0087763A" w:rsidRDefault="00070549" w:rsidP="0087763A">
            <w:pPr>
              <w:jc w:val="center"/>
            </w:pPr>
            <w:r>
              <w:t>Notes and Discussion</w:t>
            </w:r>
          </w:p>
          <w:p w:rsidR="0087763A" w:rsidRDefault="0087763A" w:rsidP="0087763A">
            <w:pPr>
              <w:jc w:val="center"/>
            </w:pPr>
            <w:r>
              <w:t>Videos</w:t>
            </w:r>
          </w:p>
          <w:p w:rsidR="0087763A" w:rsidRDefault="0087763A" w:rsidP="0087763A">
            <w:pPr>
              <w:jc w:val="center"/>
            </w:pPr>
            <w:r>
              <w:t>Viewpoint Activities</w:t>
            </w:r>
          </w:p>
          <w:p w:rsidR="0087763A" w:rsidRDefault="00EA6A07" w:rsidP="0087763A">
            <w:pPr>
              <w:jc w:val="center"/>
            </w:pPr>
            <w:r>
              <w:t>Maps</w:t>
            </w:r>
          </w:p>
          <w:p w:rsidR="00EA6A07" w:rsidRDefault="0087763A" w:rsidP="00EA6A07">
            <w:pPr>
              <w:jc w:val="center"/>
            </w:pPr>
            <w:r>
              <w:t>Internet Activities</w:t>
            </w:r>
          </w:p>
          <w:p w:rsidR="00EA6A07" w:rsidRDefault="00EA6A07" w:rsidP="00EA6A07">
            <w:pPr>
              <w:jc w:val="center"/>
            </w:pPr>
            <w:r>
              <w:t>Study guides</w:t>
            </w:r>
          </w:p>
          <w:p w:rsidR="00A73EB8" w:rsidRPr="002F1426" w:rsidRDefault="00A73EB8" w:rsidP="0087763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7763A" w:rsidRDefault="0087763A" w:rsidP="0087763A">
            <w:pPr>
              <w:spacing w:after="120"/>
              <w:jc w:val="center"/>
            </w:pPr>
            <w:r>
              <w:t>Formative Assessment</w:t>
            </w:r>
          </w:p>
          <w:p w:rsidR="0087763A" w:rsidRDefault="0087763A" w:rsidP="0087763A">
            <w:pPr>
              <w:spacing w:after="120"/>
              <w:jc w:val="center"/>
            </w:pPr>
            <w:r>
              <w:t>Multiple Choice Test</w:t>
            </w:r>
          </w:p>
          <w:p w:rsidR="0087763A" w:rsidRDefault="0087763A" w:rsidP="0087763A">
            <w:pPr>
              <w:spacing w:after="120"/>
              <w:jc w:val="center"/>
            </w:pPr>
            <w:r>
              <w:t>Essay/Writing Assignment</w:t>
            </w:r>
          </w:p>
          <w:p w:rsidR="00A73EB8" w:rsidRPr="00DB305D" w:rsidRDefault="0087763A" w:rsidP="0087763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70549" w:rsidP="00A5565A">
            <w:pPr>
              <w:jc w:val="center"/>
            </w:pPr>
            <w:r>
              <w:t>Total War</w:t>
            </w:r>
          </w:p>
        </w:tc>
        <w:tc>
          <w:tcPr>
            <w:tcW w:w="1890" w:type="dxa"/>
            <w:vAlign w:val="center"/>
          </w:tcPr>
          <w:p w:rsidR="0087763A" w:rsidRDefault="0087763A" w:rsidP="0087763A">
            <w:r>
              <w:t>8.1.12A</w:t>
            </w:r>
          </w:p>
          <w:p w:rsidR="0087763A" w:rsidRDefault="0087763A" w:rsidP="0087763A">
            <w:r>
              <w:t>8.1.12B</w:t>
            </w:r>
          </w:p>
          <w:p w:rsidR="0087763A" w:rsidRDefault="0087763A" w:rsidP="0087763A">
            <w:r>
              <w:t>8.1.12C</w:t>
            </w:r>
          </w:p>
          <w:p w:rsidR="0087763A" w:rsidRDefault="0087763A" w:rsidP="0087763A">
            <w:r>
              <w:t>8.1.12D</w:t>
            </w:r>
          </w:p>
          <w:p w:rsidR="0087763A" w:rsidRDefault="0087763A" w:rsidP="0087763A">
            <w:r>
              <w:t>8.4.12A</w:t>
            </w:r>
          </w:p>
          <w:p w:rsidR="0087763A" w:rsidRDefault="0087763A" w:rsidP="0087763A">
            <w:r>
              <w:t>8.4.12B</w:t>
            </w:r>
          </w:p>
          <w:p w:rsidR="0087763A" w:rsidRDefault="0087763A" w:rsidP="0087763A">
            <w:r>
              <w:t>8.4.12C</w:t>
            </w:r>
          </w:p>
          <w:p w:rsidR="0087763A" w:rsidRDefault="0087763A" w:rsidP="0087763A">
            <w:r>
              <w:t>8.4.12D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Lusitania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trench warfare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Schlieffen Plan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Zimmerman Telegram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 War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man’s land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Zeppelin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U-boat</w:t>
            </w:r>
          </w:p>
          <w:p w:rsidR="00963017" w:rsidRPr="00A73EB8" w:rsidRDefault="00963017" w:rsidP="00EB568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070549" w:rsidRDefault="00070549" w:rsidP="00070549">
            <w:pPr>
              <w:jc w:val="center"/>
            </w:pPr>
            <w:r>
              <w:t>Documentaries</w:t>
            </w:r>
          </w:p>
          <w:p w:rsidR="00070549" w:rsidRDefault="00070549" w:rsidP="00070549">
            <w:pPr>
              <w:jc w:val="center"/>
            </w:pPr>
            <w:r>
              <w:t>Primary Source Documents</w:t>
            </w:r>
          </w:p>
          <w:p w:rsidR="00070549" w:rsidRDefault="00070549" w:rsidP="00070549">
            <w:pPr>
              <w:jc w:val="center"/>
            </w:pPr>
            <w:r>
              <w:t>World History “Connections to Today” worksheets</w:t>
            </w:r>
          </w:p>
          <w:p w:rsidR="00070549" w:rsidRDefault="00070549" w:rsidP="00070549">
            <w:pPr>
              <w:jc w:val="center"/>
            </w:pPr>
            <w:r>
              <w:t>Notes and Discussion</w:t>
            </w:r>
          </w:p>
          <w:p w:rsidR="00070549" w:rsidRDefault="00070549" w:rsidP="00070549">
            <w:pPr>
              <w:jc w:val="center"/>
            </w:pPr>
            <w:r>
              <w:t>Videos</w:t>
            </w:r>
          </w:p>
          <w:p w:rsidR="00070549" w:rsidRDefault="00070549" w:rsidP="00070549">
            <w:pPr>
              <w:jc w:val="center"/>
            </w:pPr>
            <w:r>
              <w:t>Viewpoint Activities</w:t>
            </w:r>
          </w:p>
          <w:p w:rsidR="00070549" w:rsidRDefault="00070549" w:rsidP="00070549">
            <w:pPr>
              <w:jc w:val="center"/>
            </w:pPr>
            <w:r>
              <w:t>Maps</w:t>
            </w:r>
          </w:p>
          <w:p w:rsidR="00070549" w:rsidRDefault="00070549" w:rsidP="00070549">
            <w:pPr>
              <w:jc w:val="center"/>
            </w:pPr>
            <w:r>
              <w:t>Internet Activities</w:t>
            </w:r>
          </w:p>
          <w:p w:rsidR="00070549" w:rsidRDefault="00070549" w:rsidP="00070549">
            <w:pPr>
              <w:jc w:val="center"/>
            </w:pPr>
            <w:r>
              <w:t>Study guides</w:t>
            </w:r>
          </w:p>
          <w:p w:rsidR="0080537B" w:rsidRPr="002F1426" w:rsidRDefault="0080537B" w:rsidP="0087763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7763A" w:rsidRDefault="0087763A" w:rsidP="0087763A">
            <w:pPr>
              <w:spacing w:after="120"/>
              <w:jc w:val="center"/>
            </w:pPr>
            <w:r>
              <w:t>Formative Assessment</w:t>
            </w:r>
          </w:p>
          <w:p w:rsidR="0087763A" w:rsidRDefault="0087763A" w:rsidP="0087763A">
            <w:pPr>
              <w:spacing w:after="120"/>
              <w:jc w:val="center"/>
            </w:pPr>
            <w:r>
              <w:t>Multiple Choice Test</w:t>
            </w:r>
          </w:p>
          <w:p w:rsidR="0087763A" w:rsidRDefault="0087763A" w:rsidP="0087763A">
            <w:pPr>
              <w:spacing w:after="120"/>
              <w:jc w:val="center"/>
            </w:pPr>
            <w:r>
              <w:t>Essay/Writing Assignment</w:t>
            </w:r>
          </w:p>
          <w:p w:rsidR="0080537B" w:rsidRPr="00DB305D" w:rsidRDefault="0087763A" w:rsidP="0087763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900968" w:rsidRDefault="00900968" w:rsidP="00A5565A">
            <w:pPr>
              <w:jc w:val="center"/>
            </w:pPr>
          </w:p>
          <w:p w:rsidR="0080537B" w:rsidRPr="00DE5063" w:rsidRDefault="00EB5682" w:rsidP="00A5565A">
            <w:pPr>
              <w:jc w:val="center"/>
            </w:pPr>
            <w:r>
              <w:t>Peace</w:t>
            </w:r>
          </w:p>
        </w:tc>
        <w:tc>
          <w:tcPr>
            <w:tcW w:w="1890" w:type="dxa"/>
            <w:vAlign w:val="center"/>
          </w:tcPr>
          <w:p w:rsidR="0087763A" w:rsidRDefault="0087763A" w:rsidP="0087763A">
            <w:r>
              <w:t>8.1.12A</w:t>
            </w:r>
          </w:p>
          <w:p w:rsidR="0087763A" w:rsidRDefault="0087763A" w:rsidP="0087763A">
            <w:r>
              <w:t>8.1.12B</w:t>
            </w:r>
          </w:p>
          <w:p w:rsidR="0087763A" w:rsidRDefault="0087763A" w:rsidP="0087763A">
            <w:r>
              <w:t>8.1.12C</w:t>
            </w:r>
          </w:p>
          <w:p w:rsidR="0087763A" w:rsidRDefault="0087763A" w:rsidP="0087763A">
            <w:r>
              <w:lastRenderedPageBreak/>
              <w:t>8.1.12D</w:t>
            </w:r>
          </w:p>
          <w:p w:rsidR="0087763A" w:rsidRDefault="0087763A" w:rsidP="0087763A">
            <w:r>
              <w:t>8.4.12A</w:t>
            </w:r>
          </w:p>
          <w:p w:rsidR="0087763A" w:rsidRDefault="0087763A" w:rsidP="0087763A">
            <w:r>
              <w:t>8.4.12B</w:t>
            </w:r>
          </w:p>
          <w:p w:rsidR="0087763A" w:rsidRDefault="0087763A" w:rsidP="0087763A">
            <w:r>
              <w:t>8.4.12C</w:t>
            </w:r>
          </w:p>
          <w:p w:rsidR="0087763A" w:rsidRDefault="0087763A" w:rsidP="0087763A">
            <w:r>
              <w:t>8.4.12D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Self-determination</w:t>
            </w:r>
          </w:p>
          <w:p w:rsidR="00963017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Armistice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Woodrow Wilson</w:t>
            </w:r>
          </w:p>
          <w:p w:rsidR="00EB5682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David Lloyd George</w:t>
            </w:r>
          </w:p>
          <w:p w:rsidR="00EB5682" w:rsidRPr="00A73EB8" w:rsidRDefault="00EB5682" w:rsidP="00EB56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League of Nations</w:t>
            </w:r>
          </w:p>
        </w:tc>
        <w:tc>
          <w:tcPr>
            <w:tcW w:w="3420" w:type="dxa"/>
            <w:vAlign w:val="center"/>
          </w:tcPr>
          <w:p w:rsidR="0087763A" w:rsidRDefault="0087763A" w:rsidP="0087763A">
            <w:pPr>
              <w:jc w:val="center"/>
            </w:pPr>
            <w:r>
              <w:lastRenderedPageBreak/>
              <w:t>Documentaries</w:t>
            </w:r>
          </w:p>
          <w:p w:rsidR="0087763A" w:rsidRDefault="0087763A" w:rsidP="0087763A">
            <w:pPr>
              <w:jc w:val="center"/>
            </w:pPr>
            <w:r>
              <w:t>Primary Source Documents</w:t>
            </w:r>
          </w:p>
          <w:p w:rsidR="0087763A" w:rsidRDefault="0087763A" w:rsidP="0087763A">
            <w:pPr>
              <w:jc w:val="center"/>
            </w:pPr>
            <w:r>
              <w:lastRenderedPageBreak/>
              <w:t>World History “Connections to Today” worksheets</w:t>
            </w:r>
          </w:p>
          <w:p w:rsidR="0087763A" w:rsidRDefault="0087763A" w:rsidP="0087763A">
            <w:pPr>
              <w:jc w:val="center"/>
            </w:pPr>
            <w:r>
              <w:t>Vocabulary Lists</w:t>
            </w:r>
          </w:p>
          <w:p w:rsidR="0087763A" w:rsidRDefault="0087763A" w:rsidP="0087763A">
            <w:pPr>
              <w:jc w:val="center"/>
            </w:pPr>
            <w:r>
              <w:t>Videos</w:t>
            </w:r>
          </w:p>
          <w:p w:rsidR="0087763A" w:rsidRDefault="0087763A" w:rsidP="0087763A">
            <w:pPr>
              <w:jc w:val="center"/>
            </w:pPr>
            <w:r>
              <w:t>Study</w:t>
            </w:r>
            <w:r w:rsidR="00900968">
              <w:t xml:space="preserve"> </w:t>
            </w:r>
            <w:bookmarkStart w:id="0" w:name="_GoBack"/>
            <w:bookmarkEnd w:id="0"/>
            <w:r>
              <w:t>guides</w:t>
            </w:r>
          </w:p>
          <w:p w:rsidR="0087763A" w:rsidRDefault="0087763A" w:rsidP="0087763A">
            <w:pPr>
              <w:jc w:val="center"/>
            </w:pPr>
            <w:r>
              <w:t>Viewpoint Activities</w:t>
            </w:r>
          </w:p>
          <w:p w:rsidR="0087763A" w:rsidRDefault="0087763A" w:rsidP="0087763A">
            <w:pPr>
              <w:jc w:val="center"/>
            </w:pPr>
            <w:r>
              <w:t>Current Events</w:t>
            </w:r>
          </w:p>
          <w:p w:rsidR="0087763A" w:rsidRDefault="0087763A" w:rsidP="0087763A">
            <w:pPr>
              <w:jc w:val="center"/>
            </w:pPr>
            <w:r>
              <w:t>Audiotapes</w:t>
            </w:r>
          </w:p>
          <w:p w:rsidR="0080537B" w:rsidRPr="002F1426" w:rsidRDefault="0087763A" w:rsidP="0087763A">
            <w:pPr>
              <w:jc w:val="center"/>
              <w:rPr>
                <w:b/>
              </w:rPr>
            </w:pPr>
            <w:r>
              <w:t>Internet Activities</w:t>
            </w:r>
          </w:p>
        </w:tc>
        <w:tc>
          <w:tcPr>
            <w:tcW w:w="2880" w:type="dxa"/>
            <w:vAlign w:val="center"/>
          </w:tcPr>
          <w:p w:rsidR="0087763A" w:rsidRDefault="0087763A" w:rsidP="0087763A">
            <w:pPr>
              <w:spacing w:after="120"/>
              <w:jc w:val="center"/>
            </w:pPr>
            <w:r>
              <w:lastRenderedPageBreak/>
              <w:t>Formative Assessment</w:t>
            </w:r>
          </w:p>
          <w:p w:rsidR="0087763A" w:rsidRDefault="0087763A" w:rsidP="0087763A">
            <w:pPr>
              <w:spacing w:after="120"/>
              <w:jc w:val="center"/>
            </w:pPr>
            <w:r>
              <w:t>Multiple Choice Test</w:t>
            </w:r>
          </w:p>
          <w:p w:rsidR="0087763A" w:rsidRDefault="0087763A" w:rsidP="0087763A">
            <w:pPr>
              <w:spacing w:after="120"/>
              <w:jc w:val="center"/>
            </w:pPr>
            <w:r>
              <w:lastRenderedPageBreak/>
              <w:t>Essay/Writing Assignment</w:t>
            </w:r>
          </w:p>
          <w:p w:rsidR="0080537B" w:rsidRPr="00DB305D" w:rsidRDefault="0087763A" w:rsidP="0087763A">
            <w:pPr>
              <w:spacing w:after="120"/>
              <w:jc w:val="center"/>
              <w:rPr>
                <w:sz w:val="18"/>
              </w:rPr>
            </w:pPr>
            <w:r>
              <w:t>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0549"/>
    <w:rsid w:val="000850C2"/>
    <w:rsid w:val="001951E8"/>
    <w:rsid w:val="001E1FF2"/>
    <w:rsid w:val="00232144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309DF"/>
    <w:rsid w:val="007A147C"/>
    <w:rsid w:val="007F0C34"/>
    <w:rsid w:val="0080537B"/>
    <w:rsid w:val="0087763A"/>
    <w:rsid w:val="008902B0"/>
    <w:rsid w:val="00900968"/>
    <w:rsid w:val="00963017"/>
    <w:rsid w:val="00990086"/>
    <w:rsid w:val="009A0FC1"/>
    <w:rsid w:val="00A73EB8"/>
    <w:rsid w:val="00AC2828"/>
    <w:rsid w:val="00B149C5"/>
    <w:rsid w:val="00B477DC"/>
    <w:rsid w:val="00B963EA"/>
    <w:rsid w:val="00BE53BF"/>
    <w:rsid w:val="00C47869"/>
    <w:rsid w:val="00C94F98"/>
    <w:rsid w:val="00D97955"/>
    <w:rsid w:val="00DB305D"/>
    <w:rsid w:val="00DE5063"/>
    <w:rsid w:val="00EA6A07"/>
    <w:rsid w:val="00EB568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AE5B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1CE25-B99F-45F2-87B1-FA3BCF554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39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6</cp:revision>
  <dcterms:created xsi:type="dcterms:W3CDTF">2017-03-09T14:23:00Z</dcterms:created>
  <dcterms:modified xsi:type="dcterms:W3CDTF">2018-06-13T12:59:00Z</dcterms:modified>
</cp:coreProperties>
</file>