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5738CE">
        <w:rPr>
          <w:u w:val="single"/>
        </w:rPr>
        <w:t>Biology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6C2E24">
        <w:rPr>
          <w:u w:val="single"/>
        </w:rPr>
        <w:t>10</w:t>
      </w:r>
      <w:r w:rsidR="006C2E24" w:rsidRPr="006C2E24">
        <w:rPr>
          <w:u w:val="single"/>
          <w:vertAlign w:val="superscript"/>
        </w:rPr>
        <w:t>th</w:t>
      </w:r>
      <w:r w:rsidR="006C2E24">
        <w:rPr>
          <w:u w:val="single"/>
        </w:rPr>
        <w:t xml:space="preserve"> College Prep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5738CE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5738CE">
              <w:t>Heredity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6C2E24">
              <w:rPr>
                <w:b/>
              </w:rPr>
              <w:t xml:space="preserve"> </w:t>
            </w:r>
            <w:r w:rsidR="006C2E24">
              <w:t>7 Lessons/ 45 days /Chapters 11, 12, 13 14,15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A73EB8" w:rsidRPr="00B477DC" w:rsidRDefault="002F1426" w:rsidP="00B477DC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5738CE">
              <w:t xml:space="preserve"> How do cells grow and divide? How are the characteristics of life passed down from one generation to the next? How can scientists predict and/or observe patterns in heredity? How does the information in DNA end up giving us our traits? How can our knowledge of genetics </w:t>
            </w:r>
            <w:proofErr w:type="gramStart"/>
            <w:r w:rsidR="005738CE">
              <w:t>impact</w:t>
            </w:r>
            <w:proofErr w:type="gramEnd"/>
            <w:r w:rsidR="005738CE">
              <w:t xml:space="preserve"> society?</w:t>
            </w:r>
          </w:p>
          <w:p w:rsidR="00B477DC" w:rsidRDefault="00B477DC" w:rsidP="00B477DC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5738CE" w:rsidP="00A5565A">
            <w:pPr>
              <w:jc w:val="center"/>
            </w:pPr>
            <w:r>
              <w:t>Mendelian Genetics</w:t>
            </w:r>
          </w:p>
        </w:tc>
        <w:tc>
          <w:tcPr>
            <w:tcW w:w="1890" w:type="dxa"/>
            <w:vAlign w:val="center"/>
          </w:tcPr>
          <w:p w:rsidR="00A73EB8" w:rsidRPr="00A73EB8" w:rsidRDefault="005738CE" w:rsidP="00A5565A">
            <w:pPr>
              <w:jc w:val="center"/>
            </w:pPr>
            <w:r>
              <w:t>3.6.10.A, 3.1.10.C, 3.1.10.B, 3.3.10.C, Bio.B.2.1.1, Bio.B.2.1.2</w:t>
            </w:r>
          </w:p>
        </w:tc>
        <w:tc>
          <w:tcPr>
            <w:tcW w:w="3420" w:type="dxa"/>
            <w:vAlign w:val="center"/>
          </w:tcPr>
          <w:p w:rsidR="00A73EB8" w:rsidRDefault="005738C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genotype</w:t>
            </w:r>
          </w:p>
          <w:p w:rsidR="005738CE" w:rsidRDefault="005738C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phenotype</w:t>
            </w:r>
          </w:p>
          <w:p w:rsidR="005738CE" w:rsidRDefault="005738C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inheritance</w:t>
            </w:r>
          </w:p>
          <w:p w:rsidR="005738CE" w:rsidRDefault="005738C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dominant inheritance</w:t>
            </w:r>
          </w:p>
          <w:p w:rsidR="005738CE" w:rsidRDefault="005738C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recessive inheritance</w:t>
            </w:r>
          </w:p>
          <w:p w:rsidR="005738CE" w:rsidRDefault="005738C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homozygous</w:t>
            </w:r>
          </w:p>
          <w:p w:rsidR="005738CE" w:rsidRDefault="005738C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heterozygous</w:t>
            </w:r>
          </w:p>
          <w:p w:rsidR="005738CE" w:rsidRDefault="005738C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hybrid</w:t>
            </w:r>
          </w:p>
          <w:p w:rsidR="005738CE" w:rsidRDefault="005738C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gene</w:t>
            </w:r>
          </w:p>
          <w:p w:rsidR="005738CE" w:rsidRDefault="005738C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allele</w:t>
            </w:r>
          </w:p>
          <w:p w:rsidR="005738CE" w:rsidRDefault="005738C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independent assortment</w:t>
            </w:r>
          </w:p>
          <w:p w:rsidR="005738CE" w:rsidRDefault="005738C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segregation</w:t>
            </w:r>
          </w:p>
          <w:p w:rsidR="005738CE" w:rsidRDefault="005738C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Punnett square</w:t>
            </w:r>
          </w:p>
          <w:p w:rsidR="005738CE" w:rsidRDefault="005738C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purebred</w:t>
            </w:r>
          </w:p>
          <w:p w:rsidR="005738CE" w:rsidRDefault="005738C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genetics</w:t>
            </w:r>
          </w:p>
          <w:p w:rsidR="005738CE" w:rsidRPr="00A73EB8" w:rsidRDefault="005738C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trait</w:t>
            </w:r>
          </w:p>
        </w:tc>
        <w:tc>
          <w:tcPr>
            <w:tcW w:w="3420" w:type="dxa"/>
            <w:vAlign w:val="center"/>
          </w:tcPr>
          <w:p w:rsidR="006C2E24" w:rsidRDefault="004C37C6" w:rsidP="006C2E24">
            <w:pPr>
              <w:jc w:val="center"/>
            </w:pPr>
            <w:r>
              <w:t>Genetics, Independent Assortment</w:t>
            </w:r>
            <w:r w:rsidR="006C2E24">
              <w:t xml:space="preserve"> Lab</w:t>
            </w:r>
            <w:r>
              <w:t>(s)</w:t>
            </w:r>
          </w:p>
          <w:p w:rsidR="006C2E24" w:rsidRDefault="006C2E24" w:rsidP="006C2E24">
            <w:pPr>
              <w:jc w:val="center"/>
            </w:pPr>
            <w:r>
              <w:t>Punnett Square</w:t>
            </w:r>
            <w:r>
              <w:t xml:space="preserve"> Project</w:t>
            </w:r>
          </w:p>
          <w:p w:rsidR="006C2E24" w:rsidRDefault="006C2E24" w:rsidP="006C2E24">
            <w:pPr>
              <w:jc w:val="center"/>
            </w:pPr>
            <w:r>
              <w:t>Video Resources</w:t>
            </w:r>
          </w:p>
          <w:p w:rsidR="006C2E24" w:rsidRDefault="006C2E24" w:rsidP="006C2E24">
            <w:pPr>
              <w:jc w:val="center"/>
            </w:pPr>
            <w:r>
              <w:t xml:space="preserve">Presentation Software </w:t>
            </w:r>
          </w:p>
          <w:p w:rsidR="00A73EB8" w:rsidRPr="002F1426" w:rsidRDefault="00A73EB8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6C2E24" w:rsidRDefault="006C2E24" w:rsidP="006C2E24">
            <w:pPr>
              <w:spacing w:after="120"/>
              <w:jc w:val="center"/>
            </w:pPr>
            <w:r>
              <w:t>Genetics</w:t>
            </w:r>
            <w:r>
              <w:t xml:space="preserve"> Labs</w:t>
            </w:r>
          </w:p>
          <w:p w:rsidR="006C2E24" w:rsidRDefault="006C2E24" w:rsidP="006C2E24">
            <w:pPr>
              <w:spacing w:after="120"/>
              <w:jc w:val="center"/>
            </w:pPr>
            <w:r>
              <w:t>Punnett Square</w:t>
            </w:r>
            <w:r>
              <w:t xml:space="preserve"> Reports</w:t>
            </w:r>
          </w:p>
          <w:p w:rsidR="006C2E24" w:rsidRDefault="006C2E24" w:rsidP="006C2E24">
            <w:pPr>
              <w:spacing w:after="120"/>
              <w:jc w:val="center"/>
            </w:pPr>
            <w:r>
              <w:t>Genetics</w:t>
            </w:r>
            <w:r>
              <w:t xml:space="preserve"> Presentations</w:t>
            </w:r>
            <w:r w:rsidR="004C37C6">
              <w:t xml:space="preserve"> and</w:t>
            </w:r>
          </w:p>
          <w:p w:rsidR="006C2E24" w:rsidRDefault="006C2E24" w:rsidP="006C2E24">
            <w:pPr>
              <w:spacing w:after="120"/>
              <w:jc w:val="center"/>
            </w:pPr>
            <w:r>
              <w:t xml:space="preserve"> Lab</w:t>
            </w:r>
            <w:r w:rsidR="004C37C6">
              <w:t xml:space="preserve"> Reports</w:t>
            </w:r>
          </w:p>
          <w:p w:rsidR="00A73EB8" w:rsidRPr="00DB305D" w:rsidRDefault="006C2E24" w:rsidP="006C2E24">
            <w:pPr>
              <w:spacing w:after="120"/>
              <w:jc w:val="center"/>
              <w:rPr>
                <w:sz w:val="18"/>
              </w:rPr>
            </w:pPr>
            <w:r>
              <w:t>Formative Assessment(s)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5738CE" w:rsidP="00A5565A">
            <w:pPr>
              <w:jc w:val="center"/>
            </w:pPr>
            <w:r>
              <w:t>Probability and Inheritance</w:t>
            </w:r>
          </w:p>
        </w:tc>
        <w:tc>
          <w:tcPr>
            <w:tcW w:w="1890" w:type="dxa"/>
            <w:vAlign w:val="center"/>
          </w:tcPr>
          <w:p w:rsidR="0080537B" w:rsidRPr="00A73EB8" w:rsidRDefault="005738CE" w:rsidP="00A5565A">
            <w:pPr>
              <w:jc w:val="center"/>
            </w:pPr>
            <w:r>
              <w:t>3.3.10.C, 3.1.10.C, 3.1.10.B, Bio.B.2.1.1</w:t>
            </w:r>
          </w:p>
        </w:tc>
        <w:tc>
          <w:tcPr>
            <w:tcW w:w="3420" w:type="dxa"/>
            <w:vAlign w:val="center"/>
          </w:tcPr>
          <w:p w:rsidR="0080537B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 dominance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incomplete dominance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complete dominance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polygenic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multiple alleles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sex-linked</w:t>
            </w:r>
          </w:p>
          <w:p w:rsidR="00791E49" w:rsidRPr="00A73EB8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probability</w:t>
            </w:r>
          </w:p>
        </w:tc>
        <w:tc>
          <w:tcPr>
            <w:tcW w:w="3420" w:type="dxa"/>
            <w:vAlign w:val="center"/>
          </w:tcPr>
          <w:p w:rsidR="0080537B" w:rsidRDefault="004C37C6" w:rsidP="00A5565A">
            <w:pPr>
              <w:jc w:val="center"/>
            </w:pPr>
            <w:r>
              <w:t>Probability Lab Activity</w:t>
            </w:r>
          </w:p>
          <w:p w:rsidR="004C37C6" w:rsidRDefault="004C37C6" w:rsidP="00A5565A">
            <w:pPr>
              <w:jc w:val="center"/>
            </w:pPr>
            <w:r>
              <w:t>Genetic Examples and Projects</w:t>
            </w:r>
          </w:p>
          <w:p w:rsidR="004C37C6" w:rsidRDefault="004C37C6" w:rsidP="00A5565A">
            <w:pPr>
              <w:jc w:val="center"/>
            </w:pPr>
            <w:r>
              <w:t>Video Resources</w:t>
            </w:r>
          </w:p>
          <w:p w:rsidR="004C37C6" w:rsidRPr="002F1426" w:rsidRDefault="004C37C6" w:rsidP="00A5565A">
            <w:pPr>
              <w:jc w:val="center"/>
              <w:rPr>
                <w:b/>
              </w:rPr>
            </w:pPr>
            <w:r>
              <w:t>Presentation Software</w:t>
            </w:r>
          </w:p>
        </w:tc>
        <w:tc>
          <w:tcPr>
            <w:tcW w:w="2880" w:type="dxa"/>
            <w:vAlign w:val="center"/>
          </w:tcPr>
          <w:p w:rsidR="0080537B" w:rsidRDefault="004C37C6" w:rsidP="00A5565A">
            <w:pPr>
              <w:spacing w:after="120"/>
              <w:jc w:val="center"/>
            </w:pPr>
            <w:r>
              <w:t>Genetics Lab</w:t>
            </w:r>
            <w:r w:rsidR="00CE6A4F">
              <w:t>s</w:t>
            </w:r>
          </w:p>
          <w:p w:rsidR="004C37C6" w:rsidRDefault="004C37C6" w:rsidP="00A5565A">
            <w:pPr>
              <w:spacing w:after="120"/>
              <w:jc w:val="center"/>
            </w:pPr>
            <w:r>
              <w:t>Lab Reports</w:t>
            </w:r>
          </w:p>
          <w:p w:rsidR="004C37C6" w:rsidRPr="00DB305D" w:rsidRDefault="004C37C6" w:rsidP="00A5565A">
            <w:pPr>
              <w:spacing w:after="120"/>
              <w:jc w:val="center"/>
              <w:rPr>
                <w:sz w:val="18"/>
              </w:rPr>
            </w:pPr>
            <w:r>
              <w:t>Formative Assessment(s)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CE6A4F" w:rsidTr="00CE6A4F">
        <w:tc>
          <w:tcPr>
            <w:tcW w:w="2785" w:type="dxa"/>
            <w:vAlign w:val="center"/>
          </w:tcPr>
          <w:p w:rsidR="00CE6A4F" w:rsidRPr="00DE5063" w:rsidRDefault="00CE6A4F" w:rsidP="00CE6A4F">
            <w:pPr>
              <w:jc w:val="center"/>
            </w:pPr>
            <w:r>
              <w:t>DNA Structure and Replication</w:t>
            </w:r>
          </w:p>
        </w:tc>
        <w:tc>
          <w:tcPr>
            <w:tcW w:w="1890" w:type="dxa"/>
            <w:vAlign w:val="center"/>
          </w:tcPr>
          <w:p w:rsidR="00CE6A4F" w:rsidRPr="00A73EB8" w:rsidRDefault="00CE6A4F" w:rsidP="00CE6A4F">
            <w:pPr>
              <w:jc w:val="center"/>
            </w:pPr>
            <w:r>
              <w:t xml:space="preserve">3.3.10.B, 3.3.10.A, 3.1.10.B, 3.3.10.C, </w:t>
            </w:r>
            <w:r>
              <w:lastRenderedPageBreak/>
              <w:t>3.1.10.C, 3.6.10.A, Bio.B.1.2.1, Bio.B.2.2.1, Bio.B.2.2.2</w:t>
            </w:r>
          </w:p>
        </w:tc>
        <w:tc>
          <w:tcPr>
            <w:tcW w:w="3420" w:type="dxa"/>
            <w:vAlign w:val="center"/>
          </w:tcPr>
          <w:p w:rsidR="00CE6A4F" w:rsidRDefault="00CE6A4F" w:rsidP="00CE6A4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DNA</w:t>
            </w:r>
          </w:p>
          <w:p w:rsidR="00CE6A4F" w:rsidRDefault="00CE6A4F" w:rsidP="00CE6A4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DNA (semiconservative) replication</w:t>
            </w:r>
          </w:p>
          <w:p w:rsidR="00CE6A4F" w:rsidRDefault="00CE6A4F" w:rsidP="00CE6A4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nucleotide</w:t>
            </w:r>
          </w:p>
          <w:p w:rsidR="00CE6A4F" w:rsidRDefault="00CE6A4F" w:rsidP="00CE6A4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double helix</w:t>
            </w:r>
          </w:p>
          <w:p w:rsidR="00CE6A4F" w:rsidRDefault="00CE6A4F" w:rsidP="00CE6A4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base pairing</w:t>
            </w:r>
          </w:p>
          <w:p w:rsidR="00CE6A4F" w:rsidRDefault="00CE6A4F" w:rsidP="00CE6A4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chromatin</w:t>
            </w:r>
          </w:p>
          <w:p w:rsidR="00CE6A4F" w:rsidRDefault="00CE6A4F" w:rsidP="00CE6A4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histone</w:t>
            </w:r>
          </w:p>
          <w:p w:rsidR="00CE6A4F" w:rsidRPr="00A73EB8" w:rsidRDefault="00CE6A4F" w:rsidP="00CE6A4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DNA polymerase</w:t>
            </w:r>
          </w:p>
        </w:tc>
        <w:tc>
          <w:tcPr>
            <w:tcW w:w="3420" w:type="dxa"/>
            <w:vAlign w:val="center"/>
          </w:tcPr>
          <w:p w:rsidR="00CE6A4F" w:rsidRDefault="00CE6A4F" w:rsidP="00CE6A4F">
            <w:pPr>
              <w:jc w:val="center"/>
            </w:pPr>
            <w:r>
              <w:lastRenderedPageBreak/>
              <w:t>DNA Extraction</w:t>
            </w:r>
            <w:r>
              <w:t xml:space="preserve"> Lab</w:t>
            </w:r>
          </w:p>
          <w:p w:rsidR="00CE6A4F" w:rsidRDefault="00CE6A4F" w:rsidP="00CE6A4F">
            <w:pPr>
              <w:jc w:val="center"/>
            </w:pPr>
            <w:r>
              <w:t>DNA Analysis</w:t>
            </w:r>
            <w:r>
              <w:t xml:space="preserve"> Lab/Project</w:t>
            </w:r>
          </w:p>
          <w:p w:rsidR="00CE6A4F" w:rsidRDefault="00CE6A4F" w:rsidP="00CE6A4F">
            <w:pPr>
              <w:jc w:val="center"/>
            </w:pPr>
            <w:r>
              <w:lastRenderedPageBreak/>
              <w:t>Genetic</w:t>
            </w:r>
            <w:r>
              <w:t>s</w:t>
            </w:r>
            <w:r>
              <w:t xml:space="preserve"> Reports/Presentations</w:t>
            </w:r>
          </w:p>
          <w:p w:rsidR="00CE6A4F" w:rsidRDefault="00CE6A4F" w:rsidP="00CE6A4F">
            <w:pPr>
              <w:jc w:val="center"/>
            </w:pPr>
            <w:r>
              <w:t>Video Resources</w:t>
            </w:r>
          </w:p>
          <w:p w:rsidR="00CE6A4F" w:rsidRPr="00FF617D" w:rsidRDefault="00CE6A4F" w:rsidP="00CE6A4F">
            <w:pPr>
              <w:jc w:val="center"/>
            </w:pPr>
            <w:r>
              <w:t xml:space="preserve">Presentation Software </w:t>
            </w:r>
          </w:p>
        </w:tc>
        <w:tc>
          <w:tcPr>
            <w:tcW w:w="2880" w:type="dxa"/>
            <w:vAlign w:val="center"/>
          </w:tcPr>
          <w:p w:rsidR="00CE6A4F" w:rsidRDefault="00CE6A4F" w:rsidP="00CE6A4F">
            <w:pPr>
              <w:spacing w:after="120"/>
              <w:jc w:val="center"/>
            </w:pPr>
          </w:p>
          <w:p w:rsidR="00CE6A4F" w:rsidRDefault="00CE6A4F" w:rsidP="00CE6A4F">
            <w:pPr>
              <w:spacing w:after="120"/>
              <w:jc w:val="center"/>
            </w:pPr>
            <w:r>
              <w:lastRenderedPageBreak/>
              <w:t>Genetics Labs</w:t>
            </w:r>
          </w:p>
          <w:p w:rsidR="00CE6A4F" w:rsidRDefault="00CE6A4F" w:rsidP="00CE6A4F">
            <w:pPr>
              <w:spacing w:after="120"/>
              <w:jc w:val="center"/>
            </w:pPr>
            <w:r>
              <w:t>Lab Reports</w:t>
            </w:r>
          </w:p>
          <w:p w:rsidR="00CE6A4F" w:rsidRPr="004C37C6" w:rsidRDefault="00CE6A4F" w:rsidP="00CE6A4F">
            <w:pPr>
              <w:spacing w:after="120"/>
              <w:jc w:val="center"/>
            </w:pPr>
            <w:r>
              <w:t>Formative Assessment(s)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791E49" w:rsidP="00A5565A">
            <w:pPr>
              <w:jc w:val="center"/>
            </w:pPr>
            <w:r>
              <w:t>Protein Synthesis</w:t>
            </w:r>
          </w:p>
        </w:tc>
        <w:tc>
          <w:tcPr>
            <w:tcW w:w="1890" w:type="dxa"/>
            <w:vAlign w:val="center"/>
          </w:tcPr>
          <w:p w:rsidR="002717B6" w:rsidRPr="00A73EB8" w:rsidRDefault="00791E49" w:rsidP="00A5565A">
            <w:pPr>
              <w:jc w:val="center"/>
            </w:pPr>
            <w:r>
              <w:t>33.10.B, 3.3.10.C, 3.1.10.B, 3.1.10.C, 3..10.A, Bio.B.2.1.2, Bio.B.2.3.1</w:t>
            </w:r>
          </w:p>
        </w:tc>
        <w:tc>
          <w:tcPr>
            <w:tcW w:w="3420" w:type="dxa"/>
            <w:vAlign w:val="center"/>
          </w:tcPr>
          <w:p w:rsidR="002717B6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translation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transcription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mRNA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tRNA</w:t>
            </w:r>
            <w:proofErr w:type="spellEnd"/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anticodon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amino acid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protein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rRNA</w:t>
            </w:r>
            <w:proofErr w:type="spellEnd"/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codon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protein synthesis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intron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exon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RNA polymerase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gene expression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gene mutation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chromosomal mutation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inversion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point mutation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frameshift mutation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nondisjunction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duplication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translocation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deletion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polyploidy</w:t>
            </w:r>
          </w:p>
          <w:p w:rsidR="00791E49" w:rsidRPr="00A73EB8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differentiation</w:t>
            </w:r>
          </w:p>
        </w:tc>
        <w:tc>
          <w:tcPr>
            <w:tcW w:w="3420" w:type="dxa"/>
            <w:vAlign w:val="center"/>
          </w:tcPr>
          <w:p w:rsidR="00CE6A4F" w:rsidRDefault="00CE6A4F" w:rsidP="00CE6A4F">
            <w:pPr>
              <w:jc w:val="center"/>
            </w:pPr>
            <w:r>
              <w:t>Video Resources</w:t>
            </w:r>
          </w:p>
          <w:p w:rsidR="002717B6" w:rsidRPr="00CE6A4F" w:rsidRDefault="00CE6A4F" w:rsidP="00CE6A4F">
            <w:pPr>
              <w:spacing w:after="120"/>
              <w:jc w:val="center"/>
            </w:pPr>
            <w:r>
              <w:t>Presentation Software</w:t>
            </w:r>
          </w:p>
        </w:tc>
        <w:tc>
          <w:tcPr>
            <w:tcW w:w="2880" w:type="dxa"/>
            <w:vAlign w:val="center"/>
          </w:tcPr>
          <w:p w:rsidR="002717B6" w:rsidRDefault="00CE6A4F" w:rsidP="00A5565A">
            <w:pPr>
              <w:spacing w:after="120"/>
              <w:jc w:val="center"/>
            </w:pPr>
            <w:r>
              <w:t>Projects</w:t>
            </w:r>
          </w:p>
          <w:p w:rsidR="00CE6A4F" w:rsidRPr="00DB305D" w:rsidRDefault="00CE6A4F" w:rsidP="00A5565A">
            <w:pPr>
              <w:spacing w:after="120"/>
              <w:jc w:val="center"/>
              <w:rPr>
                <w:sz w:val="18"/>
              </w:rPr>
            </w:pPr>
            <w:r>
              <w:t>Formative Assessments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791E49" w:rsidP="00A5565A">
            <w:pPr>
              <w:jc w:val="center"/>
            </w:pPr>
            <w:r>
              <w:t>Genetic Engineering</w:t>
            </w:r>
          </w:p>
        </w:tc>
        <w:tc>
          <w:tcPr>
            <w:tcW w:w="1890" w:type="dxa"/>
            <w:vAlign w:val="center"/>
          </w:tcPr>
          <w:p w:rsidR="002717B6" w:rsidRPr="00A73EB8" w:rsidRDefault="00791E49" w:rsidP="00A5565A">
            <w:pPr>
              <w:jc w:val="center"/>
            </w:pPr>
            <w:r>
              <w:t>3.6.10.A, Bio.B.2.4.1</w:t>
            </w:r>
          </w:p>
        </w:tc>
        <w:tc>
          <w:tcPr>
            <w:tcW w:w="3420" w:type="dxa"/>
            <w:vAlign w:val="center"/>
          </w:tcPr>
          <w:p w:rsidR="002717B6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genetic engineering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hybridization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inbreeding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polyploidy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gel electrophoresis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Polymerase Chain Reaction (PCR)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DNA profiling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plasmid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gene therapy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genetically modified food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selective breeding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gene splicing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genetic marker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forensics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transgenic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biotechnology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recombinant organism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human genome project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cloning</w:t>
            </w:r>
          </w:p>
          <w:p w:rsidR="00791E49" w:rsidRPr="00A73EB8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genetically modified organism (GMO)</w:t>
            </w:r>
          </w:p>
        </w:tc>
        <w:tc>
          <w:tcPr>
            <w:tcW w:w="3420" w:type="dxa"/>
            <w:vAlign w:val="center"/>
          </w:tcPr>
          <w:p w:rsidR="00CE6A4F" w:rsidRDefault="00CE6A4F" w:rsidP="00CE6A4F">
            <w:pPr>
              <w:jc w:val="center"/>
            </w:pPr>
            <w:r>
              <w:lastRenderedPageBreak/>
              <w:t>Video Resources</w:t>
            </w:r>
          </w:p>
          <w:p w:rsidR="002717B6" w:rsidRPr="002F1426" w:rsidRDefault="00CE6A4F" w:rsidP="00CE6A4F">
            <w:pPr>
              <w:jc w:val="center"/>
              <w:rPr>
                <w:b/>
              </w:rPr>
            </w:pPr>
            <w:r>
              <w:t>Presentation Software</w:t>
            </w:r>
          </w:p>
        </w:tc>
        <w:tc>
          <w:tcPr>
            <w:tcW w:w="2880" w:type="dxa"/>
            <w:vAlign w:val="center"/>
          </w:tcPr>
          <w:p w:rsidR="002717B6" w:rsidRDefault="00CE6A4F" w:rsidP="00A5565A">
            <w:pPr>
              <w:spacing w:after="120"/>
              <w:jc w:val="center"/>
            </w:pPr>
            <w:r>
              <w:t xml:space="preserve">Projects </w:t>
            </w:r>
          </w:p>
          <w:p w:rsidR="00CE6A4F" w:rsidRPr="00DB305D" w:rsidRDefault="00CE6A4F" w:rsidP="00A5565A">
            <w:pPr>
              <w:spacing w:after="120"/>
              <w:jc w:val="center"/>
              <w:rPr>
                <w:sz w:val="18"/>
              </w:rPr>
            </w:pPr>
            <w:r>
              <w:t>Formative Assessments</w:t>
            </w:r>
          </w:p>
        </w:tc>
      </w:tr>
    </w:tbl>
    <w:p w:rsidR="002717B6" w:rsidRPr="00791E49" w:rsidRDefault="002717B6" w:rsidP="00791E49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791E49" w:rsidTr="00373F1E">
        <w:tc>
          <w:tcPr>
            <w:tcW w:w="2785" w:type="dxa"/>
            <w:vAlign w:val="center"/>
          </w:tcPr>
          <w:p w:rsidR="00791E49" w:rsidRPr="00DE5063" w:rsidRDefault="00791E49" w:rsidP="00373F1E">
            <w:pPr>
              <w:jc w:val="center"/>
            </w:pPr>
            <w:r>
              <w:t>Meiosis</w:t>
            </w:r>
          </w:p>
        </w:tc>
        <w:tc>
          <w:tcPr>
            <w:tcW w:w="1890" w:type="dxa"/>
            <w:vAlign w:val="center"/>
          </w:tcPr>
          <w:p w:rsidR="00791E49" w:rsidRPr="00A73EB8" w:rsidRDefault="00791E49" w:rsidP="00373F1E">
            <w:pPr>
              <w:jc w:val="center"/>
            </w:pPr>
            <w:r>
              <w:t>3.7.10.B, 3.3.10.C, 3.1.10.B, 3.7.10.A, Bio.B.1.1.1, Bio.B.1.1.2</w:t>
            </w:r>
          </w:p>
        </w:tc>
        <w:tc>
          <w:tcPr>
            <w:tcW w:w="3420" w:type="dxa"/>
            <w:vAlign w:val="center"/>
          </w:tcPr>
          <w:p w:rsidR="00791E49" w:rsidRDefault="00791E49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meiosis</w:t>
            </w:r>
          </w:p>
          <w:p w:rsidR="00791E49" w:rsidRDefault="00791E49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haploid</w:t>
            </w:r>
          </w:p>
          <w:p w:rsidR="00791E49" w:rsidRDefault="00791E49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diploid</w:t>
            </w:r>
          </w:p>
          <w:p w:rsidR="00791E49" w:rsidRDefault="00791E49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crossing-over</w:t>
            </w:r>
          </w:p>
          <w:p w:rsidR="00791E49" w:rsidRDefault="00791E49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gamete</w:t>
            </w:r>
          </w:p>
          <w:p w:rsidR="00791E49" w:rsidRDefault="00791E49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somatic cells</w:t>
            </w:r>
          </w:p>
          <w:p w:rsidR="00791E49" w:rsidRDefault="00791E49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homologous</w:t>
            </w:r>
          </w:p>
          <w:p w:rsidR="00791E49" w:rsidRDefault="00791E49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interphase</w:t>
            </w:r>
          </w:p>
          <w:p w:rsidR="00791E49" w:rsidRDefault="00791E49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nuclear division</w:t>
            </w:r>
          </w:p>
          <w:p w:rsidR="00791E49" w:rsidRDefault="00791E49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cytokinesis</w:t>
            </w:r>
          </w:p>
          <w:p w:rsidR="00791E49" w:rsidRPr="00A73EB8" w:rsidRDefault="00791E49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tetrad</w:t>
            </w:r>
          </w:p>
        </w:tc>
        <w:tc>
          <w:tcPr>
            <w:tcW w:w="3420" w:type="dxa"/>
            <w:vAlign w:val="center"/>
          </w:tcPr>
          <w:p w:rsidR="00CE6A4F" w:rsidRDefault="00CE6A4F" w:rsidP="00CE6A4F">
            <w:pPr>
              <w:jc w:val="center"/>
            </w:pPr>
            <w:r>
              <w:t>Video Resources</w:t>
            </w:r>
          </w:p>
          <w:p w:rsidR="00791E49" w:rsidRPr="002F1426" w:rsidRDefault="00CE6A4F" w:rsidP="00CE6A4F">
            <w:pPr>
              <w:jc w:val="center"/>
              <w:rPr>
                <w:b/>
              </w:rPr>
            </w:pPr>
            <w:r>
              <w:t>Presentation Software</w:t>
            </w:r>
          </w:p>
        </w:tc>
        <w:tc>
          <w:tcPr>
            <w:tcW w:w="2880" w:type="dxa"/>
            <w:vAlign w:val="center"/>
          </w:tcPr>
          <w:p w:rsidR="00791E49" w:rsidRDefault="00CE6A4F" w:rsidP="00373F1E">
            <w:pPr>
              <w:spacing w:after="120"/>
              <w:jc w:val="center"/>
            </w:pPr>
            <w:r>
              <w:t xml:space="preserve">Projects </w:t>
            </w:r>
          </w:p>
          <w:p w:rsidR="00CE6A4F" w:rsidRPr="00DB305D" w:rsidRDefault="00CE6A4F" w:rsidP="00373F1E">
            <w:pPr>
              <w:spacing w:after="120"/>
              <w:jc w:val="center"/>
              <w:rPr>
                <w:sz w:val="18"/>
              </w:rPr>
            </w:pPr>
            <w:r>
              <w:t>Formative Assessments</w:t>
            </w:r>
          </w:p>
        </w:tc>
      </w:tr>
    </w:tbl>
    <w:p w:rsidR="00791E49" w:rsidRDefault="00791E49" w:rsidP="00791E49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791E49" w:rsidTr="00373F1E">
        <w:tc>
          <w:tcPr>
            <w:tcW w:w="2785" w:type="dxa"/>
            <w:vAlign w:val="center"/>
          </w:tcPr>
          <w:p w:rsidR="00791E49" w:rsidRPr="00DE5063" w:rsidRDefault="00791E49" w:rsidP="00373F1E">
            <w:pPr>
              <w:jc w:val="center"/>
            </w:pPr>
            <w:r>
              <w:t>Human Genetics</w:t>
            </w:r>
          </w:p>
        </w:tc>
        <w:tc>
          <w:tcPr>
            <w:tcW w:w="1890" w:type="dxa"/>
            <w:vAlign w:val="center"/>
          </w:tcPr>
          <w:p w:rsidR="00791E49" w:rsidRPr="00A73EB8" w:rsidRDefault="00722858" w:rsidP="00373F1E">
            <w:pPr>
              <w:jc w:val="center"/>
            </w:pPr>
            <w:r>
              <w:t>Bio.B.2.4.1, Bio.B.2.1.1</w:t>
            </w:r>
          </w:p>
        </w:tc>
        <w:tc>
          <w:tcPr>
            <w:tcW w:w="3420" w:type="dxa"/>
            <w:vAlign w:val="center"/>
          </w:tcPr>
          <w:p w:rsidR="00791E49" w:rsidRDefault="00722858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pedigree</w:t>
            </w:r>
          </w:p>
          <w:p w:rsidR="00722858" w:rsidRDefault="00722858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karyotype</w:t>
            </w:r>
          </w:p>
          <w:p w:rsidR="00722858" w:rsidRDefault="00722858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non-disjunction</w:t>
            </w:r>
          </w:p>
          <w:p w:rsidR="00722858" w:rsidRDefault="00722858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carrier</w:t>
            </w:r>
          </w:p>
          <w:p w:rsidR="00722858" w:rsidRPr="00A73EB8" w:rsidRDefault="00722858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autosome</w:t>
            </w:r>
          </w:p>
        </w:tc>
        <w:tc>
          <w:tcPr>
            <w:tcW w:w="3420" w:type="dxa"/>
            <w:vAlign w:val="center"/>
          </w:tcPr>
          <w:p w:rsidR="00427229" w:rsidRDefault="00427229" w:rsidP="00CE6A4F">
            <w:pPr>
              <w:jc w:val="center"/>
            </w:pPr>
            <w:r>
              <w:t>Keystone Biology Genetics</w:t>
            </w:r>
            <w:bookmarkStart w:id="0" w:name="_GoBack"/>
            <w:bookmarkEnd w:id="0"/>
            <w:r>
              <w:t xml:space="preserve"> Review Packet</w:t>
            </w:r>
          </w:p>
          <w:p w:rsidR="00CE6A4F" w:rsidRDefault="00CE6A4F" w:rsidP="00CE6A4F">
            <w:pPr>
              <w:jc w:val="center"/>
            </w:pPr>
            <w:r>
              <w:t>Video Resources</w:t>
            </w:r>
          </w:p>
          <w:p w:rsidR="00791E49" w:rsidRPr="002F1426" w:rsidRDefault="00CE6A4F" w:rsidP="00CE6A4F">
            <w:pPr>
              <w:jc w:val="center"/>
              <w:rPr>
                <w:b/>
              </w:rPr>
            </w:pPr>
            <w:r>
              <w:t>Presentation Software</w:t>
            </w:r>
          </w:p>
        </w:tc>
        <w:tc>
          <w:tcPr>
            <w:tcW w:w="2880" w:type="dxa"/>
            <w:vAlign w:val="center"/>
          </w:tcPr>
          <w:p w:rsidR="00791E49" w:rsidRPr="00DB305D" w:rsidRDefault="00CE6A4F" w:rsidP="00373F1E">
            <w:pPr>
              <w:spacing w:after="120"/>
              <w:jc w:val="center"/>
              <w:rPr>
                <w:sz w:val="18"/>
              </w:rPr>
            </w:pPr>
            <w:r>
              <w:t>Summative Common assessment</w:t>
            </w:r>
          </w:p>
        </w:tc>
      </w:tr>
    </w:tbl>
    <w:p w:rsidR="00791E49" w:rsidRDefault="00791E49" w:rsidP="00791E49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791E49" w:rsidTr="00373F1E">
        <w:tc>
          <w:tcPr>
            <w:tcW w:w="2785" w:type="dxa"/>
            <w:vAlign w:val="center"/>
          </w:tcPr>
          <w:p w:rsidR="00791E49" w:rsidRPr="00DE5063" w:rsidRDefault="00722858" w:rsidP="00373F1E">
            <w:pPr>
              <w:jc w:val="center"/>
            </w:pPr>
            <w:r>
              <w:t>Cell Growth and Division</w:t>
            </w:r>
          </w:p>
        </w:tc>
        <w:tc>
          <w:tcPr>
            <w:tcW w:w="1890" w:type="dxa"/>
            <w:vAlign w:val="center"/>
          </w:tcPr>
          <w:p w:rsidR="00791E49" w:rsidRPr="00A73EB8" w:rsidRDefault="00722858" w:rsidP="00373F1E">
            <w:pPr>
              <w:jc w:val="center"/>
            </w:pPr>
            <w:r>
              <w:t>Bio B.1.1.1</w:t>
            </w:r>
          </w:p>
        </w:tc>
        <w:tc>
          <w:tcPr>
            <w:tcW w:w="3420" w:type="dxa"/>
            <w:vAlign w:val="center"/>
          </w:tcPr>
          <w:p w:rsidR="00791E49" w:rsidRDefault="00722858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Chromatid</w:t>
            </w:r>
          </w:p>
          <w:p w:rsidR="00722858" w:rsidRDefault="00722858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centromere</w:t>
            </w:r>
          </w:p>
          <w:p w:rsidR="00722858" w:rsidRDefault="00722858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interphase</w:t>
            </w:r>
          </w:p>
          <w:p w:rsidR="00722858" w:rsidRDefault="00722858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cell cycle</w:t>
            </w:r>
          </w:p>
          <w:p w:rsidR="00722858" w:rsidRDefault="00722858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mitosis</w:t>
            </w:r>
          </w:p>
          <w:p w:rsidR="00722858" w:rsidRDefault="00722858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prophase</w:t>
            </w:r>
          </w:p>
          <w:p w:rsidR="00722858" w:rsidRDefault="00722858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centriole</w:t>
            </w:r>
          </w:p>
          <w:p w:rsidR="00722858" w:rsidRDefault="00722858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spindle</w:t>
            </w:r>
          </w:p>
          <w:p w:rsidR="00722858" w:rsidRDefault="00722858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metaphase</w:t>
            </w:r>
          </w:p>
          <w:p w:rsidR="00722858" w:rsidRDefault="00722858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anaphase</w:t>
            </w:r>
          </w:p>
          <w:p w:rsidR="00722858" w:rsidRDefault="00722858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telophase</w:t>
            </w:r>
          </w:p>
          <w:p w:rsidR="00722858" w:rsidRDefault="00722858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cytokinesis</w:t>
            </w:r>
          </w:p>
          <w:p w:rsidR="00722858" w:rsidRPr="00A73EB8" w:rsidRDefault="00722858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cyclin</w:t>
            </w:r>
          </w:p>
        </w:tc>
        <w:tc>
          <w:tcPr>
            <w:tcW w:w="3420" w:type="dxa"/>
            <w:vAlign w:val="center"/>
          </w:tcPr>
          <w:p w:rsidR="00791E49" w:rsidRPr="002F1426" w:rsidRDefault="00791E49" w:rsidP="00373F1E">
            <w:pPr>
              <w:jc w:val="center"/>
              <w:rPr>
                <w:b/>
              </w:rPr>
            </w:pPr>
            <w:r w:rsidRPr="00A73EB8">
              <w:lastRenderedPageBreak/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791E49" w:rsidRPr="00DB305D" w:rsidRDefault="00791E49" w:rsidP="00373F1E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791E49" w:rsidRPr="00791E49" w:rsidRDefault="00791E49" w:rsidP="00791E49">
      <w:pPr>
        <w:spacing w:after="0"/>
        <w:rPr>
          <w:sz w:val="4"/>
          <w:szCs w:val="4"/>
        </w:rPr>
      </w:pPr>
    </w:p>
    <w:sectPr w:rsidR="00791E49" w:rsidRPr="00791E49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427229"/>
    <w:rsid w:val="004C37C6"/>
    <w:rsid w:val="005738CE"/>
    <w:rsid w:val="005E38FC"/>
    <w:rsid w:val="00611B54"/>
    <w:rsid w:val="006C2E24"/>
    <w:rsid w:val="00722858"/>
    <w:rsid w:val="00791E49"/>
    <w:rsid w:val="007A147C"/>
    <w:rsid w:val="007F0C34"/>
    <w:rsid w:val="0080537B"/>
    <w:rsid w:val="008902B0"/>
    <w:rsid w:val="009A0FC1"/>
    <w:rsid w:val="00A73EB8"/>
    <w:rsid w:val="00AB0EB8"/>
    <w:rsid w:val="00AC2828"/>
    <w:rsid w:val="00B477DC"/>
    <w:rsid w:val="00B963EA"/>
    <w:rsid w:val="00C94F98"/>
    <w:rsid w:val="00CE6A4F"/>
    <w:rsid w:val="00DB1FEF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3DD57D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0A5406-62D8-4E7F-852B-2403C3C636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50</TotalTime>
  <Pages>4</Pages>
  <Words>507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Cassel, Craig</cp:lastModifiedBy>
  <cp:revision>5</cp:revision>
  <dcterms:created xsi:type="dcterms:W3CDTF">2017-06-14T13:50:00Z</dcterms:created>
  <dcterms:modified xsi:type="dcterms:W3CDTF">2017-06-14T14:53:00Z</dcterms:modified>
</cp:coreProperties>
</file>