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B14D0">
        <w:rPr>
          <w:u w:val="single"/>
        </w:rPr>
        <w:t>History and Sports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B14D0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B14D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B14D0">
              <w:t>Unit 7 – Sport, Heroic Athletes, and Popular Culture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D28AB">
              <w:t>12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A7023">
              <w:t>What impact do athletes have on society and in the life of everyday citizens? Should athletes be looked upon as role models? Why have extreme sports become so popular?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463770" w:rsidP="00463770">
            <w:pPr>
              <w:pStyle w:val="ListParagraph"/>
              <w:numPr>
                <w:ilvl w:val="0"/>
                <w:numId w:val="3"/>
              </w:numPr>
            </w:pPr>
            <w:r>
              <w:t>Heroes in sport</w:t>
            </w:r>
          </w:p>
          <w:p w:rsidR="00463770" w:rsidRDefault="00463770" w:rsidP="00463770">
            <w:pPr>
              <w:pStyle w:val="ListParagraph"/>
              <w:numPr>
                <w:ilvl w:val="0"/>
                <w:numId w:val="3"/>
              </w:numPr>
            </w:pPr>
            <w:r>
              <w:t>Role Models?</w:t>
            </w:r>
          </w:p>
          <w:p w:rsidR="00463770" w:rsidRPr="00DE5063" w:rsidRDefault="00463770" w:rsidP="00463770">
            <w:pPr>
              <w:pStyle w:val="ListParagraph"/>
              <w:numPr>
                <w:ilvl w:val="0"/>
                <w:numId w:val="3"/>
              </w:numPr>
            </w:pPr>
            <w:r>
              <w:t>Growth of Extreme sports</w:t>
            </w:r>
          </w:p>
        </w:tc>
        <w:tc>
          <w:tcPr>
            <w:tcW w:w="1890" w:type="dxa"/>
            <w:vAlign w:val="center"/>
          </w:tcPr>
          <w:p w:rsidR="00727765" w:rsidRDefault="00727765" w:rsidP="00727765">
            <w:pPr>
              <w:jc w:val="center"/>
            </w:pPr>
            <w:r>
              <w:t>8.1.12A</w:t>
            </w:r>
          </w:p>
          <w:p w:rsidR="00727765" w:rsidRDefault="00727765" w:rsidP="00727765">
            <w:pPr>
              <w:jc w:val="center"/>
            </w:pPr>
            <w:r>
              <w:t>8.1.12B</w:t>
            </w:r>
          </w:p>
          <w:p w:rsidR="00727765" w:rsidRDefault="00727765" w:rsidP="00727765">
            <w:pPr>
              <w:jc w:val="center"/>
            </w:pPr>
            <w:r>
              <w:t>8.1.12C</w:t>
            </w:r>
          </w:p>
          <w:p w:rsidR="00727765" w:rsidRDefault="00727765" w:rsidP="00727765">
            <w:pPr>
              <w:jc w:val="center"/>
            </w:pPr>
            <w:r>
              <w:t>8.1.12D</w:t>
            </w:r>
          </w:p>
          <w:p w:rsidR="00727765" w:rsidRDefault="00727765" w:rsidP="00727765">
            <w:pPr>
              <w:jc w:val="center"/>
            </w:pPr>
            <w:r>
              <w:t>8.4.12A</w:t>
            </w:r>
          </w:p>
          <w:p w:rsidR="00727765" w:rsidRDefault="00727765" w:rsidP="00727765">
            <w:pPr>
              <w:jc w:val="center"/>
            </w:pPr>
            <w:r>
              <w:t>8.4.12B</w:t>
            </w:r>
          </w:p>
          <w:p w:rsidR="00727765" w:rsidRDefault="00727765" w:rsidP="00727765">
            <w:pPr>
              <w:jc w:val="center"/>
            </w:pPr>
            <w:r>
              <w:t>8.4.12C</w:t>
            </w:r>
          </w:p>
          <w:p w:rsidR="00A73EB8" w:rsidRPr="00A73EB8" w:rsidRDefault="00727765" w:rsidP="00727765">
            <w:pPr>
              <w:jc w:val="center"/>
            </w:pPr>
            <w:r>
              <w:t>8.1.12D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30277" w:rsidRDefault="004637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Michael Jordan</w:t>
            </w:r>
          </w:p>
          <w:p w:rsidR="00463770" w:rsidRDefault="004637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Tiger Woods</w:t>
            </w:r>
          </w:p>
          <w:p w:rsidR="00463770" w:rsidRDefault="004637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LeBron James</w:t>
            </w:r>
          </w:p>
          <w:p w:rsidR="00463770" w:rsidRDefault="004637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Role Model</w:t>
            </w:r>
          </w:p>
          <w:p w:rsidR="00463770" w:rsidRDefault="004637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Snowboarding</w:t>
            </w:r>
          </w:p>
          <w:p w:rsidR="00463770" w:rsidRDefault="004637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Skiing</w:t>
            </w:r>
          </w:p>
          <w:p w:rsidR="00463770" w:rsidRDefault="004637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Climbing</w:t>
            </w:r>
          </w:p>
          <w:p w:rsidR="00463770" w:rsidRPr="00A73EB8" w:rsidRDefault="004637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Sky diving</w:t>
            </w:r>
          </w:p>
        </w:tc>
        <w:tc>
          <w:tcPr>
            <w:tcW w:w="3420" w:type="dxa"/>
            <w:vAlign w:val="center"/>
          </w:tcPr>
          <w:p w:rsidR="00A73EB8" w:rsidRPr="00D46466" w:rsidRDefault="00D46466" w:rsidP="009E7429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Students will understand how enduring icons of sport have an impact on society</w:t>
            </w:r>
          </w:p>
          <w:p w:rsidR="009E7429" w:rsidRDefault="009E7429" w:rsidP="009E7429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b/>
              </w:rPr>
            </w:pPr>
            <w:r>
              <w:t>Primary Sources</w:t>
            </w:r>
          </w:p>
          <w:p w:rsidR="009E7429" w:rsidRDefault="009E7429" w:rsidP="009E7429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b/>
              </w:rPr>
            </w:pPr>
            <w:r>
              <w:t>Videos</w:t>
            </w:r>
          </w:p>
          <w:p w:rsidR="00D46466" w:rsidRPr="00D46466" w:rsidRDefault="009E7429" w:rsidP="009E7429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Internet Sources</w:t>
            </w:r>
          </w:p>
        </w:tc>
        <w:tc>
          <w:tcPr>
            <w:tcW w:w="2880" w:type="dxa"/>
            <w:vAlign w:val="center"/>
          </w:tcPr>
          <w:p w:rsidR="00DA5DC7" w:rsidRPr="00C75FE4" w:rsidRDefault="00DA5DC7" w:rsidP="00DA5DC7">
            <w:pPr>
              <w:spacing w:after="120"/>
            </w:pPr>
            <w:r w:rsidRPr="00C75FE4">
              <w:t xml:space="preserve">Multiple Choice Exams </w:t>
            </w:r>
          </w:p>
          <w:p w:rsidR="00DA5DC7" w:rsidRPr="00C75FE4" w:rsidRDefault="00DA5DC7" w:rsidP="00DA5DC7">
            <w:pPr>
              <w:spacing w:after="120"/>
            </w:pPr>
            <w:r w:rsidRPr="00C75FE4">
              <w:t xml:space="preserve">Essay Exams </w:t>
            </w:r>
          </w:p>
          <w:p w:rsidR="00DA5DC7" w:rsidRPr="00C75FE4" w:rsidRDefault="00DA5DC7" w:rsidP="00DA5DC7">
            <w:pPr>
              <w:spacing w:after="120"/>
            </w:pPr>
            <w:r w:rsidRPr="00C75FE4">
              <w:t xml:space="preserve">Quiz </w:t>
            </w:r>
          </w:p>
          <w:p w:rsidR="00DA5DC7" w:rsidRPr="00C75FE4" w:rsidRDefault="00DA5DC7" w:rsidP="00DA5DC7">
            <w:pPr>
              <w:spacing w:after="120"/>
            </w:pPr>
            <w:r w:rsidRPr="00C75FE4">
              <w:t xml:space="preserve">Writing Assessments </w:t>
            </w:r>
          </w:p>
          <w:p w:rsidR="00DA5DC7" w:rsidRPr="00C75FE4" w:rsidRDefault="00DA5DC7" w:rsidP="00DA5DC7">
            <w:pPr>
              <w:spacing w:after="120"/>
            </w:pPr>
            <w:r w:rsidRPr="00C75FE4">
              <w:t xml:space="preserve">Formative Assessments </w:t>
            </w:r>
          </w:p>
          <w:p w:rsidR="00DA5DC7" w:rsidRPr="00C75FE4" w:rsidRDefault="00DA5DC7" w:rsidP="00DA5DC7">
            <w:pPr>
              <w:spacing w:after="120"/>
            </w:pPr>
            <w:r w:rsidRPr="00C75FE4">
              <w:t>Summative Assessments</w:t>
            </w:r>
          </w:p>
          <w:p w:rsidR="00DA5DC7" w:rsidRPr="00C75FE4" w:rsidRDefault="00DA5DC7" w:rsidP="00DA5DC7">
            <w:pPr>
              <w:spacing w:after="120"/>
            </w:pPr>
            <w:r w:rsidRPr="00C75FE4">
              <w:t xml:space="preserve">Current Events </w:t>
            </w:r>
          </w:p>
          <w:p w:rsidR="00DA5DC7" w:rsidRPr="00C75FE4" w:rsidRDefault="00DA5DC7" w:rsidP="00DA5DC7">
            <w:pPr>
              <w:spacing w:after="120"/>
            </w:pPr>
            <w:r w:rsidRPr="00C75FE4">
              <w:t xml:space="preserve">Project Base Assessments 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5176B"/>
    <w:multiLevelType w:val="hybridMultilevel"/>
    <w:tmpl w:val="C75C90F2"/>
    <w:lvl w:ilvl="0" w:tplc="14D20A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46E62"/>
    <w:multiLevelType w:val="hybridMultilevel"/>
    <w:tmpl w:val="972AD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F6ED4"/>
    <w:multiLevelType w:val="hybridMultilevel"/>
    <w:tmpl w:val="56C09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6278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63770"/>
    <w:rsid w:val="004D4FCE"/>
    <w:rsid w:val="005E38FC"/>
    <w:rsid w:val="00611B54"/>
    <w:rsid w:val="00727765"/>
    <w:rsid w:val="007A147C"/>
    <w:rsid w:val="007A7023"/>
    <w:rsid w:val="007B14D0"/>
    <w:rsid w:val="007F0C34"/>
    <w:rsid w:val="0080537B"/>
    <w:rsid w:val="008668B6"/>
    <w:rsid w:val="008902B0"/>
    <w:rsid w:val="00990086"/>
    <w:rsid w:val="009A0FC1"/>
    <w:rsid w:val="009D28AB"/>
    <w:rsid w:val="009E7429"/>
    <w:rsid w:val="00A73EB8"/>
    <w:rsid w:val="00AC2828"/>
    <w:rsid w:val="00B149C5"/>
    <w:rsid w:val="00B477DC"/>
    <w:rsid w:val="00B963EA"/>
    <w:rsid w:val="00BE53BF"/>
    <w:rsid w:val="00C94F98"/>
    <w:rsid w:val="00D46466"/>
    <w:rsid w:val="00D97955"/>
    <w:rsid w:val="00DA5DC7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5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7810B-4B14-4A7F-B737-DA078433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9</cp:revision>
  <dcterms:created xsi:type="dcterms:W3CDTF">2017-06-14T16:51:00Z</dcterms:created>
  <dcterms:modified xsi:type="dcterms:W3CDTF">2017-09-22T16:30:00Z</dcterms:modified>
</cp:coreProperties>
</file>