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B8411E">
        <w:rPr>
          <w:u w:val="single"/>
        </w:rPr>
        <w:t>History and Sports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B8411E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B8411E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3F0B98">
              <w:t xml:space="preserve">Unit 4 - </w:t>
            </w:r>
            <w:r w:rsidR="00B8411E">
              <w:t>Gender in Sports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E35E55">
              <w:t>12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851584">
              <w:t>What events have coincided with the rise of women in sports? Who were some of the most influential women in sport throughout history?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Default="00851584" w:rsidP="00851584">
            <w:pPr>
              <w:pStyle w:val="ListParagraph"/>
              <w:numPr>
                <w:ilvl w:val="0"/>
                <w:numId w:val="3"/>
              </w:numPr>
            </w:pPr>
            <w:r>
              <w:t>The rise of women in sports</w:t>
            </w:r>
          </w:p>
          <w:p w:rsidR="00851584" w:rsidRPr="00DE5063" w:rsidRDefault="00851584" w:rsidP="00851584">
            <w:pPr>
              <w:pStyle w:val="ListParagraph"/>
              <w:numPr>
                <w:ilvl w:val="0"/>
                <w:numId w:val="3"/>
              </w:numPr>
            </w:pPr>
            <w:r>
              <w:t>Women and professional sports</w:t>
            </w:r>
          </w:p>
        </w:tc>
        <w:tc>
          <w:tcPr>
            <w:tcW w:w="1890" w:type="dxa"/>
            <w:vAlign w:val="center"/>
          </w:tcPr>
          <w:p w:rsidR="009D78A0" w:rsidRDefault="009D78A0" w:rsidP="009D78A0">
            <w:pPr>
              <w:jc w:val="center"/>
            </w:pPr>
            <w:r>
              <w:t>8.1.12A</w:t>
            </w:r>
          </w:p>
          <w:p w:rsidR="009D78A0" w:rsidRDefault="009D78A0" w:rsidP="009D78A0">
            <w:pPr>
              <w:jc w:val="center"/>
            </w:pPr>
            <w:r>
              <w:t>8.1.12B</w:t>
            </w:r>
          </w:p>
          <w:p w:rsidR="009D78A0" w:rsidRDefault="009D78A0" w:rsidP="009D78A0">
            <w:pPr>
              <w:jc w:val="center"/>
            </w:pPr>
            <w:r>
              <w:t>8.1.12C</w:t>
            </w:r>
          </w:p>
          <w:p w:rsidR="009D78A0" w:rsidRDefault="009D78A0" w:rsidP="009D78A0">
            <w:pPr>
              <w:jc w:val="center"/>
            </w:pPr>
            <w:r>
              <w:t>8.1.12D</w:t>
            </w:r>
          </w:p>
          <w:p w:rsidR="009D78A0" w:rsidRDefault="009D78A0" w:rsidP="009D78A0">
            <w:pPr>
              <w:jc w:val="center"/>
            </w:pPr>
            <w:r>
              <w:t>8.4.12A</w:t>
            </w:r>
          </w:p>
          <w:p w:rsidR="009D78A0" w:rsidRDefault="009D78A0" w:rsidP="009D78A0">
            <w:pPr>
              <w:jc w:val="center"/>
            </w:pPr>
            <w:r>
              <w:t>8.4.12B</w:t>
            </w:r>
          </w:p>
          <w:p w:rsidR="009D78A0" w:rsidRDefault="009D78A0" w:rsidP="009D78A0">
            <w:pPr>
              <w:jc w:val="center"/>
            </w:pPr>
            <w:r>
              <w:t>8.4.12C</w:t>
            </w:r>
          </w:p>
          <w:p w:rsidR="00A73EB8" w:rsidRPr="00A73EB8" w:rsidRDefault="009D78A0" w:rsidP="009D78A0">
            <w:pPr>
              <w:jc w:val="center"/>
            </w:pPr>
            <w:r>
              <w:t>8.1.12D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430277" w:rsidRDefault="0085158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Title IX</w:t>
            </w:r>
          </w:p>
          <w:p w:rsidR="00851584" w:rsidRDefault="0085158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WNBA</w:t>
            </w:r>
          </w:p>
          <w:p w:rsidR="00851584" w:rsidRDefault="0085158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AAGPBL</w:t>
            </w:r>
          </w:p>
          <w:p w:rsidR="00851584" w:rsidRDefault="0085158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Wilma Rudolf</w:t>
            </w:r>
          </w:p>
          <w:p w:rsidR="00851584" w:rsidRDefault="0085158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Babe Didrikson</w:t>
            </w:r>
          </w:p>
          <w:p w:rsidR="00851584" w:rsidRDefault="0085158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Billie Jean King</w:t>
            </w:r>
          </w:p>
          <w:p w:rsidR="00851584" w:rsidRDefault="0085158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Chris Everett</w:t>
            </w:r>
          </w:p>
          <w:p w:rsidR="00851584" w:rsidRDefault="0085158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Martina Navratilova</w:t>
            </w:r>
          </w:p>
          <w:p w:rsidR="00851584" w:rsidRPr="00A73EB8" w:rsidRDefault="0085158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Serena Williams</w:t>
            </w:r>
          </w:p>
        </w:tc>
        <w:tc>
          <w:tcPr>
            <w:tcW w:w="3420" w:type="dxa"/>
            <w:vAlign w:val="center"/>
          </w:tcPr>
          <w:p w:rsidR="00A73EB8" w:rsidRDefault="00C84A98" w:rsidP="00C84A98">
            <w:pPr>
              <w:pStyle w:val="ListParagraph"/>
              <w:numPr>
                <w:ilvl w:val="0"/>
                <w:numId w:val="4"/>
              </w:numPr>
            </w:pPr>
            <w:r>
              <w:t>Students will understand women and the gender barrier in sports.</w:t>
            </w:r>
          </w:p>
          <w:p w:rsidR="00C84A98" w:rsidRDefault="00C84A98" w:rsidP="00C84A98">
            <w:pPr>
              <w:pStyle w:val="ListParagraph"/>
              <w:numPr>
                <w:ilvl w:val="0"/>
                <w:numId w:val="4"/>
              </w:numPr>
              <w:spacing w:line="256" w:lineRule="auto"/>
              <w:rPr>
                <w:b/>
              </w:rPr>
            </w:pPr>
            <w:r>
              <w:t>Primary Sources</w:t>
            </w:r>
          </w:p>
          <w:p w:rsidR="00C84A98" w:rsidRDefault="00C84A98" w:rsidP="00C84A98">
            <w:pPr>
              <w:pStyle w:val="ListParagraph"/>
              <w:numPr>
                <w:ilvl w:val="0"/>
                <w:numId w:val="4"/>
              </w:numPr>
              <w:spacing w:line="256" w:lineRule="auto"/>
              <w:rPr>
                <w:b/>
              </w:rPr>
            </w:pPr>
            <w:r>
              <w:t>Videos</w:t>
            </w:r>
          </w:p>
          <w:p w:rsidR="00C84A98" w:rsidRPr="00C84A98" w:rsidRDefault="00C84A98" w:rsidP="00C84A98">
            <w:pPr>
              <w:pStyle w:val="ListParagraph"/>
              <w:numPr>
                <w:ilvl w:val="0"/>
                <w:numId w:val="4"/>
              </w:numPr>
            </w:pPr>
            <w:r>
              <w:t>Internet Sources</w:t>
            </w:r>
          </w:p>
        </w:tc>
        <w:tc>
          <w:tcPr>
            <w:tcW w:w="2880" w:type="dxa"/>
            <w:vAlign w:val="center"/>
          </w:tcPr>
          <w:p w:rsidR="00AC620F" w:rsidRPr="00C75FE4" w:rsidRDefault="00AC620F" w:rsidP="00AC620F">
            <w:pPr>
              <w:spacing w:after="120"/>
            </w:pPr>
            <w:r w:rsidRPr="00C75FE4">
              <w:t xml:space="preserve">Multiple Choice Exams </w:t>
            </w:r>
          </w:p>
          <w:p w:rsidR="00AC620F" w:rsidRPr="00C75FE4" w:rsidRDefault="00AC620F" w:rsidP="00AC620F">
            <w:pPr>
              <w:spacing w:after="120"/>
            </w:pPr>
            <w:r w:rsidRPr="00C75FE4">
              <w:t xml:space="preserve">Essay Exams </w:t>
            </w:r>
          </w:p>
          <w:p w:rsidR="00AC620F" w:rsidRPr="00C75FE4" w:rsidRDefault="00AC620F" w:rsidP="00AC620F">
            <w:pPr>
              <w:spacing w:after="120"/>
            </w:pPr>
            <w:r w:rsidRPr="00C75FE4">
              <w:t xml:space="preserve">Quiz </w:t>
            </w:r>
          </w:p>
          <w:p w:rsidR="00AC620F" w:rsidRPr="00C75FE4" w:rsidRDefault="00AC620F" w:rsidP="00AC620F">
            <w:pPr>
              <w:spacing w:after="120"/>
            </w:pPr>
            <w:r w:rsidRPr="00C75FE4">
              <w:t xml:space="preserve">Writing Assessments </w:t>
            </w:r>
          </w:p>
          <w:p w:rsidR="00AC620F" w:rsidRPr="00C75FE4" w:rsidRDefault="00AC620F" w:rsidP="00AC620F">
            <w:pPr>
              <w:spacing w:after="120"/>
            </w:pPr>
            <w:r w:rsidRPr="00C75FE4">
              <w:t xml:space="preserve">Formative Assessments </w:t>
            </w:r>
          </w:p>
          <w:p w:rsidR="00AC620F" w:rsidRPr="00C75FE4" w:rsidRDefault="00AC620F" w:rsidP="00AC620F">
            <w:pPr>
              <w:spacing w:after="120"/>
            </w:pPr>
            <w:r w:rsidRPr="00C75FE4">
              <w:t>Summative Assessments</w:t>
            </w:r>
          </w:p>
          <w:p w:rsidR="00AC620F" w:rsidRPr="00C75FE4" w:rsidRDefault="00AC620F" w:rsidP="00AC620F">
            <w:pPr>
              <w:spacing w:after="120"/>
            </w:pPr>
            <w:r w:rsidRPr="00C75FE4">
              <w:t xml:space="preserve">Current Events </w:t>
            </w:r>
          </w:p>
          <w:p w:rsidR="00AC620F" w:rsidRPr="00C75FE4" w:rsidRDefault="00AC620F" w:rsidP="00AC620F">
            <w:pPr>
              <w:spacing w:after="120"/>
            </w:pPr>
            <w:r w:rsidRPr="00C75FE4">
              <w:t xml:space="preserve">Project Base Assessments </w:t>
            </w:r>
          </w:p>
          <w:p w:rsidR="00A73EB8" w:rsidRPr="00DB305D" w:rsidRDefault="00A73EB8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sectPr w:rsidR="00A73EB8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75176B"/>
    <w:multiLevelType w:val="hybridMultilevel"/>
    <w:tmpl w:val="C75C90F2"/>
    <w:lvl w:ilvl="0" w:tplc="14D20A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0703BE"/>
    <w:multiLevelType w:val="hybridMultilevel"/>
    <w:tmpl w:val="A5F41F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A34AEB"/>
    <w:multiLevelType w:val="hybridMultilevel"/>
    <w:tmpl w:val="F5B02CD4"/>
    <w:lvl w:ilvl="0" w:tplc="9FE0D1B8">
      <w:start w:val="1"/>
      <w:numFmt w:val="decimal"/>
      <w:lvlText w:val="%1."/>
      <w:lvlJc w:val="left"/>
      <w:pPr>
        <w:ind w:left="720" w:hanging="360"/>
      </w:pPr>
      <w:rPr>
        <w:rFonts w:ascii="Arial" w:hAnsi="Arial" w:cs="Times New Roman"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hideSpellingErrors/>
  <w:hideGrammaticalErrors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36278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3F0B98"/>
    <w:rsid w:val="00430277"/>
    <w:rsid w:val="004D4FCE"/>
    <w:rsid w:val="005E38FC"/>
    <w:rsid w:val="00611B54"/>
    <w:rsid w:val="007A147C"/>
    <w:rsid w:val="007F0C34"/>
    <w:rsid w:val="0080537B"/>
    <w:rsid w:val="00851584"/>
    <w:rsid w:val="008668B6"/>
    <w:rsid w:val="008902B0"/>
    <w:rsid w:val="00990086"/>
    <w:rsid w:val="009A0FC1"/>
    <w:rsid w:val="009D78A0"/>
    <w:rsid w:val="00A73EB8"/>
    <w:rsid w:val="00AC2828"/>
    <w:rsid w:val="00AC620F"/>
    <w:rsid w:val="00B149C5"/>
    <w:rsid w:val="00B477DC"/>
    <w:rsid w:val="00B8411E"/>
    <w:rsid w:val="00B963EA"/>
    <w:rsid w:val="00BE53BF"/>
    <w:rsid w:val="00C84A98"/>
    <w:rsid w:val="00C94F98"/>
    <w:rsid w:val="00D97955"/>
    <w:rsid w:val="00DB305D"/>
    <w:rsid w:val="00DE5063"/>
    <w:rsid w:val="00E35E55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396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4E9386-07A5-4986-99A2-D30D27E08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8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Kurzinger, Wade</cp:lastModifiedBy>
  <cp:revision>8</cp:revision>
  <dcterms:created xsi:type="dcterms:W3CDTF">2017-06-14T15:57:00Z</dcterms:created>
  <dcterms:modified xsi:type="dcterms:W3CDTF">2017-09-22T16:29:00Z</dcterms:modified>
</cp:coreProperties>
</file>