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A426B2" w:rsidRDefault="009A0FC1" w:rsidP="009A0FC1">
      <w:pPr>
        <w:jc w:val="center"/>
        <w:rPr>
          <w:b/>
          <w:sz w:val="24"/>
        </w:rPr>
      </w:pPr>
      <w:r w:rsidRPr="00A426B2">
        <w:rPr>
          <w:b/>
          <w:sz w:val="24"/>
        </w:rPr>
        <w:t>Curriculum Map</w:t>
      </w:r>
    </w:p>
    <w:p w:rsidR="009A0FC1" w:rsidRPr="00A426B2" w:rsidRDefault="009A0FC1" w:rsidP="009A0FC1">
      <w:pPr>
        <w:rPr>
          <w:u w:val="single"/>
        </w:rPr>
      </w:pPr>
      <w:r w:rsidRPr="00A426B2">
        <w:rPr>
          <w:b/>
        </w:rPr>
        <w:t>Course Title:</w:t>
      </w:r>
      <w:r w:rsidR="005E38FC" w:rsidRPr="00A426B2">
        <w:rPr>
          <w:b/>
        </w:rPr>
        <w:t xml:space="preserve"> </w:t>
      </w:r>
      <w:r w:rsidR="00A426B2" w:rsidRPr="00A426B2">
        <w:rPr>
          <w:u w:val="single"/>
        </w:rPr>
        <w:t>History and Sports</w:t>
      </w:r>
      <w:r w:rsidRPr="00A426B2">
        <w:tab/>
      </w:r>
      <w:r w:rsidRPr="00A426B2">
        <w:tab/>
      </w:r>
      <w:r w:rsidR="002F1426" w:rsidRPr="00A426B2">
        <w:t xml:space="preserve">                      </w:t>
      </w:r>
      <w:r w:rsidRPr="00A426B2">
        <w:rPr>
          <w:b/>
        </w:rPr>
        <w:t xml:space="preserve">Grade: </w:t>
      </w:r>
      <w:r w:rsidR="00A426B2" w:rsidRPr="00A426B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A426B2" w:rsidTr="002F1426">
        <w:tc>
          <w:tcPr>
            <w:tcW w:w="6475" w:type="dxa"/>
          </w:tcPr>
          <w:p w:rsidR="002F1426" w:rsidRPr="00A426B2" w:rsidRDefault="002F1426" w:rsidP="00A426B2">
            <w:pPr>
              <w:rPr>
                <w:b/>
              </w:rPr>
            </w:pPr>
            <w:r w:rsidRPr="00A426B2">
              <w:rPr>
                <w:b/>
              </w:rPr>
              <w:t>Unit (Name/Number):</w:t>
            </w:r>
            <w:r w:rsidR="00DB305D" w:rsidRPr="00A426B2">
              <w:rPr>
                <w:b/>
              </w:rPr>
              <w:t xml:space="preserve"> </w:t>
            </w:r>
            <w:r w:rsidR="00F10BC6">
              <w:t xml:space="preserve">Unit 3 - </w:t>
            </w:r>
            <w:r w:rsidR="00A426B2" w:rsidRPr="00A426B2">
              <w:t>Race and Sports</w:t>
            </w:r>
          </w:p>
        </w:tc>
        <w:tc>
          <w:tcPr>
            <w:tcW w:w="7920" w:type="dxa"/>
          </w:tcPr>
          <w:p w:rsidR="009A0FC1" w:rsidRPr="00A426B2" w:rsidRDefault="002F1426" w:rsidP="009A0FC1">
            <w:r w:rsidRPr="00A426B2">
              <w:rPr>
                <w:b/>
              </w:rPr>
              <w:t>Pacing:</w:t>
            </w:r>
            <w:r w:rsidR="00DB305D" w:rsidRPr="00A426B2">
              <w:rPr>
                <w:b/>
              </w:rPr>
              <w:t xml:space="preserve"> </w:t>
            </w:r>
            <w:r w:rsidR="007E73F9">
              <w:t>12 days</w:t>
            </w:r>
          </w:p>
          <w:p w:rsidR="002F1426" w:rsidRPr="00A426B2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A426B2" w:rsidTr="002F1426">
        <w:tc>
          <w:tcPr>
            <w:tcW w:w="14395" w:type="dxa"/>
          </w:tcPr>
          <w:p w:rsidR="00B149C5" w:rsidRPr="00A426B2" w:rsidRDefault="002F1426" w:rsidP="00D97955">
            <w:r w:rsidRPr="00A426B2">
              <w:rPr>
                <w:b/>
              </w:rPr>
              <w:t>Essential Question(s):</w:t>
            </w:r>
            <w:r w:rsidR="00DB305D" w:rsidRPr="00A426B2">
              <w:rPr>
                <w:b/>
              </w:rPr>
              <w:t xml:space="preserve"> </w:t>
            </w:r>
            <w:r w:rsidR="00BE53BF" w:rsidRPr="00A426B2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A426B2">
              <w:t xml:space="preserve"> </w:t>
            </w:r>
            <w:r w:rsidR="00A426B2" w:rsidRPr="00A426B2">
              <w:t>Have sports acted as a conduit for change in society? What is the link between sports and race? How has society changed because of sport?</w:t>
            </w:r>
          </w:p>
          <w:p w:rsidR="00D97955" w:rsidRPr="00A426B2" w:rsidRDefault="00D97955" w:rsidP="00D97955"/>
        </w:tc>
      </w:tr>
    </w:tbl>
    <w:p w:rsidR="009A0FC1" w:rsidRPr="00A426B2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A426B2" w:rsidTr="0080537B">
        <w:tc>
          <w:tcPr>
            <w:tcW w:w="2785" w:type="dxa"/>
            <w:vAlign w:val="center"/>
          </w:tcPr>
          <w:p w:rsidR="002F1426" w:rsidRPr="00A426B2" w:rsidRDefault="002F1426" w:rsidP="00DB305D">
            <w:pPr>
              <w:jc w:val="center"/>
              <w:rPr>
                <w:b/>
              </w:rPr>
            </w:pPr>
            <w:r w:rsidRPr="00A426B2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A426B2" w:rsidRDefault="002F1426" w:rsidP="00DB305D">
            <w:pPr>
              <w:jc w:val="center"/>
              <w:rPr>
                <w:b/>
              </w:rPr>
            </w:pPr>
            <w:r w:rsidRPr="00A426B2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A426B2" w:rsidRDefault="002F1426" w:rsidP="00DB305D">
            <w:pPr>
              <w:jc w:val="center"/>
              <w:rPr>
                <w:b/>
              </w:rPr>
            </w:pPr>
            <w:r w:rsidRPr="00A426B2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A426B2" w:rsidRDefault="002F1966" w:rsidP="00DB305D">
            <w:pPr>
              <w:jc w:val="center"/>
              <w:rPr>
                <w:b/>
              </w:rPr>
            </w:pPr>
            <w:r w:rsidRPr="00A426B2">
              <w:rPr>
                <w:b/>
              </w:rPr>
              <w:t xml:space="preserve">Learning </w:t>
            </w:r>
            <w:r w:rsidR="002F1426" w:rsidRPr="00A426B2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A426B2" w:rsidRDefault="002F1966" w:rsidP="00DB305D">
            <w:pPr>
              <w:jc w:val="center"/>
              <w:rPr>
                <w:b/>
              </w:rPr>
            </w:pPr>
            <w:r w:rsidRPr="00A426B2">
              <w:rPr>
                <w:b/>
              </w:rPr>
              <w:t>Evidence of Learning</w:t>
            </w:r>
          </w:p>
          <w:p w:rsidR="002F1426" w:rsidRPr="00A426B2" w:rsidRDefault="002F1966" w:rsidP="00DB305D">
            <w:pPr>
              <w:spacing w:after="120"/>
              <w:jc w:val="center"/>
              <w:rPr>
                <w:sz w:val="18"/>
              </w:rPr>
            </w:pPr>
            <w:r w:rsidRPr="00A426B2">
              <w:rPr>
                <w:sz w:val="18"/>
              </w:rPr>
              <w:t>(</w:t>
            </w:r>
            <w:r w:rsidR="002F1426" w:rsidRPr="00A426B2">
              <w:rPr>
                <w:sz w:val="18"/>
              </w:rPr>
              <w:t>Assessments</w:t>
            </w:r>
            <w:r w:rsidRPr="00A426B2">
              <w:rPr>
                <w:sz w:val="18"/>
              </w:rPr>
              <w:t>; Performance Tasks)</w:t>
            </w:r>
          </w:p>
        </w:tc>
      </w:tr>
    </w:tbl>
    <w:p w:rsidR="00A73EB8" w:rsidRPr="00A426B2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A426B2" w:rsidTr="0080537B">
        <w:tc>
          <w:tcPr>
            <w:tcW w:w="2785" w:type="dxa"/>
            <w:vAlign w:val="center"/>
          </w:tcPr>
          <w:p w:rsidR="00A73EB8" w:rsidRPr="00A426B2" w:rsidRDefault="00A426B2" w:rsidP="00A426B2">
            <w:pPr>
              <w:pStyle w:val="ListParagraph"/>
              <w:numPr>
                <w:ilvl w:val="0"/>
                <w:numId w:val="3"/>
              </w:numPr>
            </w:pPr>
            <w:r w:rsidRPr="00A426B2">
              <w:t>Sport and Social Issues</w:t>
            </w:r>
          </w:p>
          <w:p w:rsidR="00A426B2" w:rsidRPr="00A426B2" w:rsidRDefault="00A426B2" w:rsidP="00A426B2">
            <w:pPr>
              <w:pStyle w:val="ListParagraph"/>
              <w:numPr>
                <w:ilvl w:val="0"/>
                <w:numId w:val="3"/>
              </w:numPr>
            </w:pPr>
            <w:r w:rsidRPr="00A426B2">
              <w:t>Sport, Ethnicity, and the quest for equality</w:t>
            </w:r>
          </w:p>
          <w:p w:rsidR="00A426B2" w:rsidRPr="00A426B2" w:rsidRDefault="00A426B2" w:rsidP="00A426B2">
            <w:pPr>
              <w:pStyle w:val="ListParagraph"/>
              <w:numPr>
                <w:ilvl w:val="0"/>
                <w:numId w:val="3"/>
              </w:numPr>
            </w:pPr>
            <w:r w:rsidRPr="00A426B2">
              <w:t>Sports and the Civil Rights Movement</w:t>
            </w:r>
          </w:p>
        </w:tc>
        <w:tc>
          <w:tcPr>
            <w:tcW w:w="1890" w:type="dxa"/>
            <w:vAlign w:val="center"/>
          </w:tcPr>
          <w:p w:rsidR="00521AD9" w:rsidRDefault="00521AD9" w:rsidP="00521AD9">
            <w:pPr>
              <w:jc w:val="center"/>
            </w:pPr>
            <w:r>
              <w:t>8.1.12A</w:t>
            </w:r>
          </w:p>
          <w:p w:rsidR="00521AD9" w:rsidRDefault="00521AD9" w:rsidP="00521AD9">
            <w:pPr>
              <w:jc w:val="center"/>
            </w:pPr>
            <w:r>
              <w:t>8.1.12B</w:t>
            </w:r>
          </w:p>
          <w:p w:rsidR="00521AD9" w:rsidRDefault="00521AD9" w:rsidP="00521AD9">
            <w:pPr>
              <w:jc w:val="center"/>
            </w:pPr>
            <w:r>
              <w:t>8.1.12C</w:t>
            </w:r>
          </w:p>
          <w:p w:rsidR="00521AD9" w:rsidRDefault="00521AD9" w:rsidP="00521AD9">
            <w:pPr>
              <w:jc w:val="center"/>
            </w:pPr>
            <w:r>
              <w:t>8.1.12D</w:t>
            </w:r>
          </w:p>
          <w:p w:rsidR="00521AD9" w:rsidRDefault="00521AD9" w:rsidP="00521AD9">
            <w:pPr>
              <w:jc w:val="center"/>
            </w:pPr>
            <w:r>
              <w:t>8.4.12A</w:t>
            </w:r>
          </w:p>
          <w:p w:rsidR="00521AD9" w:rsidRDefault="00521AD9" w:rsidP="00521AD9">
            <w:pPr>
              <w:jc w:val="center"/>
            </w:pPr>
            <w:r>
              <w:t>8.4.12B</w:t>
            </w:r>
          </w:p>
          <w:p w:rsidR="00521AD9" w:rsidRDefault="00521AD9" w:rsidP="00521AD9">
            <w:pPr>
              <w:jc w:val="center"/>
            </w:pPr>
            <w:r>
              <w:t>8.4.12C</w:t>
            </w:r>
          </w:p>
          <w:p w:rsidR="00A73EB8" w:rsidRPr="00A426B2" w:rsidRDefault="00521AD9" w:rsidP="00521AD9">
            <w:pPr>
              <w:jc w:val="center"/>
            </w:pPr>
            <w:r>
              <w:t>8.1.12D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Jim Brown</w:t>
            </w:r>
          </w:p>
          <w:p w:rsidR="00A426B2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Muhammad Ali</w:t>
            </w:r>
          </w:p>
          <w:p w:rsidR="00A426B2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Jackie Robinson</w:t>
            </w:r>
          </w:p>
          <w:p w:rsidR="00A426B2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Jesse Owens</w:t>
            </w:r>
          </w:p>
          <w:p w:rsidR="00A426B2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Ethnicity</w:t>
            </w:r>
          </w:p>
          <w:p w:rsidR="00A426B2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Discrimination</w:t>
            </w:r>
          </w:p>
          <w:p w:rsidR="00A426B2" w:rsidRPr="00A426B2" w:rsidRDefault="00A426B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426B2">
              <w:t>Civil Rights</w:t>
            </w:r>
          </w:p>
        </w:tc>
        <w:tc>
          <w:tcPr>
            <w:tcW w:w="3420" w:type="dxa"/>
            <w:vAlign w:val="center"/>
          </w:tcPr>
          <w:p w:rsidR="00A73EB8" w:rsidRPr="00A426B2" w:rsidRDefault="00A426B2" w:rsidP="00A426B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A426B2">
              <w:t>Students will understand race and race relations in sports, including the history of African Americans in sports.</w:t>
            </w:r>
          </w:p>
          <w:p w:rsidR="00A426B2" w:rsidRPr="00A426B2" w:rsidRDefault="00A426B2" w:rsidP="00A426B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A426B2">
              <w:t>Primary Sources</w:t>
            </w:r>
          </w:p>
          <w:p w:rsidR="00A426B2" w:rsidRPr="00A426B2" w:rsidRDefault="00A426B2" w:rsidP="00A426B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A426B2">
              <w:t>Videos</w:t>
            </w:r>
          </w:p>
          <w:p w:rsidR="00A426B2" w:rsidRPr="00A426B2" w:rsidRDefault="00A426B2" w:rsidP="00A426B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A426B2">
              <w:t>Internet Sources</w:t>
            </w:r>
          </w:p>
        </w:tc>
        <w:tc>
          <w:tcPr>
            <w:tcW w:w="2880" w:type="dxa"/>
            <w:vAlign w:val="center"/>
          </w:tcPr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Multiple Choice Exams 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Essay Exams 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Quiz 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Writing Assessments 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Formative Assessments 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>Summative Assessments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Current Events </w:t>
            </w:r>
          </w:p>
          <w:p w:rsidR="00A426B2" w:rsidRPr="00A426B2" w:rsidRDefault="00A426B2" w:rsidP="00A426B2">
            <w:pPr>
              <w:spacing w:after="120"/>
              <w:jc w:val="center"/>
            </w:pPr>
            <w:r w:rsidRPr="00A426B2">
              <w:t xml:space="preserve">Project Base Assessments </w:t>
            </w:r>
          </w:p>
          <w:p w:rsidR="00A73EB8" w:rsidRPr="00A426B2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93FDA"/>
    <w:multiLevelType w:val="hybridMultilevel"/>
    <w:tmpl w:val="656E9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34AEB"/>
    <w:multiLevelType w:val="hybridMultilevel"/>
    <w:tmpl w:val="F5B02CD4"/>
    <w:lvl w:ilvl="0" w:tplc="9FE0D1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6278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21AD9"/>
    <w:rsid w:val="005E38FC"/>
    <w:rsid w:val="00611B54"/>
    <w:rsid w:val="007A147C"/>
    <w:rsid w:val="007E73F9"/>
    <w:rsid w:val="007F0C34"/>
    <w:rsid w:val="0080537B"/>
    <w:rsid w:val="008668B6"/>
    <w:rsid w:val="008902B0"/>
    <w:rsid w:val="00990086"/>
    <w:rsid w:val="009A0FC1"/>
    <w:rsid w:val="00A426B2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1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9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7140D-D802-4265-B628-96D1ED776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5</cp:revision>
  <dcterms:created xsi:type="dcterms:W3CDTF">2017-06-14T15:45:00Z</dcterms:created>
  <dcterms:modified xsi:type="dcterms:W3CDTF">2017-09-22T16:29:00Z</dcterms:modified>
</cp:coreProperties>
</file>