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04AA8">
        <w:rPr>
          <w:u w:val="single"/>
        </w:rPr>
        <w:t>History and</w:t>
      </w:r>
      <w:r w:rsidR="006E2546" w:rsidRPr="001C261A">
        <w:rPr>
          <w:u w:val="single"/>
        </w:rPr>
        <w:t xml:space="preserve"> Sports</w:t>
      </w:r>
      <w:r w:rsidRPr="001C261A">
        <w:tab/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6E2546" w:rsidRPr="001C261A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6E2546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204AA8">
              <w:t xml:space="preserve">Unit 1 - </w:t>
            </w:r>
            <w:r w:rsidR="006E2546" w:rsidRPr="001C261A">
              <w:t>History of Sports and Society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FD7802">
              <w:t>12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B149C5" w:rsidRPr="001C261A" w:rsidRDefault="002F1426" w:rsidP="00D97955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What is Sport? How have sports helped shape culture? What are the major differences between sports then and sports now?</w:t>
            </w:r>
          </w:p>
          <w:p w:rsidR="00D97955" w:rsidRPr="001C261A" w:rsidRDefault="00D97955" w:rsidP="00D97955"/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Pr="001C261A" w:rsidRDefault="006E2546" w:rsidP="0005082D">
            <w:pPr>
              <w:pStyle w:val="ListParagraph"/>
              <w:numPr>
                <w:ilvl w:val="0"/>
                <w:numId w:val="4"/>
              </w:numPr>
            </w:pPr>
            <w:r w:rsidRPr="001C261A">
              <w:t>Role of Sports and Society</w:t>
            </w:r>
          </w:p>
          <w:p w:rsidR="006E2546" w:rsidRPr="001C261A" w:rsidRDefault="006E2546" w:rsidP="0005082D">
            <w:pPr>
              <w:pStyle w:val="ListParagraph"/>
              <w:numPr>
                <w:ilvl w:val="0"/>
                <w:numId w:val="4"/>
              </w:numPr>
            </w:pPr>
            <w:r w:rsidRPr="001C261A">
              <w:t>Foundation of Sports</w:t>
            </w:r>
          </w:p>
          <w:p w:rsidR="006E2546" w:rsidRPr="001C261A" w:rsidRDefault="006E2546" w:rsidP="0005082D">
            <w:pPr>
              <w:pStyle w:val="ListParagraph"/>
              <w:numPr>
                <w:ilvl w:val="0"/>
                <w:numId w:val="4"/>
              </w:numPr>
            </w:pPr>
            <w:r w:rsidRPr="001C261A">
              <w:t>Modern Sports</w:t>
            </w:r>
          </w:p>
        </w:tc>
        <w:tc>
          <w:tcPr>
            <w:tcW w:w="1890" w:type="dxa"/>
            <w:vAlign w:val="center"/>
          </w:tcPr>
          <w:p w:rsidR="00CD45A5" w:rsidRDefault="00CD45A5" w:rsidP="00CD45A5">
            <w:pPr>
              <w:jc w:val="center"/>
            </w:pPr>
            <w:r>
              <w:t>8.1.12A</w:t>
            </w:r>
          </w:p>
          <w:p w:rsidR="00CD45A5" w:rsidRDefault="00CD45A5" w:rsidP="00CD45A5">
            <w:pPr>
              <w:jc w:val="center"/>
            </w:pPr>
            <w:r>
              <w:t>8.1.12B</w:t>
            </w:r>
          </w:p>
          <w:p w:rsidR="00CD45A5" w:rsidRDefault="00CD45A5" w:rsidP="00CD45A5">
            <w:pPr>
              <w:jc w:val="center"/>
            </w:pPr>
            <w:r>
              <w:t>8.1.12C</w:t>
            </w:r>
          </w:p>
          <w:p w:rsidR="00CD45A5" w:rsidRDefault="00CD45A5" w:rsidP="00CD45A5">
            <w:pPr>
              <w:jc w:val="center"/>
            </w:pPr>
            <w:r>
              <w:t>8.1.12D</w:t>
            </w:r>
          </w:p>
          <w:p w:rsidR="00CD45A5" w:rsidRDefault="00CD45A5" w:rsidP="00CD45A5">
            <w:pPr>
              <w:jc w:val="center"/>
            </w:pPr>
            <w:r>
              <w:t>8.4.12A</w:t>
            </w:r>
          </w:p>
          <w:p w:rsidR="00CD45A5" w:rsidRDefault="00CD45A5" w:rsidP="00CD45A5">
            <w:pPr>
              <w:jc w:val="center"/>
            </w:pPr>
            <w:r>
              <w:t>8.4.12B</w:t>
            </w:r>
          </w:p>
          <w:p w:rsidR="00CD45A5" w:rsidRDefault="00CD45A5" w:rsidP="00CD45A5">
            <w:pPr>
              <w:jc w:val="center"/>
            </w:pPr>
            <w:r>
              <w:t>8.4.12C</w:t>
            </w:r>
          </w:p>
          <w:p w:rsidR="006E2546" w:rsidRPr="001C261A" w:rsidRDefault="00CD45A5" w:rsidP="00CD45A5">
            <w:pPr>
              <w:jc w:val="center"/>
            </w:pPr>
            <w:r>
              <w:t>8.1.12D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Olympics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Hitler’s Games (1936)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Lake Placid Games (1980)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Mexico City Games (1968)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Miracle on Ice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Nancy Kerrigan/Tonya Harding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Ancient Olympic Games</w:t>
            </w:r>
          </w:p>
          <w:p w:rsidR="006E2546" w:rsidRPr="001C261A" w:rsidRDefault="006E2546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261A">
              <w:t>Modern Olympic Games</w:t>
            </w:r>
          </w:p>
        </w:tc>
        <w:tc>
          <w:tcPr>
            <w:tcW w:w="3420" w:type="dxa"/>
            <w:vAlign w:val="center"/>
          </w:tcPr>
          <w:p w:rsidR="006E2546" w:rsidRPr="001C261A" w:rsidRDefault="001C26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C261A">
              <w:t>Students will be introduced to key concepts in sports including the distinctions between play, games, and sports.</w:t>
            </w:r>
          </w:p>
          <w:p w:rsidR="001C261A" w:rsidRPr="001C261A" w:rsidRDefault="001C26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C261A">
              <w:t>Primary Sources</w:t>
            </w:r>
          </w:p>
          <w:p w:rsidR="001C261A" w:rsidRPr="001C261A" w:rsidRDefault="001C26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C261A">
              <w:t>Videos</w:t>
            </w:r>
          </w:p>
          <w:p w:rsidR="001C261A" w:rsidRPr="001C261A" w:rsidRDefault="001C26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C261A">
              <w:t>Internet Sources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Current Events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61704"/>
    <w:rsid w:val="000850C2"/>
    <w:rsid w:val="00120692"/>
    <w:rsid w:val="00136278"/>
    <w:rsid w:val="001951E8"/>
    <w:rsid w:val="001C261A"/>
    <w:rsid w:val="001E06E5"/>
    <w:rsid w:val="001E1FF2"/>
    <w:rsid w:val="00204AA8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E2546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D45A5"/>
    <w:rsid w:val="00D97955"/>
    <w:rsid w:val="00DB305D"/>
    <w:rsid w:val="00DE5063"/>
    <w:rsid w:val="00EF1B39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14E7E-F6C1-4FAB-82B4-690A548D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7</cp:revision>
  <dcterms:created xsi:type="dcterms:W3CDTF">2017-06-14T15:26:00Z</dcterms:created>
  <dcterms:modified xsi:type="dcterms:W3CDTF">2017-09-22T16:29:00Z</dcterms:modified>
</cp:coreProperties>
</file>