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0D4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940D4">
        <w:rPr>
          <w:u w:val="single"/>
        </w:rPr>
        <w:t>HACC: The Vietnam War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40D4">
        <w:rPr>
          <w:u w:val="single"/>
        </w:rPr>
        <w:t>11</w:t>
      </w:r>
      <w:r w:rsidR="009940D4" w:rsidRPr="009940D4">
        <w:rPr>
          <w:u w:val="single"/>
          <w:vertAlign w:val="superscript"/>
        </w:rPr>
        <w:t>th</w:t>
      </w:r>
      <w:r w:rsidR="009940D4">
        <w:rPr>
          <w:u w:val="single"/>
        </w:rPr>
        <w:t xml:space="preserve"> &amp; 12</w:t>
      </w:r>
      <w:r w:rsidR="009940D4" w:rsidRPr="009940D4">
        <w:rPr>
          <w:u w:val="single"/>
          <w:vertAlign w:val="superscript"/>
        </w:rPr>
        <w:t>th</w:t>
      </w:r>
      <w:r w:rsidR="009940D4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940D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55019">
              <w:t>Introduction, PRESTIGE, &amp;</w:t>
            </w:r>
            <w:bookmarkStart w:id="0" w:name="_GoBack"/>
            <w:bookmarkEnd w:id="0"/>
            <w:r w:rsidR="009940D4">
              <w:t xml:space="preserve"> Origin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940D4">
              <w:t>Three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9940D4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B56326" w:rsidRDefault="009940D4" w:rsidP="006117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theme="minorHAnsi"/>
              </w:rPr>
            </w:pPr>
            <w:r w:rsidRPr="00B56326">
              <w:rPr>
                <w:rFonts w:cstheme="minorHAnsi"/>
              </w:rPr>
              <w:t xml:space="preserve">UEQ: What is the P.R.E.S.T.I.G.E.* paradigm? </w:t>
            </w:r>
          </w:p>
          <w:p w:rsidR="00B56326" w:rsidRPr="00B56326" w:rsidRDefault="009940D4" w:rsidP="006117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theme="minorHAnsi"/>
              </w:rPr>
            </w:pPr>
            <w:r>
              <w:t xml:space="preserve">LEQ: </w:t>
            </w:r>
            <w:r w:rsidRPr="00B56326">
              <w:rPr>
                <w:rFonts w:cstheme="minorHAnsi"/>
              </w:rPr>
              <w:t>How can the P.R.E.S.T.I.G.E. paradigm be used to study the Vietnam War?</w:t>
            </w:r>
          </w:p>
          <w:p w:rsidR="00B56326" w:rsidRPr="00B56326" w:rsidRDefault="009940D4" w:rsidP="00A71E97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theme="minorHAnsi"/>
              </w:rPr>
            </w:pPr>
            <w:r>
              <w:t>LEQ: How could you provide a broad overview of the Cold War through the Vietnam War?</w:t>
            </w:r>
          </w:p>
          <w:p w:rsidR="00B56326" w:rsidRPr="00B56326" w:rsidRDefault="009940D4" w:rsidP="005B3BD4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theme="minorHAnsi"/>
              </w:rPr>
            </w:pPr>
            <w:r>
              <w:t xml:space="preserve">UEQ: What is the origin of the American War in Vietnam? </w:t>
            </w:r>
          </w:p>
          <w:p w:rsidR="00B56326" w:rsidRPr="00B56326" w:rsidRDefault="009940D4" w:rsidP="007F4D37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theme="minorHAnsi"/>
              </w:rPr>
            </w:pPr>
            <w:r>
              <w:t>LEQ: What are the long term causes of the American War in Vietnam?</w:t>
            </w:r>
          </w:p>
          <w:p w:rsidR="0085115A" w:rsidRPr="0085115A" w:rsidRDefault="009940D4" w:rsidP="008C64A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theme="minorHAnsi"/>
              </w:rPr>
            </w:pPr>
            <w:r>
              <w:t xml:space="preserve">LEQ: What are the short term causes of the American War in Vietnam? </w:t>
            </w:r>
          </w:p>
          <w:p w:rsidR="00D97955" w:rsidRDefault="009940D4" w:rsidP="00151C47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LEQ: What are the most important causes of the American War in Vietnam?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940D4" w:rsidP="009940D4">
            <w:pPr>
              <w:jc w:val="center"/>
            </w:pPr>
            <w:r>
              <w:t>P.R.E.S.T.I.G.E.</w:t>
            </w:r>
          </w:p>
        </w:tc>
        <w:tc>
          <w:tcPr>
            <w:tcW w:w="1890" w:type="dxa"/>
            <w:vAlign w:val="center"/>
          </w:tcPr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- 6.3.U.B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- 8.1.C.B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9940D4" w:rsidRDefault="009940D4" w:rsidP="009940D4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A73EB8" w:rsidRPr="00A73EB8" w:rsidRDefault="009940D4" w:rsidP="009940D4">
            <w:pPr>
              <w:jc w:val="center"/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9940D4" w:rsidRPr="007D651D" w:rsidRDefault="009940D4" w:rsidP="009940D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7D651D">
              <w:rPr>
                <w:rFonts w:cstheme="minorHAnsi"/>
              </w:rPr>
              <w:lastRenderedPageBreak/>
              <w:t>P.R.E.S.T.I.G.E. Paradigm</w:t>
            </w:r>
          </w:p>
          <w:p w:rsidR="00430277" w:rsidRPr="00A73EB8" w:rsidRDefault="009940D4" w:rsidP="0085115A">
            <w:pPr>
              <w:pStyle w:val="ListParagraph"/>
              <w:ind w:left="360"/>
            </w:pPr>
            <w:r w:rsidRPr="007D651D">
              <w:rPr>
                <w:rFonts w:cstheme="minorHAnsi"/>
              </w:rPr>
              <w:t>-Politics, Religion, Economics, Society, Technology, Ideas/Arts, Geography, Era</w:t>
            </w:r>
          </w:p>
        </w:tc>
        <w:tc>
          <w:tcPr>
            <w:tcW w:w="3420" w:type="dxa"/>
            <w:vAlign w:val="center"/>
          </w:tcPr>
          <w:p w:rsidR="00A73EB8" w:rsidRPr="002F1426" w:rsidRDefault="009940D4" w:rsidP="009940D4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 (USAHEC), US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</w:t>
            </w:r>
          </w:p>
        </w:tc>
        <w:tc>
          <w:tcPr>
            <w:tcW w:w="2880" w:type="dxa"/>
            <w:vAlign w:val="center"/>
          </w:tcPr>
          <w:p w:rsidR="00A73EB8" w:rsidRPr="00DB305D" w:rsidRDefault="009940D4" w:rsidP="009940D4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9940D4">
        <w:tc>
          <w:tcPr>
            <w:tcW w:w="2785" w:type="dxa"/>
            <w:vAlign w:val="center"/>
          </w:tcPr>
          <w:p w:rsidR="0080537B" w:rsidRPr="00DE5063" w:rsidRDefault="00151C47" w:rsidP="009940D4">
            <w:pPr>
              <w:jc w:val="center"/>
            </w:pPr>
            <w:r>
              <w:t xml:space="preserve">Origin: </w:t>
            </w:r>
            <w:r w:rsidR="009940D4">
              <w:t>Cold War</w:t>
            </w:r>
          </w:p>
        </w:tc>
        <w:tc>
          <w:tcPr>
            <w:tcW w:w="1890" w:type="dxa"/>
            <w:vAlign w:val="center"/>
          </w:tcPr>
          <w:p w:rsidR="0080537B" w:rsidRPr="00A73EB8" w:rsidRDefault="000F7E48" w:rsidP="009940D4">
            <w:pPr>
              <w:jc w:val="center"/>
            </w:pPr>
            <w:r>
              <w:t xml:space="preserve">See Above. </w:t>
            </w:r>
          </w:p>
        </w:tc>
        <w:tc>
          <w:tcPr>
            <w:tcW w:w="3420" w:type="dxa"/>
            <w:vAlign w:val="center"/>
          </w:tcPr>
          <w:p w:rsidR="00430277" w:rsidRPr="00A73EB8" w:rsidRDefault="009940D4" w:rsidP="00B3015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WWII, Cold War, USSR, Red China (PRC), Korean War, Communism, Democracy, United Nations, </w:t>
            </w:r>
            <w:r w:rsidR="00B30150">
              <w:t>NATO</w:t>
            </w:r>
            <w:r>
              <w:t xml:space="preserve">, Warsaw Pact, Containment, Truman Doctrine, </w:t>
            </w:r>
            <w:r w:rsidR="00B30150">
              <w:t>The Long Telegram, George Kennan, Marshall Plan, Red Scare, Berlin Airlift, Berlin Wall, Espionage, Sabotage, Space Race, Arms Race, Nuclear Deterrence, B-52, Bomb Shelters</w:t>
            </w:r>
          </w:p>
        </w:tc>
        <w:tc>
          <w:tcPr>
            <w:tcW w:w="3420" w:type="dxa"/>
            <w:vAlign w:val="center"/>
          </w:tcPr>
          <w:p w:rsidR="0080537B" w:rsidRPr="002F1426" w:rsidRDefault="00CC4227" w:rsidP="009940D4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80537B" w:rsidRPr="00DB305D" w:rsidRDefault="00B30150" w:rsidP="009940D4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9940D4">
        <w:tc>
          <w:tcPr>
            <w:tcW w:w="2785" w:type="dxa"/>
            <w:vAlign w:val="center"/>
          </w:tcPr>
          <w:p w:rsidR="0080537B" w:rsidRPr="00DE5063" w:rsidRDefault="00B30150" w:rsidP="00B30150">
            <w:pPr>
              <w:jc w:val="center"/>
            </w:pPr>
            <w:r>
              <w:t xml:space="preserve">The </w:t>
            </w:r>
            <w:r w:rsidR="008921A2">
              <w:t xml:space="preserve">Vietnamese People and the </w:t>
            </w:r>
            <w:r>
              <w:t>Indo-China War</w:t>
            </w:r>
          </w:p>
        </w:tc>
        <w:tc>
          <w:tcPr>
            <w:tcW w:w="1890" w:type="dxa"/>
            <w:vAlign w:val="center"/>
          </w:tcPr>
          <w:p w:rsidR="0080537B" w:rsidRPr="00A73EB8" w:rsidRDefault="000F7E48" w:rsidP="009940D4">
            <w:pPr>
              <w:jc w:val="center"/>
            </w:pPr>
            <w:r>
              <w:t>See Above.</w:t>
            </w:r>
          </w:p>
        </w:tc>
        <w:tc>
          <w:tcPr>
            <w:tcW w:w="3420" w:type="dxa"/>
            <w:vAlign w:val="center"/>
          </w:tcPr>
          <w:p w:rsidR="00430277" w:rsidRPr="00A73EB8" w:rsidRDefault="008921A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8921A2">
              <w:t>Vietnam</w:t>
            </w:r>
            <w:r>
              <w:t>ese</w:t>
            </w:r>
            <w:r w:rsidRPr="008921A2">
              <w:t xml:space="preserve"> history, geography, and culture</w:t>
            </w:r>
            <w:r>
              <w:t xml:space="preserve">, </w:t>
            </w:r>
            <w:r w:rsidR="009E0F9B">
              <w:t xml:space="preserve">nationalism, </w:t>
            </w:r>
            <w:r w:rsidR="00B30150">
              <w:t xml:space="preserve">French Colonialism, WWII (Japan vs. French), </w:t>
            </w:r>
            <w:r w:rsidR="00B30150" w:rsidRPr="000F7E48">
              <w:rPr>
                <w:i/>
              </w:rPr>
              <w:t>Vichy</w:t>
            </w:r>
            <w:r w:rsidR="00B30150">
              <w:t xml:space="preserve"> France, </w:t>
            </w:r>
            <w:r w:rsidR="00B30150" w:rsidRPr="000F7E48">
              <w:rPr>
                <w:i/>
              </w:rPr>
              <w:t>Dien Bien Phu</w:t>
            </w:r>
            <w:r w:rsidR="00B30150">
              <w:t>, Saigon, Mekong Delta, Hanoi,</w:t>
            </w:r>
            <w:r w:rsidR="009E0F9B">
              <w:t xml:space="preserve"> Red River Delta, </w:t>
            </w:r>
            <w:r w:rsidR="009E0F9B" w:rsidRPr="00151C47">
              <w:rPr>
                <w:i/>
              </w:rPr>
              <w:t>Legionnaires</w:t>
            </w:r>
          </w:p>
        </w:tc>
        <w:tc>
          <w:tcPr>
            <w:tcW w:w="3420" w:type="dxa"/>
            <w:vAlign w:val="center"/>
          </w:tcPr>
          <w:p w:rsidR="0080537B" w:rsidRPr="002F1426" w:rsidRDefault="000F7E48" w:rsidP="009940D4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>Lecture, Guided Notes, Chart, Maps, Readings, Discussions, Film/Video/Pictures, Timeline, Political Cartoons, Songs, Art, Artifacts (digital, physical),</w:t>
            </w:r>
            <w:r>
              <w:rPr>
                <w:rFonts w:cstheme="minorHAnsi"/>
              </w:rPr>
              <w:t xml:space="preserve"> Excerpts of </w:t>
            </w:r>
            <w:r w:rsidR="00B30150">
              <w:t xml:space="preserve">Fredrik Logevall’s </w:t>
            </w:r>
            <w:r w:rsidR="00B30150" w:rsidRPr="00B30150">
              <w:rPr>
                <w:i/>
              </w:rPr>
              <w:t>Embers of War</w:t>
            </w:r>
          </w:p>
        </w:tc>
        <w:tc>
          <w:tcPr>
            <w:tcW w:w="2880" w:type="dxa"/>
            <w:vAlign w:val="center"/>
          </w:tcPr>
          <w:p w:rsidR="0080537B" w:rsidRPr="00DB305D" w:rsidRDefault="00B30150" w:rsidP="009940D4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9940D4">
        <w:tc>
          <w:tcPr>
            <w:tcW w:w="2785" w:type="dxa"/>
            <w:vAlign w:val="center"/>
          </w:tcPr>
          <w:p w:rsidR="00151C47" w:rsidRDefault="008921A2" w:rsidP="009940D4">
            <w:pPr>
              <w:jc w:val="center"/>
            </w:pPr>
            <w:r>
              <w:t xml:space="preserve">The Vietnam </w:t>
            </w:r>
            <w:r w:rsidR="00B30150">
              <w:t>War</w:t>
            </w:r>
            <w:r w:rsidR="00151C47">
              <w:t xml:space="preserve">: </w:t>
            </w:r>
          </w:p>
          <w:p w:rsidR="002717B6" w:rsidRPr="00DE5063" w:rsidRDefault="00151C47" w:rsidP="009940D4">
            <w:pPr>
              <w:jc w:val="center"/>
            </w:pPr>
            <w:r>
              <w:t>Overview &amp; Origin</w:t>
            </w:r>
          </w:p>
        </w:tc>
        <w:tc>
          <w:tcPr>
            <w:tcW w:w="1890" w:type="dxa"/>
            <w:vAlign w:val="center"/>
          </w:tcPr>
          <w:p w:rsidR="002717B6" w:rsidRPr="00A73EB8" w:rsidRDefault="000F7E48" w:rsidP="009940D4">
            <w:pPr>
              <w:jc w:val="center"/>
            </w:pPr>
            <w:r>
              <w:t>See Above.</w:t>
            </w:r>
          </w:p>
        </w:tc>
        <w:tc>
          <w:tcPr>
            <w:tcW w:w="3420" w:type="dxa"/>
            <w:vAlign w:val="center"/>
          </w:tcPr>
          <w:p w:rsidR="00990086" w:rsidRPr="00A73EB8" w:rsidRDefault="00EF4C09" w:rsidP="000F7E4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Geneva Accords, </w:t>
            </w:r>
            <w:r w:rsidR="00B30150">
              <w:t>North Vietnam, South Vietnam, NLF, VC, Guerilla Warfare, 16</w:t>
            </w:r>
            <w:r w:rsidR="00B30150" w:rsidRPr="00B30150">
              <w:rPr>
                <w:vertAlign w:val="superscript"/>
              </w:rPr>
              <w:t>th</w:t>
            </w:r>
            <w:r w:rsidR="00B30150">
              <w:t xml:space="preserve"> Parallel, MAAG, Gulf of Tonkin Incident/Resolution, Air</w:t>
            </w:r>
            <w:r w:rsidR="005E727F">
              <w:t xml:space="preserve"> </w:t>
            </w:r>
            <w:r w:rsidR="00B30150">
              <w:t xml:space="preserve">Cav, Battles: </w:t>
            </w:r>
            <w:r w:rsidR="00B30150" w:rsidRPr="000F7E48">
              <w:rPr>
                <w:i/>
              </w:rPr>
              <w:t>Ia Drang</w:t>
            </w:r>
            <w:r w:rsidR="00B30150">
              <w:t xml:space="preserve"> Valley, Ho Chi Minh, HCM Trail</w:t>
            </w:r>
            <w:r w:rsidR="000F7E48">
              <w:t>, Bombing Operations: Rolling Thunder, Linebacker (I &amp; II: C</w:t>
            </w:r>
            <w:r w:rsidR="00B30150">
              <w:t>hristmas Bombing</w:t>
            </w:r>
            <w:r w:rsidR="000F7E48">
              <w:t>)</w:t>
            </w:r>
            <w:r w:rsidR="00B30150">
              <w:t xml:space="preserve">, </w:t>
            </w:r>
            <w:r w:rsidR="00B30150" w:rsidRPr="009E0F9B">
              <w:rPr>
                <w:i/>
              </w:rPr>
              <w:t>Tet</w:t>
            </w:r>
            <w:r w:rsidR="00B30150">
              <w:t xml:space="preserve"> Offensive, Riverine War, Unconventional </w:t>
            </w:r>
            <w:r w:rsidR="00B30150">
              <w:lastRenderedPageBreak/>
              <w:t xml:space="preserve">US Warfare: Green Berets, Marine Force Recon, SEALs, Air Commandos, Psy-Ops, General Vo Nguyen </w:t>
            </w:r>
            <w:r w:rsidR="00B30150" w:rsidRPr="000F7E48">
              <w:rPr>
                <w:i/>
              </w:rPr>
              <w:t>Giap</w:t>
            </w:r>
            <w:r w:rsidR="00B30150">
              <w:t xml:space="preserve">, </w:t>
            </w:r>
            <w:r w:rsidR="009E0F9B">
              <w:t xml:space="preserve">Escalation, Sec of Defense Robert McNamara, Presidents FDR, Truman, IKE, JFK, LBJ, Nixon, Ford, </w:t>
            </w:r>
            <w:r w:rsidR="00B30150">
              <w:t>Generals William Westmoreland and Creighton Abrams</w:t>
            </w:r>
            <w:r w:rsidR="000F7E48">
              <w:t xml:space="preserve">, Presidents Diem and </w:t>
            </w:r>
            <w:r w:rsidR="000F7E48" w:rsidRPr="000F7E48">
              <w:rPr>
                <w:i/>
              </w:rPr>
              <w:t>Thieu</w:t>
            </w:r>
            <w:r w:rsidR="000F7E48">
              <w:t xml:space="preserve">, Tunnel Rats, Agent Orange, Siege of </w:t>
            </w:r>
            <w:r w:rsidR="000F7E48" w:rsidRPr="000F7E48">
              <w:rPr>
                <w:i/>
              </w:rPr>
              <w:t>Khe Sanh</w:t>
            </w:r>
            <w:r w:rsidR="000F7E48">
              <w:t xml:space="preserve">, Atrocities: </w:t>
            </w:r>
            <w:r w:rsidR="000F7E48" w:rsidRPr="009E0F9B">
              <w:rPr>
                <w:i/>
              </w:rPr>
              <w:t>Hue</w:t>
            </w:r>
            <w:r w:rsidR="000F7E48">
              <w:t xml:space="preserve"> and </w:t>
            </w:r>
            <w:r w:rsidR="000F7E48" w:rsidRPr="009E0F9B">
              <w:rPr>
                <w:i/>
              </w:rPr>
              <w:t>My Lai,</w:t>
            </w:r>
            <w:r w:rsidR="000F7E48">
              <w:t xml:space="preserve"> Music, Drugs, Draft, Antiwar Movement, POW/MIA, Laos, Cambodia (Invasions; Bombings), Easter Offensive, Vietnamization, Operation Lam Son, Paris Peace Talks, Pentagon Papers, Fall of Saigon, The Wall</w:t>
            </w:r>
            <w:r w:rsidR="00B30150">
              <w:t xml:space="preserve"> </w:t>
            </w:r>
          </w:p>
        </w:tc>
        <w:tc>
          <w:tcPr>
            <w:tcW w:w="3420" w:type="dxa"/>
            <w:vAlign w:val="center"/>
          </w:tcPr>
          <w:p w:rsidR="002717B6" w:rsidRPr="002F1426" w:rsidRDefault="000F7E48" w:rsidP="009940D4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lastRenderedPageBreak/>
              <w:t>Lecture, Guided Notes, Chart, Maps, Readings, Discussions, Film/Video/Pictures, Timeline, Political Cartoons, Songs, Art, Artifacts (digital, physical),</w:t>
            </w:r>
            <w:r>
              <w:rPr>
                <w:rFonts w:cstheme="minorHAnsi"/>
              </w:rPr>
              <w:t xml:space="preserve"> Excerpts of </w:t>
            </w:r>
            <w:r w:rsidR="00B30150">
              <w:t xml:space="preserve">Philip Caputo’s </w:t>
            </w:r>
            <w:r w:rsidR="00B30150" w:rsidRPr="00B30150">
              <w:rPr>
                <w:i/>
              </w:rPr>
              <w:t>10,000 Days of Thunder</w:t>
            </w:r>
            <w:r>
              <w:rPr>
                <w:i/>
              </w:rPr>
              <w:t>, Inside the Vietnam War (Nat Geo)</w:t>
            </w:r>
          </w:p>
        </w:tc>
        <w:tc>
          <w:tcPr>
            <w:tcW w:w="2880" w:type="dxa"/>
            <w:vAlign w:val="center"/>
          </w:tcPr>
          <w:p w:rsidR="002717B6" w:rsidRPr="00DB305D" w:rsidRDefault="00B30150" w:rsidP="009940D4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6E04EF" w:rsidRDefault="006E04EF" w:rsidP="00990086">
      <w:pPr>
        <w:spacing w:after="0"/>
        <w:rPr>
          <w:szCs w:val="4"/>
        </w:rPr>
      </w:pPr>
    </w:p>
    <w:p w:rsidR="00B30150" w:rsidRDefault="00B30150" w:rsidP="009940D4">
      <w:pPr>
        <w:jc w:val="center"/>
        <w:rPr>
          <w:b/>
          <w:sz w:val="24"/>
        </w:rPr>
      </w:pPr>
    </w:p>
    <w:p w:rsidR="00B30150" w:rsidRDefault="00B30150" w:rsidP="009940D4">
      <w:pPr>
        <w:jc w:val="center"/>
        <w:rPr>
          <w:b/>
          <w:sz w:val="24"/>
        </w:rPr>
      </w:pPr>
    </w:p>
    <w:p w:rsidR="00B30150" w:rsidRDefault="00B30150" w:rsidP="009940D4">
      <w:pPr>
        <w:jc w:val="center"/>
        <w:rPr>
          <w:b/>
          <w:sz w:val="24"/>
        </w:rPr>
      </w:pPr>
    </w:p>
    <w:p w:rsidR="000F7E48" w:rsidRDefault="000F7E48" w:rsidP="009940D4">
      <w:pPr>
        <w:jc w:val="center"/>
        <w:rPr>
          <w:b/>
          <w:sz w:val="24"/>
        </w:rPr>
      </w:pPr>
    </w:p>
    <w:p w:rsidR="000F7E48" w:rsidRDefault="000F7E48" w:rsidP="009940D4">
      <w:pPr>
        <w:jc w:val="center"/>
        <w:rPr>
          <w:b/>
          <w:sz w:val="24"/>
        </w:rPr>
      </w:pPr>
    </w:p>
    <w:p w:rsidR="00664B58" w:rsidRDefault="00664B58" w:rsidP="009940D4">
      <w:pPr>
        <w:jc w:val="center"/>
        <w:rPr>
          <w:b/>
          <w:sz w:val="24"/>
        </w:rPr>
      </w:pPr>
    </w:p>
    <w:p w:rsidR="009940D4" w:rsidRPr="001951E8" w:rsidRDefault="009940D4" w:rsidP="009940D4">
      <w:pPr>
        <w:spacing w:after="0"/>
        <w:rPr>
          <w:sz w:val="4"/>
          <w:szCs w:val="4"/>
        </w:rPr>
      </w:pPr>
    </w:p>
    <w:p w:rsidR="009940D4" w:rsidRDefault="009940D4" w:rsidP="009940D4">
      <w:pPr>
        <w:spacing w:after="0"/>
        <w:rPr>
          <w:sz w:val="4"/>
          <w:szCs w:val="4"/>
        </w:rPr>
      </w:pPr>
    </w:p>
    <w:p w:rsidR="009940D4" w:rsidRDefault="009940D4" w:rsidP="009940D4">
      <w:pPr>
        <w:spacing w:after="0"/>
        <w:rPr>
          <w:szCs w:val="4"/>
        </w:rPr>
      </w:pPr>
    </w:p>
    <w:p w:rsidR="009940D4" w:rsidRDefault="009940D4" w:rsidP="009940D4">
      <w:pPr>
        <w:spacing w:after="0"/>
        <w:rPr>
          <w:szCs w:val="4"/>
        </w:rPr>
      </w:pPr>
    </w:p>
    <w:p w:rsidR="009940D4" w:rsidRDefault="009940D4" w:rsidP="009940D4">
      <w:pPr>
        <w:jc w:val="center"/>
        <w:rPr>
          <w:b/>
          <w:sz w:val="24"/>
        </w:rPr>
      </w:pPr>
    </w:p>
    <w:sectPr w:rsidR="009940D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753E1"/>
    <w:multiLevelType w:val="hybridMultilevel"/>
    <w:tmpl w:val="27926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175C3"/>
    <w:multiLevelType w:val="hybridMultilevel"/>
    <w:tmpl w:val="D150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F394A"/>
    <w:multiLevelType w:val="hybridMultilevel"/>
    <w:tmpl w:val="0A0607F8"/>
    <w:lvl w:ilvl="0" w:tplc="EDD6E472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6B61C5D"/>
    <w:multiLevelType w:val="hybridMultilevel"/>
    <w:tmpl w:val="3BB4F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D328D"/>
    <w:multiLevelType w:val="hybridMultilevel"/>
    <w:tmpl w:val="6116E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B479C"/>
    <w:multiLevelType w:val="hybridMultilevel"/>
    <w:tmpl w:val="A1EC8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7E48"/>
    <w:rsid w:val="00120692"/>
    <w:rsid w:val="00151C47"/>
    <w:rsid w:val="001951E8"/>
    <w:rsid w:val="001E06E5"/>
    <w:rsid w:val="001E1FF2"/>
    <w:rsid w:val="00243906"/>
    <w:rsid w:val="002717B6"/>
    <w:rsid w:val="00277A66"/>
    <w:rsid w:val="002F1426"/>
    <w:rsid w:val="002F1966"/>
    <w:rsid w:val="003154BD"/>
    <w:rsid w:val="003A1F67"/>
    <w:rsid w:val="00430277"/>
    <w:rsid w:val="004D4FCE"/>
    <w:rsid w:val="005C13DC"/>
    <w:rsid w:val="005E38FC"/>
    <w:rsid w:val="005E727F"/>
    <w:rsid w:val="00611B54"/>
    <w:rsid w:val="00664B58"/>
    <w:rsid w:val="006E04EF"/>
    <w:rsid w:val="007A147C"/>
    <w:rsid w:val="007F0C34"/>
    <w:rsid w:val="0080537B"/>
    <w:rsid w:val="0085115A"/>
    <w:rsid w:val="008668B6"/>
    <w:rsid w:val="008902B0"/>
    <w:rsid w:val="008921A2"/>
    <w:rsid w:val="009624C3"/>
    <w:rsid w:val="00990086"/>
    <w:rsid w:val="009940D4"/>
    <w:rsid w:val="009A0FC1"/>
    <w:rsid w:val="009E0F9B"/>
    <w:rsid w:val="00A73EB8"/>
    <w:rsid w:val="00AC2828"/>
    <w:rsid w:val="00B149C5"/>
    <w:rsid w:val="00B30150"/>
    <w:rsid w:val="00B477DC"/>
    <w:rsid w:val="00B55019"/>
    <w:rsid w:val="00B56326"/>
    <w:rsid w:val="00B963EA"/>
    <w:rsid w:val="00BE53BF"/>
    <w:rsid w:val="00C94F98"/>
    <w:rsid w:val="00CC4227"/>
    <w:rsid w:val="00D97955"/>
    <w:rsid w:val="00DB305D"/>
    <w:rsid w:val="00DE5063"/>
    <w:rsid w:val="00E61658"/>
    <w:rsid w:val="00EF1B39"/>
    <w:rsid w:val="00E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F2A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9F827-D903-40D0-9BD5-6AEC2350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113</TotalTime>
  <Pages>3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Chortanoff, Steff</cp:lastModifiedBy>
  <cp:revision>14</cp:revision>
  <dcterms:created xsi:type="dcterms:W3CDTF">2017-08-08T17:13:00Z</dcterms:created>
  <dcterms:modified xsi:type="dcterms:W3CDTF">2017-10-13T16:29:00Z</dcterms:modified>
</cp:coreProperties>
</file>