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24215A" w14:textId="77777777" w:rsidR="00682535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14:paraId="1085AF24" w14:textId="77777777"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F4213" w:rsidRPr="00DF4213">
        <w:rPr>
          <w:i/>
          <w:u w:val="single"/>
        </w:rPr>
        <w:t>WWII (HACC: College in the High School)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13E58">
        <w:rPr>
          <w:u w:val="single"/>
        </w:rPr>
        <w:t>11 &amp;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14:paraId="52CDE43C" w14:textId="77777777" w:rsidTr="002F1426">
        <w:tc>
          <w:tcPr>
            <w:tcW w:w="6475" w:type="dxa"/>
          </w:tcPr>
          <w:p w14:paraId="30C39E1C" w14:textId="77777777" w:rsidR="002F1426" w:rsidRPr="002F1426" w:rsidRDefault="002F1426" w:rsidP="003154B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46F94" w:rsidRPr="00446F94">
              <w:t xml:space="preserve">Introduction &amp; </w:t>
            </w:r>
            <w:r w:rsidR="0027563D" w:rsidRPr="00446F94">
              <w:t>Origin</w:t>
            </w:r>
          </w:p>
        </w:tc>
        <w:tc>
          <w:tcPr>
            <w:tcW w:w="7920" w:type="dxa"/>
          </w:tcPr>
          <w:p w14:paraId="6D9EB39F" w14:textId="77777777" w:rsidR="002F1426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F4213">
              <w:t>3 Weeks</w:t>
            </w:r>
          </w:p>
          <w:p w14:paraId="6B63609D" w14:textId="77777777" w:rsidR="00DF4213" w:rsidRDefault="00DF4213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14:paraId="1E7450FA" w14:textId="77777777" w:rsidTr="002F1426">
        <w:tc>
          <w:tcPr>
            <w:tcW w:w="14395" w:type="dxa"/>
          </w:tcPr>
          <w:p w14:paraId="2D41AE69" w14:textId="77777777" w:rsidR="00DF4213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14:paraId="22D25DEC" w14:textId="77777777" w:rsidR="00916AB0" w:rsidRDefault="00916AB0" w:rsidP="00FB29BF">
            <w:pPr>
              <w:pStyle w:val="ListParagraph"/>
              <w:numPr>
                <w:ilvl w:val="0"/>
                <w:numId w:val="3"/>
              </w:numPr>
            </w:pPr>
            <w:r>
              <w:t xml:space="preserve">UEQ: </w:t>
            </w:r>
            <w:r w:rsidR="00DF4213">
              <w:t>What is the P</w:t>
            </w:r>
            <w:r w:rsidR="00446F94">
              <w:t>.</w:t>
            </w:r>
            <w:r w:rsidR="00DF4213">
              <w:t>R</w:t>
            </w:r>
            <w:r w:rsidR="00446F94">
              <w:t>.</w:t>
            </w:r>
            <w:r w:rsidR="00DF4213">
              <w:t>E</w:t>
            </w:r>
            <w:r w:rsidR="00446F94">
              <w:t>.</w:t>
            </w:r>
            <w:r w:rsidR="00DF4213">
              <w:t>S</w:t>
            </w:r>
            <w:r w:rsidR="00446F94">
              <w:t>.</w:t>
            </w:r>
            <w:r w:rsidR="00DF4213">
              <w:t>T</w:t>
            </w:r>
            <w:r w:rsidR="00446F94">
              <w:t>.</w:t>
            </w:r>
            <w:r w:rsidR="00DF4213">
              <w:t>I</w:t>
            </w:r>
            <w:r w:rsidR="00446F94">
              <w:t>.</w:t>
            </w:r>
            <w:r w:rsidR="00DF4213">
              <w:t>G</w:t>
            </w:r>
            <w:r w:rsidR="00446F94">
              <w:t>.</w:t>
            </w:r>
            <w:r w:rsidR="00DF4213">
              <w:t>E</w:t>
            </w:r>
            <w:r w:rsidR="00446F94">
              <w:t>.</w:t>
            </w:r>
            <w:r w:rsidR="00682535">
              <w:t>*</w:t>
            </w:r>
            <w:r w:rsidR="00DF4213">
              <w:t xml:space="preserve"> paradigm </w:t>
            </w:r>
            <w:r w:rsidR="007D116A">
              <w:t>and how can it be used to study WWII</w:t>
            </w:r>
            <w:r w:rsidR="00DF4213">
              <w:t>?</w:t>
            </w:r>
          </w:p>
          <w:p w14:paraId="528300D5" w14:textId="77777777" w:rsidR="00DF4213" w:rsidRDefault="00916AB0" w:rsidP="00916AB0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DF4213">
              <w:t>How could you provide an overview of WWII?</w:t>
            </w:r>
          </w:p>
          <w:p w14:paraId="675B5159" w14:textId="77777777" w:rsidR="00916AB0" w:rsidRDefault="00916AB0" w:rsidP="00682535">
            <w:pPr>
              <w:pStyle w:val="ListParagraph"/>
              <w:numPr>
                <w:ilvl w:val="0"/>
                <w:numId w:val="3"/>
              </w:numPr>
            </w:pPr>
            <w:r>
              <w:t xml:space="preserve">UEQ: What is the origin of WWII? </w:t>
            </w:r>
          </w:p>
          <w:p w14:paraId="00B9CF5C" w14:textId="77777777" w:rsidR="00B149C5" w:rsidRDefault="00916AB0" w:rsidP="00682535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DF4213">
              <w:t>What are the long term causes of WWII?</w:t>
            </w:r>
          </w:p>
          <w:p w14:paraId="2F8D6BB6" w14:textId="77777777" w:rsidR="00DF4213" w:rsidRDefault="00916AB0" w:rsidP="00682535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DF4213">
              <w:t xml:space="preserve">What are the short term causes of WWII? </w:t>
            </w:r>
          </w:p>
          <w:p w14:paraId="03AF3144" w14:textId="77777777" w:rsidR="00DF4213" w:rsidRDefault="00916AB0" w:rsidP="00682535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DF4213">
              <w:t xml:space="preserve">What </w:t>
            </w:r>
            <w:r w:rsidR="007D116A">
              <w:t>are</w:t>
            </w:r>
            <w:r w:rsidR="00DF4213">
              <w:t xml:space="preserve"> the most important </w:t>
            </w:r>
            <w:r w:rsidR="00682535">
              <w:t>causes</w:t>
            </w:r>
            <w:r w:rsidR="00DF4213">
              <w:t xml:space="preserve"> of WWII? </w:t>
            </w:r>
          </w:p>
          <w:p w14:paraId="4E998C7D" w14:textId="77777777" w:rsidR="00D97955" w:rsidRDefault="00D97955" w:rsidP="00D97955"/>
        </w:tc>
      </w:tr>
    </w:tbl>
    <w:p w14:paraId="5A136B86" w14:textId="77777777"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2070"/>
        <w:gridCol w:w="3240"/>
        <w:gridCol w:w="3420"/>
        <w:gridCol w:w="2880"/>
      </w:tblGrid>
      <w:tr w:rsidR="002F1426" w14:paraId="178CD4E0" w14:textId="77777777" w:rsidTr="000A6160">
        <w:tc>
          <w:tcPr>
            <w:tcW w:w="2785" w:type="dxa"/>
            <w:vAlign w:val="center"/>
          </w:tcPr>
          <w:p w14:paraId="5A915782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2070" w:type="dxa"/>
            <w:vAlign w:val="center"/>
          </w:tcPr>
          <w:p w14:paraId="463AE55E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240" w:type="dxa"/>
            <w:vAlign w:val="center"/>
          </w:tcPr>
          <w:p w14:paraId="2187DE1D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14:paraId="5C359A38" w14:textId="77777777"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14:paraId="38690361" w14:textId="77777777"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14:paraId="7C94DD48" w14:textId="77777777"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14:paraId="6405FD63" w14:textId="77777777" w:rsidR="00A73EB8" w:rsidRPr="001951E8" w:rsidRDefault="00A73EB8" w:rsidP="007A147C">
      <w:pPr>
        <w:spacing w:after="0"/>
        <w:rPr>
          <w:sz w:val="4"/>
        </w:rPr>
      </w:pPr>
    </w:p>
    <w:p w14:paraId="73EDF7F8" w14:textId="77777777"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2070"/>
        <w:gridCol w:w="3240"/>
        <w:gridCol w:w="3420"/>
        <w:gridCol w:w="2880"/>
      </w:tblGrid>
      <w:tr w:rsidR="0080537B" w14:paraId="5C731415" w14:textId="77777777" w:rsidTr="000A6160">
        <w:tc>
          <w:tcPr>
            <w:tcW w:w="2785" w:type="dxa"/>
            <w:vAlign w:val="center"/>
          </w:tcPr>
          <w:p w14:paraId="1C4C4CBA" w14:textId="77777777" w:rsidR="0080537B" w:rsidRPr="00DE5063" w:rsidRDefault="00446F94" w:rsidP="00682535">
            <w:pPr>
              <w:jc w:val="center"/>
            </w:pPr>
            <w:r>
              <w:t>P.R.E.S.T.I.G.E.</w:t>
            </w:r>
            <w:r w:rsidR="007D116A">
              <w:t xml:space="preserve"> Paradigm</w:t>
            </w:r>
          </w:p>
        </w:tc>
        <w:tc>
          <w:tcPr>
            <w:tcW w:w="2070" w:type="dxa"/>
            <w:vAlign w:val="center"/>
          </w:tcPr>
          <w:p w14:paraId="7C5249E0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CC.8.5.11-12.A Standard - CC.8.5.11-12.E Standard - CC.8.5.11-12.F Standard - CC.8.5.11-12.G </w:t>
            </w:r>
          </w:p>
          <w:p w14:paraId="3341EFF1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CC.8.5.11-12.H </w:t>
            </w:r>
          </w:p>
          <w:p w14:paraId="3975FC08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CC.8.5.11-12.I Standard - CC.8.6.11-12.A Standard - CC.8.6.11-12.B Standard - CC.8.6.11-12.C Standard - CC.8.6.11-12.D </w:t>
            </w:r>
          </w:p>
          <w:p w14:paraId="3F1C8DE3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CC.8.6.11-12.F Standard - CC.8.6.11-12.G </w:t>
            </w:r>
          </w:p>
          <w:p w14:paraId="04DA3DE2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CC.8.6.11-12.H Standard - 5.1.12.B </w:t>
            </w:r>
          </w:p>
          <w:p w14:paraId="3CE1A90D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- 5.1.12.C  </w:t>
            </w:r>
          </w:p>
          <w:p w14:paraId="6B217920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- 5.1.U.D </w:t>
            </w:r>
          </w:p>
          <w:p w14:paraId="3D8043FB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- 5.1.U.F </w:t>
            </w:r>
          </w:p>
          <w:p w14:paraId="51061622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- 5.2.12.B </w:t>
            </w:r>
          </w:p>
          <w:p w14:paraId="200D979C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- 5.2.C.A </w:t>
            </w:r>
          </w:p>
          <w:p w14:paraId="6E59FB46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- 5.3.12.D </w:t>
            </w:r>
          </w:p>
          <w:p w14:paraId="149F473E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- 5.3.12.H </w:t>
            </w:r>
          </w:p>
          <w:p w14:paraId="7ED2024F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- 5.4.12.A </w:t>
            </w:r>
          </w:p>
          <w:p w14:paraId="745DEB00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- 5.4.12.B </w:t>
            </w:r>
          </w:p>
          <w:p w14:paraId="3FBDAFEC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- 5.4.C.A </w:t>
            </w:r>
          </w:p>
          <w:p w14:paraId="5843AD53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14:paraId="46E33D69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14:paraId="2E6F680E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14:paraId="22926BBA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- 6.3.U.B </w:t>
            </w:r>
          </w:p>
          <w:p w14:paraId="1158034E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- 6.3.U.B </w:t>
            </w:r>
          </w:p>
          <w:p w14:paraId="32BA6688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- 6.3.U.B S</w:t>
            </w:r>
          </w:p>
          <w:p w14:paraId="3C5AFE62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</w:t>
            </w: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tandard - 8.1.C.B </w:t>
            </w:r>
          </w:p>
          <w:p w14:paraId="1E59DFEB" w14:textId="77777777" w:rsidR="000A6160" w:rsidRP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lastRenderedPageBreak/>
              <w:t>Standard - 8.3.12.A</w:t>
            </w:r>
          </w:p>
          <w:p w14:paraId="79698AD1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- 8.3.12.A </w:t>
            </w:r>
          </w:p>
          <w:p w14:paraId="2257A6C5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- 8.3.12.C </w:t>
            </w:r>
          </w:p>
          <w:p w14:paraId="46CD8758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- 8.3.12.D </w:t>
            </w:r>
          </w:p>
          <w:p w14:paraId="1CD8E738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- 8.3.C.B </w:t>
            </w:r>
          </w:p>
          <w:p w14:paraId="267AB633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- 8.3.U.B </w:t>
            </w:r>
          </w:p>
          <w:p w14:paraId="58BB1DF8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- 8.3.U.C </w:t>
            </w:r>
          </w:p>
          <w:p w14:paraId="13F0D1DB" w14:textId="77777777" w:rsidR="000A6160" w:rsidRP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- 8.3.U.D  </w:t>
            </w:r>
          </w:p>
          <w:p w14:paraId="6EC7E6D8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- 8.4.12.A </w:t>
            </w:r>
          </w:p>
          <w:p w14:paraId="3CD5A623" w14:textId="77777777" w:rsidR="000A6160" w:rsidRDefault="000A6160" w:rsidP="000A6160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- 8.4.12.B</w:t>
            </w:r>
          </w:p>
          <w:p w14:paraId="112B9F8A" w14:textId="77777777" w:rsidR="0080537B" w:rsidRPr="00A73EB8" w:rsidRDefault="000A6160" w:rsidP="000A6160">
            <w:pPr>
              <w:jc w:val="center"/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- 8.4.12.C</w:t>
            </w:r>
          </w:p>
        </w:tc>
        <w:tc>
          <w:tcPr>
            <w:tcW w:w="3240" w:type="dxa"/>
            <w:vAlign w:val="center"/>
          </w:tcPr>
          <w:p w14:paraId="4F1713E3" w14:textId="77777777" w:rsidR="007D116A" w:rsidRDefault="007D116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P.R.E.S.T.I.G.E. Paradigm</w:t>
            </w:r>
          </w:p>
          <w:p w14:paraId="22220719" w14:textId="77777777" w:rsidR="00430277" w:rsidRPr="00A73EB8" w:rsidRDefault="007D116A" w:rsidP="007D116A">
            <w:pPr>
              <w:pStyle w:val="ListParagraph"/>
              <w:ind w:left="360"/>
            </w:pPr>
            <w:r>
              <w:t>-</w:t>
            </w:r>
            <w:r w:rsidR="00C36B0F">
              <w:t>Politics, Religion, Economics, Society, Technology, Ideas/Arts, Geography, Era</w:t>
            </w:r>
          </w:p>
        </w:tc>
        <w:tc>
          <w:tcPr>
            <w:tcW w:w="3420" w:type="dxa"/>
            <w:vAlign w:val="center"/>
          </w:tcPr>
          <w:p w14:paraId="79FFBE77" w14:textId="77777777" w:rsidR="0080537B" w:rsidRPr="002F1426" w:rsidRDefault="00C36B0F" w:rsidP="00682535">
            <w:pPr>
              <w:jc w:val="center"/>
              <w:rPr>
                <w:b/>
              </w:rPr>
            </w:pPr>
            <w:r>
              <w:t>Lecture, Guided Notes, Chart, Map</w:t>
            </w:r>
            <w:r w:rsidR="007D116A">
              <w:t>s</w:t>
            </w:r>
            <w:r>
              <w:t xml:space="preserve">, Readings, </w:t>
            </w:r>
            <w:r w:rsidR="007D116A">
              <w:t>Discussions, Film/Video/Pictures, Timeline, Political Cartoons, Songs, Art, Artifacts (digital, physical)</w:t>
            </w:r>
          </w:p>
        </w:tc>
        <w:tc>
          <w:tcPr>
            <w:tcW w:w="2880" w:type="dxa"/>
            <w:vAlign w:val="center"/>
          </w:tcPr>
          <w:p w14:paraId="695C61E3" w14:textId="77777777" w:rsidR="0080537B" w:rsidRPr="00DB305D" w:rsidRDefault="00C36B0F" w:rsidP="00682535">
            <w:pPr>
              <w:spacing w:after="120"/>
              <w:jc w:val="center"/>
              <w:rPr>
                <w:sz w:val="18"/>
              </w:rPr>
            </w:pPr>
            <w:r>
              <w:t>Chart; Maps, Discussions</w:t>
            </w:r>
            <w:r w:rsidR="007D116A">
              <w:t>, Class work, Homework</w:t>
            </w:r>
          </w:p>
        </w:tc>
      </w:tr>
    </w:tbl>
    <w:p w14:paraId="136672F2" w14:textId="77777777"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14:paraId="62811377" w14:textId="77777777" w:rsidTr="00682535">
        <w:tc>
          <w:tcPr>
            <w:tcW w:w="2785" w:type="dxa"/>
            <w:vAlign w:val="center"/>
          </w:tcPr>
          <w:p w14:paraId="43D8264E" w14:textId="77777777" w:rsidR="002717B6" w:rsidRPr="00DE5063" w:rsidRDefault="00C36B0F" w:rsidP="00682535">
            <w:pPr>
              <w:jc w:val="center"/>
            </w:pPr>
            <w:r>
              <w:t>Origin: Long Term Causes</w:t>
            </w:r>
          </w:p>
        </w:tc>
        <w:tc>
          <w:tcPr>
            <w:tcW w:w="1890" w:type="dxa"/>
            <w:vAlign w:val="center"/>
          </w:tcPr>
          <w:p w14:paraId="446BF295" w14:textId="77777777" w:rsidR="002717B6" w:rsidRPr="000A6160" w:rsidRDefault="000A6160" w:rsidP="00682535">
            <w:pPr>
              <w:jc w:val="center"/>
              <w:rPr>
                <w:rFonts w:cstheme="minorHAnsi"/>
              </w:rPr>
            </w:pPr>
            <w:r w:rsidRPr="000A6160">
              <w:rPr>
                <w:rFonts w:cstheme="minorHAnsi"/>
                <w:color w:val="082A3D"/>
                <w:shd w:val="clear" w:color="auto" w:fill="FFFFFF"/>
              </w:rPr>
              <w:t>See Above.</w:t>
            </w:r>
          </w:p>
        </w:tc>
        <w:tc>
          <w:tcPr>
            <w:tcW w:w="3420" w:type="dxa"/>
            <w:vAlign w:val="center"/>
          </w:tcPr>
          <w:p w14:paraId="462EED48" w14:textId="77777777" w:rsidR="00990086" w:rsidRPr="00A73EB8" w:rsidRDefault="00C36B0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WWI, Versailles Peace Treaty (War Guilt Clause), </w:t>
            </w:r>
            <w:r w:rsidR="00BA674D">
              <w:t xml:space="preserve">1920s </w:t>
            </w:r>
            <w:r>
              <w:t>Naval Treaties, Great Depression, Ideology (Fascism, Socialism, Communism, Nazism, Militarism, Totalitarianism, Imperialism) American Isolationism, Democracy, Scapegoat, Pogroms, Racism, Eugenics</w:t>
            </w:r>
            <w:r w:rsidR="00D32437">
              <w:t>, Treaties</w:t>
            </w:r>
            <w:r w:rsidR="00480074">
              <w:t xml:space="preserve">: Greater East Asia Co-Prosperity Sphere, Non-Aggression Pact, Rome-Berlin Axis, Tripartite, </w:t>
            </w:r>
            <w:r w:rsidR="00BA674D">
              <w:t xml:space="preserve">1930s US Neutrality Acts, </w:t>
            </w:r>
            <w:r w:rsidR="00480074">
              <w:t>Destroyers for Bases, Atlantic Charter</w:t>
            </w:r>
            <w:r w:rsidR="00D32437">
              <w:t xml:space="preserve">, </w:t>
            </w:r>
            <w:r w:rsidR="00480074">
              <w:t xml:space="preserve">Lend-Lease, </w:t>
            </w:r>
            <w:r w:rsidR="00D32437">
              <w:t>Allies, Axis</w:t>
            </w:r>
          </w:p>
        </w:tc>
        <w:tc>
          <w:tcPr>
            <w:tcW w:w="3420" w:type="dxa"/>
            <w:vAlign w:val="center"/>
          </w:tcPr>
          <w:p w14:paraId="7D93765A" w14:textId="77777777" w:rsidR="002717B6" w:rsidRPr="002F1426" w:rsidRDefault="007D116A" w:rsidP="00682535">
            <w:pPr>
              <w:jc w:val="center"/>
              <w:rPr>
                <w:b/>
              </w:rPr>
            </w:pPr>
            <w:r>
              <w:t>Lecture, Guided Notes, Chart, Maps, Readings, Discussions, Film/Video/Pictures, Timeline, Political Cartoons, Songs, Art, Artifacts (digital, physical)</w:t>
            </w:r>
          </w:p>
        </w:tc>
        <w:tc>
          <w:tcPr>
            <w:tcW w:w="2880" w:type="dxa"/>
            <w:vAlign w:val="center"/>
          </w:tcPr>
          <w:p w14:paraId="3A05D3EA" w14:textId="77777777" w:rsidR="002717B6" w:rsidRPr="00DB305D" w:rsidRDefault="007D116A" w:rsidP="00682535">
            <w:pPr>
              <w:spacing w:after="120"/>
              <w:jc w:val="center"/>
              <w:rPr>
                <w:sz w:val="18"/>
              </w:rPr>
            </w:pPr>
            <w:r>
              <w:t>Chart; Maps, Discussions, Class work, Homework, Mid Term Exam, First Research Essay</w:t>
            </w:r>
          </w:p>
        </w:tc>
      </w:tr>
    </w:tbl>
    <w:p w14:paraId="2932D999" w14:textId="77777777"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14:paraId="45F21044" w14:textId="77777777" w:rsidTr="00682535">
        <w:tc>
          <w:tcPr>
            <w:tcW w:w="2785" w:type="dxa"/>
            <w:vAlign w:val="center"/>
          </w:tcPr>
          <w:p w14:paraId="4768E30E" w14:textId="77777777" w:rsidR="002717B6" w:rsidRPr="00DE5063" w:rsidRDefault="00C36B0F" w:rsidP="00682535">
            <w:pPr>
              <w:jc w:val="center"/>
            </w:pPr>
            <w:r>
              <w:t>Origin: Short Term Causes</w:t>
            </w:r>
          </w:p>
        </w:tc>
        <w:tc>
          <w:tcPr>
            <w:tcW w:w="1890" w:type="dxa"/>
            <w:vAlign w:val="center"/>
          </w:tcPr>
          <w:p w14:paraId="2D29F31C" w14:textId="77777777" w:rsidR="002717B6" w:rsidRPr="00A73EB8" w:rsidRDefault="000A6160" w:rsidP="00682535">
            <w:pPr>
              <w:jc w:val="center"/>
            </w:pPr>
            <w:r w:rsidRPr="000A6160">
              <w:rPr>
                <w:rFonts w:cstheme="minorHAnsi"/>
                <w:color w:val="082A3D"/>
                <w:shd w:val="clear" w:color="auto" w:fill="FFFFFF"/>
              </w:rPr>
              <w:t>See Above.</w:t>
            </w:r>
          </w:p>
        </w:tc>
        <w:tc>
          <w:tcPr>
            <w:tcW w:w="3420" w:type="dxa"/>
            <w:vAlign w:val="center"/>
          </w:tcPr>
          <w:p w14:paraId="1C77EA4C" w14:textId="77777777"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C36B0F">
              <w:rPr>
                <w:noProof/>
              </w:rPr>
              <w:t xml:space="preserve">League of Nations, Japanese aggression in Asia/Pacific, Italian aggression in Africa/Mediterranean/Balkans, German </w:t>
            </w:r>
            <w:r w:rsidR="00784C22">
              <w:rPr>
                <w:noProof/>
              </w:rPr>
              <w:t xml:space="preserve">acquistions and </w:t>
            </w:r>
            <w:r w:rsidR="00C36B0F">
              <w:rPr>
                <w:noProof/>
              </w:rPr>
              <w:t>aggression in Europe/Atlantic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14:paraId="6025560D" w14:textId="77777777" w:rsidR="002717B6" w:rsidRPr="002F1426" w:rsidRDefault="007D116A" w:rsidP="00682535">
            <w:pPr>
              <w:jc w:val="center"/>
              <w:rPr>
                <w:b/>
              </w:rPr>
            </w:pPr>
            <w:r>
              <w:t>Lecture, Guided Notes, Chart, Maps, Readings, Discussions, Film/Video/Pictures, Timeline, Political Cartoons, Songs, Art, Artifacts (digital, physical)</w:t>
            </w:r>
          </w:p>
        </w:tc>
        <w:tc>
          <w:tcPr>
            <w:tcW w:w="2880" w:type="dxa"/>
            <w:vAlign w:val="center"/>
          </w:tcPr>
          <w:p w14:paraId="35B19FDF" w14:textId="77777777" w:rsidR="002717B6" w:rsidRPr="00DB305D" w:rsidRDefault="007D116A" w:rsidP="00682535">
            <w:pPr>
              <w:spacing w:after="120"/>
              <w:jc w:val="center"/>
              <w:rPr>
                <w:sz w:val="18"/>
              </w:rPr>
            </w:pPr>
            <w:r>
              <w:t>Chart; Maps, Discussions, Class work, Homework, Mid Term Exam, First Research Essay</w:t>
            </w:r>
          </w:p>
        </w:tc>
      </w:tr>
    </w:tbl>
    <w:p w14:paraId="35969555" w14:textId="77777777" w:rsidR="002717B6" w:rsidRDefault="002717B6" w:rsidP="00640F5D">
      <w:pPr>
        <w:spacing w:after="0"/>
        <w:rPr>
          <w:sz w:val="4"/>
          <w:szCs w:val="4"/>
        </w:rPr>
      </w:pPr>
      <w:bookmarkStart w:id="0" w:name="_GoBack"/>
      <w:bookmarkEnd w:id="0"/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753E1"/>
    <w:multiLevelType w:val="hybridMultilevel"/>
    <w:tmpl w:val="27926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10E3A"/>
    <w:multiLevelType w:val="multilevel"/>
    <w:tmpl w:val="D35C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9175C3"/>
    <w:multiLevelType w:val="hybridMultilevel"/>
    <w:tmpl w:val="D1506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12588"/>
    <w:multiLevelType w:val="multilevel"/>
    <w:tmpl w:val="12C68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11F394A"/>
    <w:multiLevelType w:val="hybridMultilevel"/>
    <w:tmpl w:val="F4B42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60FB3"/>
    <w:multiLevelType w:val="hybridMultilevel"/>
    <w:tmpl w:val="03902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61C5D"/>
    <w:multiLevelType w:val="hybridMultilevel"/>
    <w:tmpl w:val="3BB4F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F446F"/>
    <w:multiLevelType w:val="multilevel"/>
    <w:tmpl w:val="244CD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77E251A"/>
    <w:multiLevelType w:val="multilevel"/>
    <w:tmpl w:val="0BEA8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44A1C87"/>
    <w:multiLevelType w:val="hybridMultilevel"/>
    <w:tmpl w:val="34C4B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0"/>
  </w:num>
  <w:num w:numId="5">
    <w:abstractNumId w:val="9"/>
  </w:num>
  <w:num w:numId="6">
    <w:abstractNumId w:val="3"/>
  </w:num>
  <w:num w:numId="7">
    <w:abstractNumId w:val="5"/>
  </w:num>
  <w:num w:numId="8">
    <w:abstractNumId w:val="11"/>
  </w:num>
  <w:num w:numId="9">
    <w:abstractNumId w:val="8"/>
  </w:num>
  <w:num w:numId="10">
    <w:abstractNumId w:val="1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370C"/>
    <w:rsid w:val="0007585B"/>
    <w:rsid w:val="000850C2"/>
    <w:rsid w:val="00087245"/>
    <w:rsid w:val="00091787"/>
    <w:rsid w:val="000A6160"/>
    <w:rsid w:val="000A7794"/>
    <w:rsid w:val="00110565"/>
    <w:rsid w:val="00120692"/>
    <w:rsid w:val="001662B4"/>
    <w:rsid w:val="001951E8"/>
    <w:rsid w:val="001A0760"/>
    <w:rsid w:val="001E06E5"/>
    <w:rsid w:val="001E1FF2"/>
    <w:rsid w:val="00213299"/>
    <w:rsid w:val="00243906"/>
    <w:rsid w:val="00266E78"/>
    <w:rsid w:val="002717B6"/>
    <w:rsid w:val="0027563D"/>
    <w:rsid w:val="002D0B12"/>
    <w:rsid w:val="002D21E0"/>
    <w:rsid w:val="002D4CC7"/>
    <w:rsid w:val="002F1426"/>
    <w:rsid w:val="002F1966"/>
    <w:rsid w:val="003154BD"/>
    <w:rsid w:val="00335377"/>
    <w:rsid w:val="003A1F67"/>
    <w:rsid w:val="00430277"/>
    <w:rsid w:val="00446F94"/>
    <w:rsid w:val="00480074"/>
    <w:rsid w:val="004D4FCE"/>
    <w:rsid w:val="005C6995"/>
    <w:rsid w:val="005E38FC"/>
    <w:rsid w:val="00611B54"/>
    <w:rsid w:val="00640F5D"/>
    <w:rsid w:val="00682535"/>
    <w:rsid w:val="00784C22"/>
    <w:rsid w:val="007A147C"/>
    <w:rsid w:val="007D116A"/>
    <w:rsid w:val="007E5AF3"/>
    <w:rsid w:val="007F0C34"/>
    <w:rsid w:val="00800693"/>
    <w:rsid w:val="0080537B"/>
    <w:rsid w:val="008668B6"/>
    <w:rsid w:val="008902B0"/>
    <w:rsid w:val="00913E58"/>
    <w:rsid w:val="00916AB0"/>
    <w:rsid w:val="00990086"/>
    <w:rsid w:val="009A0FC1"/>
    <w:rsid w:val="00A73EB8"/>
    <w:rsid w:val="00AC2828"/>
    <w:rsid w:val="00AD7C66"/>
    <w:rsid w:val="00B149C5"/>
    <w:rsid w:val="00B477DC"/>
    <w:rsid w:val="00B963EA"/>
    <w:rsid w:val="00BA674D"/>
    <w:rsid w:val="00BE53BF"/>
    <w:rsid w:val="00C36B0F"/>
    <w:rsid w:val="00C94F98"/>
    <w:rsid w:val="00CD627E"/>
    <w:rsid w:val="00CF70FD"/>
    <w:rsid w:val="00D32437"/>
    <w:rsid w:val="00D97955"/>
    <w:rsid w:val="00DB305D"/>
    <w:rsid w:val="00DE5063"/>
    <w:rsid w:val="00DF4213"/>
    <w:rsid w:val="00E3296A"/>
    <w:rsid w:val="00E40D0E"/>
    <w:rsid w:val="00EB78C3"/>
    <w:rsid w:val="00EF1B39"/>
    <w:rsid w:val="00F15A0C"/>
    <w:rsid w:val="00F315F6"/>
    <w:rsid w:val="00FA1298"/>
    <w:rsid w:val="00FE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EE50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E40D0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E40D0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-header-support-text">
    <w:name w:val="-header-support-text"/>
    <w:basedOn w:val="DefaultParagraphFont"/>
    <w:rsid w:val="00E40D0E"/>
  </w:style>
  <w:style w:type="paragraph" w:styleId="NormalWeb">
    <w:name w:val="Normal (Web)"/>
    <w:basedOn w:val="Normal"/>
    <w:uiPriority w:val="99"/>
    <w:semiHidden/>
    <w:unhideWhenUsed/>
    <w:rsid w:val="00E40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40D0E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A076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4C668-0C52-47DC-9E79-47C4A2DA1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Chortanoff, Steff</cp:lastModifiedBy>
  <cp:revision>5</cp:revision>
  <dcterms:created xsi:type="dcterms:W3CDTF">2017-08-08T14:00:00Z</dcterms:created>
  <dcterms:modified xsi:type="dcterms:W3CDTF">2017-10-13T16:13:00Z</dcterms:modified>
</cp:coreProperties>
</file>